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196CB" w14:textId="77777777" w:rsidR="00007B1D" w:rsidRDefault="00777F0E">
      <w:r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3D917C" wp14:editId="6C02F931">
                <wp:simplePos x="0" y="0"/>
                <wp:positionH relativeFrom="margin">
                  <wp:posOffset>2445275</wp:posOffset>
                </wp:positionH>
                <wp:positionV relativeFrom="paragraph">
                  <wp:posOffset>98839</wp:posOffset>
                </wp:positionV>
                <wp:extent cx="4553309" cy="914400"/>
                <wp:effectExtent l="0" t="0" r="0" b="0"/>
                <wp:wrapNone/>
                <wp:docPr id="2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3309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42D61D" w14:textId="77777777" w:rsidR="00767531" w:rsidRPr="00777F0E" w:rsidRDefault="00767531" w:rsidP="00EC159D">
                            <w:pPr>
                              <w:widowControl w:val="0"/>
                              <w:spacing w:line="13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32"/>
                                <w:szCs w:val="132"/>
                                <w:lang w:val="cs-CZ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w w:val="90"/>
                                <w:sz w:val="132"/>
                                <w:szCs w:val="132"/>
                                <w:lang w:val="cs-CZ" w:bidi="en-GB"/>
                              </w:rPr>
                              <w:t>Učíme online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E23BE4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92.55pt;margin-top:7.8pt;width:358.55pt;height:1in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" filled="f" fillcolor="#fffffe" stroked="f" strokecolor="#212120" insetpen="t">
                <v:textbox inset="2.88pt,2.88pt,2.88pt,2.88pt">
                  <w:txbxContent>
                    <w:p w:rsidR="00767531" w:rsidRPr="00777F0E" w:rsidRDefault="00767531" w:rsidP="00EC159D">
                      <w:pPr>
                        <w:widowControl w:val="0"/>
                        <w:spacing w:line="1360" w:lineRule="exact"/>
                        <w:rPr>
                          <w:rFonts w:ascii="Arial" w:hAnsi="Arial" w:cs="Arial"/>
                          <w:color w:val="FFFFFE"/>
                          <w:w w:val="90"/>
                          <w:sz w:val="132"/>
                          <w:szCs w:val="132"/>
                          <w:lang w:val="cs-CZ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w w:val="90"/>
                          <w:sz w:val="132"/>
                          <w:szCs w:val="132"/>
                          <w:lang w:val="cs-CZ" w:bidi="en-GB"/>
                        </w:rPr>
                        <w:t>Učíme online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1EC104" wp14:editId="3BDF9CBB">
                <wp:simplePos x="0" y="0"/>
                <wp:positionH relativeFrom="column">
                  <wp:posOffset>1485459</wp:posOffset>
                </wp:positionH>
                <wp:positionV relativeFrom="paragraph">
                  <wp:posOffset>203144</wp:posOffset>
                </wp:positionV>
                <wp:extent cx="846455" cy="742950"/>
                <wp:effectExtent l="0" t="0" r="0" b="0"/>
                <wp:wrapNone/>
                <wp:docPr id="2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235537" w14:textId="77777777" w:rsidR="00767531" w:rsidRDefault="00767531" w:rsidP="00421260">
                            <w:pPr>
                              <w:widowControl w:val="0"/>
                              <w:spacing w:line="260" w:lineRule="exact"/>
                              <w:jc w:val="righ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E23BE2" id="Text Box 32" o:spid="_x0000_s1027" type="#_x0000_t202" style="position:absolute;margin-left:116.95pt;margin-top:16pt;width:66.65pt;height:58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" filled="f" fillcolor="#fffffe" stroked="f" strokecolor="#212120" insetpen="t">
                <v:textbox inset="2.88pt,2.88pt,2.88pt,2.88pt">
                  <w:txbxContent>
                    <w:p w:rsidR="00767531" w:rsidRDefault="00767531" w:rsidP="00421260">
                      <w:pPr>
                        <w:widowControl w:val="0"/>
                        <w:spacing w:line="260" w:lineRule="exact"/>
                        <w:jc w:val="right"/>
                        <w:rPr>
                          <w:rFonts w:ascii="Arial" w:hAnsi="Arial" w:cs="Arial"/>
                          <w:color w:val="2E3640"/>
                          <w:w w:val="90"/>
                          <w:sz w:val="14"/>
                          <w:szCs w:val="14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4C84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0C8C8974" wp14:editId="0681E09D">
                <wp:simplePos x="0" y="0"/>
                <wp:positionH relativeFrom="margin">
                  <wp:align>left</wp:align>
                </wp:positionH>
                <wp:positionV relativeFrom="paragraph">
                  <wp:posOffset>10886</wp:posOffset>
                </wp:positionV>
                <wp:extent cx="1806575" cy="10220325"/>
                <wp:effectExtent l="0" t="0" r="3175" b="9525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6575" cy="1022032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51647" id="Rectangle 5" o:spid="_x0000_s1026" style="position:absolute;margin-left:0;margin-top:.85pt;width:142.25pt;height:804.75pt;z-index:2516541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" fillcolor="#2e3640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764C84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3F92A6B9" wp14:editId="7812F02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100570" cy="1843405"/>
                <wp:effectExtent l="0" t="0" r="5080" b="4445"/>
                <wp:wrapNone/>
                <wp:docPr id="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0570" cy="1843405"/>
                        </a:xfrm>
                        <a:custGeom>
                          <a:avLst/>
                          <a:gdLst>
                            <a:gd name="T0" fmla="*/ 0 w 2448"/>
                            <a:gd name="T1" fmla="*/ 0 h 650"/>
                            <a:gd name="T2" fmla="*/ 0 w 2448"/>
                            <a:gd name="T3" fmla="*/ 650 h 650"/>
                            <a:gd name="T4" fmla="*/ 2448 w 2448"/>
                            <a:gd name="T5" fmla="*/ 466 h 650"/>
                            <a:gd name="T6" fmla="*/ 2448 w 2448"/>
                            <a:gd name="T7" fmla="*/ 0 h 650"/>
                            <a:gd name="T8" fmla="*/ 0 w 2448"/>
                            <a:gd name="T9" fmla="*/ 0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650">
                              <a:moveTo>
                                <a:pt x="0" y="0"/>
                              </a:moveTo>
                              <a:cubicBezTo>
                                <a:pt x="0" y="650"/>
                                <a:pt x="0" y="650"/>
                                <a:pt x="0" y="650"/>
                              </a:cubicBezTo>
                              <a:cubicBezTo>
                                <a:pt x="914" y="423"/>
                                <a:pt x="1786" y="414"/>
                                <a:pt x="2448" y="466"/>
                              </a:cubicBezTo>
                              <a:cubicBezTo>
                                <a:pt x="2448" y="0"/>
                                <a:pt x="2448" y="0"/>
                                <a:pt x="244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8EA138"/>
                            </a:gs>
                            <a:gs pos="100000">
                              <a:srgbClr val="C6C83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CA7E04" id="Freeform 6" o:spid="_x0000_s1026" style="position:absolute;margin-left:0;margin-top:0;width:559.1pt;height:145.15pt;z-index:25165619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448,6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" path="m,c,650,,650,,650,914,423,1786,414,2448,466,2448,,2448,,2448,l,xe" fillcolor="#8ea138" stroked="f" strokecolor="#212120">
                <v:fill color2="#c6c831" rotate="t" focus="100%" type="gradient"/>
                <v:shadow color="#8c8682"/>
                <v:path arrowok="t" o:connecttype="custom" o:connectlocs="0,0;0,1843405;7100570,1321580;7100570,0;0,0" o:connectangles="0,0,0,0,0"/>
                <w10:wrap anchorx="margin"/>
              </v:shape>
            </w:pict>
          </mc:Fallback>
        </mc:AlternateContent>
      </w:r>
      <w:r w:rsidR="00421260">
        <w:rPr>
          <w:noProof/>
          <w:lang w:bidi="en-GB"/>
        </w:rPr>
        <w:drawing>
          <wp:anchor distT="0" distB="0" distL="114300" distR="114300" simplePos="0" relativeHeight="251653118" behindDoc="0" locked="0" layoutInCell="1" allowOverlap="1" wp14:anchorId="099500E9" wp14:editId="3450A936">
            <wp:simplePos x="0" y="0"/>
            <wp:positionH relativeFrom="column">
              <wp:posOffset>1379855</wp:posOffset>
            </wp:positionH>
            <wp:positionV relativeFrom="paragraph">
              <wp:posOffset>875665</wp:posOffset>
            </wp:positionV>
            <wp:extent cx="3378835" cy="2673985"/>
            <wp:effectExtent l="0" t="0" r="0" b="0"/>
            <wp:wrapNone/>
            <wp:docPr id="4" name="Picture 4" descr="Woman at work sitting at desk in front of computer moni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Documents and Settings\tamic\Desktop\TC999D\TC9990301D-PB\TC9990301-IMG02.jpg"/>
                    <pic:cNvPicPr>
                      <a:picLocks noChangeAspect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" t="-2095" r="3307" b="47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21260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7849CC" wp14:editId="42B3CE08">
                <wp:simplePos x="0" y="0"/>
                <wp:positionH relativeFrom="column">
                  <wp:posOffset>196850</wp:posOffset>
                </wp:positionH>
                <wp:positionV relativeFrom="paragraph">
                  <wp:posOffset>775970</wp:posOffset>
                </wp:positionV>
                <wp:extent cx="571500" cy="342900"/>
                <wp:effectExtent l="0" t="0" r="0" b="0"/>
                <wp:wrapNone/>
                <wp:docPr id="3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F7B3DD" w14:textId="77777777" w:rsidR="00767531" w:rsidRPr="0056465D" w:rsidRDefault="00767531" w:rsidP="00EC159D">
                            <w:pPr>
                              <w:widowControl w:val="0"/>
                              <w:spacing w:line="160" w:lineRule="exac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4"/>
                                <w:szCs w:val="14"/>
                                <w:lang w:val="cs-CZ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E3640"/>
                                <w:spacing w:val="20"/>
                                <w:w w:val="90"/>
                                <w:sz w:val="14"/>
                                <w:szCs w:val="14"/>
                                <w:lang w:val="cs-CZ" w:bidi="en-GB"/>
                              </w:rPr>
                              <w:t>Říjen 2020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23BF6" id="Text Box 41" o:spid="_x0000_s1028" type="#_x0000_t202" style="position:absolute;margin-left:15.5pt;margin-top:61.1pt;width:45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" filled="f" fillcolor="#fffffe" stroked="f" strokecolor="#212120" insetpen="t">
                <v:textbox inset="2.88pt,2.88pt,2.88pt,2.88pt">
                  <w:txbxContent>
                    <w:p w:rsidR="00767531" w:rsidRPr="0056465D" w:rsidRDefault="00767531" w:rsidP="00EC159D">
                      <w:pPr>
                        <w:widowControl w:val="0"/>
                        <w:spacing w:line="160" w:lineRule="exact"/>
                        <w:rPr>
                          <w:rFonts w:ascii="Arial" w:hAnsi="Arial" w:cs="Arial"/>
                          <w:color w:val="2E3640"/>
                          <w:w w:val="90"/>
                          <w:sz w:val="14"/>
                          <w:szCs w:val="14"/>
                          <w:lang w:val="cs-CZ"/>
                        </w:rPr>
                      </w:pPr>
                      <w:r>
                        <w:rPr>
                          <w:rFonts w:ascii="Arial" w:eastAsia="Arial" w:hAnsi="Arial" w:cs="Arial"/>
                          <w:color w:val="2E3640"/>
                          <w:spacing w:val="20"/>
                          <w:w w:val="90"/>
                          <w:sz w:val="14"/>
                          <w:szCs w:val="14"/>
                          <w:lang w:val="cs-CZ" w:bidi="en-GB"/>
                        </w:rPr>
                        <w:t>Říjen 2020</w:t>
                      </w:r>
                    </w:p>
                  </w:txbxContent>
                </v:textbox>
              </v:shape>
            </w:pict>
          </mc:Fallback>
        </mc:AlternateContent>
      </w:r>
      <w:r w:rsidR="00421260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F3E838" wp14:editId="5620619E">
                <wp:simplePos x="0" y="0"/>
                <wp:positionH relativeFrom="column">
                  <wp:posOffset>153670</wp:posOffset>
                </wp:positionH>
                <wp:positionV relativeFrom="paragraph">
                  <wp:posOffset>291878</wp:posOffset>
                </wp:positionV>
                <wp:extent cx="571500" cy="514350"/>
                <wp:effectExtent l="0" t="0" r="0" b="0"/>
                <wp:wrapNone/>
                <wp:docPr id="3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D24DCE" w14:textId="77777777" w:rsidR="00767531" w:rsidRDefault="00767531" w:rsidP="00EC159D">
                            <w:pPr>
                              <w:widowControl w:val="0"/>
                              <w:spacing w:line="7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72"/>
                                <w:szCs w:val="72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20"/>
                                <w:w w:val="90"/>
                                <w:sz w:val="72"/>
                                <w:szCs w:val="72"/>
                                <w:lang w:bidi="en-GB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23BF8" id="Text Box 42" o:spid="_x0000_s1029" type="#_x0000_t202" style="position:absolute;margin-left:12.1pt;margin-top:23pt;width:45pt;height:4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" filled="f" fillcolor="#fffffe" stroked="f" strokecolor="#212120" insetpen="t">
                <v:textbox inset="2.88pt,2.88pt,2.88pt,2.88pt">
                  <w:txbxContent>
                    <w:p w:rsidR="00767531" w:rsidRDefault="00767531" w:rsidP="00EC159D">
                      <w:pPr>
                        <w:widowControl w:val="0"/>
                        <w:spacing w:line="760" w:lineRule="exact"/>
                        <w:rPr>
                          <w:rFonts w:ascii="Arial" w:hAnsi="Arial" w:cs="Arial"/>
                          <w:color w:val="FFFFFE"/>
                          <w:w w:val="90"/>
                          <w:sz w:val="72"/>
                          <w:szCs w:val="72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pacing w:val="20"/>
                          <w:w w:val="90"/>
                          <w:sz w:val="72"/>
                          <w:szCs w:val="72"/>
                          <w:lang w:bidi="en-GB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</w:p>
    <w:p w14:paraId="4A42A4DD" w14:textId="0D729466" w:rsidR="00007B1D" w:rsidRDefault="009D3067">
      <w:pPr>
        <w:rPr>
          <w:lang w:bidi="en-GB"/>
        </w:rPr>
      </w:pPr>
      <w:r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E8AF91" wp14:editId="78C5A447">
                <wp:simplePos x="0" y="0"/>
                <wp:positionH relativeFrom="column">
                  <wp:posOffset>2027196</wp:posOffset>
                </wp:positionH>
                <wp:positionV relativeFrom="paragraph">
                  <wp:posOffset>4216538</wp:posOffset>
                </wp:positionV>
                <wp:extent cx="4900819" cy="5287010"/>
                <wp:effectExtent l="0" t="0" r="0" b="0"/>
                <wp:wrapNone/>
                <wp:docPr id="4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819" cy="528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A20540" w14:textId="52C91F57" w:rsidR="00767531" w:rsidRPr="009D3067" w:rsidRDefault="009D3067" w:rsidP="009D3067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 xml:space="preserve">Výzva online výuky, která se stala náhlou </w:t>
                            </w:r>
                            <w:r w:rsidR="001A3F5A" w:rsidRPr="009D306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>realitou</w:t>
                            </w:r>
                            <w:r w:rsidR="00163BBA" w:rsidRPr="009D306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 xml:space="preserve">změnila zásadním způsobem nejen </w:t>
                            </w:r>
                            <w:r w:rsidR="00163BBA" w:rsidRPr="009D306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>přístup k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> </w:t>
                            </w:r>
                            <w:r w:rsidR="00163BBA" w:rsidRPr="009D306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>výuce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 xml:space="preserve">, ale i </w:t>
                            </w:r>
                            <w:r w:rsidR="00CE33A9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 xml:space="preserve">k 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 xml:space="preserve">hodnocení žáků a nastolila nové nároky na způsob předání znalostí. </w:t>
                            </w:r>
                            <w:r w:rsidR="00CE33A9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 xml:space="preserve">Správná volba </w:t>
                            </w:r>
                            <w:proofErr w:type="spellStart"/>
                            <w:r w:rsidR="00CE33A9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>nástojů</w:t>
                            </w:r>
                            <w:proofErr w:type="spellEnd"/>
                            <w:r w:rsidR="00CE33A9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 xml:space="preserve"> online výuky je často základem úspěchu online vzdělávání a může zcela jednoznačně pomoci pedagogickým pracovníkům v efektivní výuce. </w:t>
                            </w:r>
                          </w:p>
                          <w:p w14:paraId="5DB04888" w14:textId="04BE341D" w:rsidR="000B598A" w:rsidRPr="009D3067" w:rsidRDefault="000B598A" w:rsidP="009D3067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</w:pPr>
                            <w:r w:rsidRPr="009D306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>Jak se s</w:t>
                            </w:r>
                            <w:r w:rsidR="00163BBA" w:rsidRPr="009D306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 xml:space="preserve"> výzvou ONLINE VÝUKY </w:t>
                            </w:r>
                            <w:r w:rsidRPr="009D306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>vypořádat, jak ji uchopit a jaké k tomu existují podpůrné materiály?</w:t>
                            </w:r>
                          </w:p>
                          <w:p w14:paraId="4EDB72E8" w14:textId="52AD90A8" w:rsidR="00262E2F" w:rsidRDefault="00163BBA" w:rsidP="009D3067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</w:pPr>
                            <w:r w:rsidRPr="009D306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 xml:space="preserve">Právě z tohoto důvodu </w:t>
                            </w:r>
                            <w:r w:rsidR="000B598A" w:rsidRPr="009D306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>MŠMT zaslalo</w:t>
                            </w:r>
                            <w:r w:rsidR="00C05CA9" w:rsidRPr="009D306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 xml:space="preserve"> </w:t>
                            </w:r>
                            <w:r w:rsidR="007951EF" w:rsidRPr="009D306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 xml:space="preserve">v září 2020 </w:t>
                            </w:r>
                            <w:r w:rsidR="00C05CA9" w:rsidRPr="009D3067"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>Metodické doporučení pro výuku distančním způsobem</w:t>
                            </w:r>
                            <w:r w:rsidRPr="009D306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 xml:space="preserve">, které naleznete pod následujícím odkazem: </w:t>
                            </w:r>
                            <w:hyperlink r:id="rId9" w:history="1">
                              <w:r w:rsidRPr="009D3067">
                                <w:rPr>
                                  <w:rStyle w:val="Hyperlink"/>
                                  <w:rFonts w:ascii="Arial" w:eastAsia="Arial" w:hAnsi="Arial" w:cs="Arial"/>
                                  <w:color w:val="000000" w:themeColor="text1"/>
                                  <w:sz w:val="24"/>
                                  <w:szCs w:val="24"/>
                                  <w:u w:val="none"/>
                                  <w:lang w:val="cs-CZ" w:bidi="en-GB"/>
                                </w:rPr>
                                <w:t>file:///Users/icrookston/Downloads/metodika_DZV__23_09_final.pdf</w:t>
                              </w:r>
                              <w:r w:rsidR="000726A1" w:rsidRPr="009D3067">
                                <w:rPr>
                                  <w:rStyle w:val="Hyperlink"/>
                                  <w:rFonts w:ascii="Arial" w:eastAsia="Arial" w:hAnsi="Arial" w:cs="Arial"/>
                                  <w:color w:val="000000" w:themeColor="text1"/>
                                  <w:sz w:val="24"/>
                                  <w:szCs w:val="24"/>
                                  <w:u w:val="none"/>
                                  <w:lang w:val="cs-CZ" w:bidi="en-GB"/>
                                </w:rPr>
                                <w:t>.</w:t>
                              </w:r>
                            </w:hyperlink>
                            <w:r w:rsidR="000726A1" w:rsidRPr="009D306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cs-CZ" w:bidi="en-GB"/>
                              </w:rPr>
                              <w:t xml:space="preserve"> </w:t>
                            </w:r>
                          </w:p>
                          <w:p w14:paraId="67936AF3" w14:textId="77777777" w:rsidR="009D3067" w:rsidRPr="009D3067" w:rsidRDefault="009D3067" w:rsidP="009D3067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eastAsia="Arial" w:hAnsi="Arial" w:cs="Arial"/>
                                <w:color w:val="2E3640"/>
                                <w:sz w:val="24"/>
                                <w:szCs w:val="24"/>
                                <w:lang w:val="cs-CZ" w:bidi="en-GB"/>
                              </w:rPr>
                            </w:pPr>
                          </w:p>
                          <w:p w14:paraId="0CBE3FAA" w14:textId="77777777" w:rsidR="009D3067" w:rsidRDefault="009D3067" w:rsidP="009D3067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</w:pPr>
                            <w:r w:rsidRPr="009D3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>MIMO ZDROJE</w:t>
                            </w:r>
                            <w:r w:rsidR="000726A1" w:rsidRPr="009D3067"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 xml:space="preserve"> v</w:t>
                            </w:r>
                            <w:r w:rsidR="00787B62" w:rsidRPr="009D3067"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>e výše uvedeném</w:t>
                            </w:r>
                            <w:r w:rsidR="000726A1" w:rsidRPr="009D3067"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 xml:space="preserve"> ma</w:t>
                            </w:r>
                            <w:r w:rsidR="00787B62" w:rsidRPr="009D3067"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>nuálu</w:t>
                            </w:r>
                            <w:r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 xml:space="preserve"> MŠMT</w:t>
                            </w:r>
                            <w:r w:rsidR="00787B62" w:rsidRPr="009D3067"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 xml:space="preserve"> </w:t>
                            </w:r>
                            <w:proofErr w:type="gramStart"/>
                            <w:r w:rsidR="000726A1" w:rsidRPr="009D3067"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 xml:space="preserve">vytvořil </w:t>
                            </w:r>
                            <w:r w:rsidRPr="009D3067"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 xml:space="preserve"> </w:t>
                            </w:r>
                            <w:r w:rsidR="000726A1" w:rsidRPr="009D3067"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>N</w:t>
                            </w:r>
                            <w:r w:rsidR="00163BBA" w:rsidRPr="009D3067"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>adační</w:t>
                            </w:r>
                            <w:proofErr w:type="gramEnd"/>
                            <w:r w:rsidR="00163BBA" w:rsidRPr="009D3067"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 xml:space="preserve"> fond</w:t>
                            </w:r>
                            <w:r w:rsidR="000726A1" w:rsidRPr="009D3067"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 xml:space="preserve"> Šance pro děti </w:t>
                            </w:r>
                            <w:r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 xml:space="preserve">tento dodatečný </w:t>
                            </w:r>
                          </w:p>
                          <w:p w14:paraId="1BBFDE3D" w14:textId="2ABD88E0" w:rsidR="009D3067" w:rsidRDefault="00860DE1" w:rsidP="009D306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</w:pPr>
                            <w:r w:rsidRPr="009D3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>SOUBOR PLATFORM</w:t>
                            </w:r>
                            <w:r w:rsidR="009D3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 xml:space="preserve"> </w:t>
                            </w:r>
                            <w:r w:rsidRPr="009D3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>A MATERIÁLŮ</w:t>
                            </w:r>
                            <w:r w:rsidRPr="009D3067"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>,</w:t>
                            </w:r>
                          </w:p>
                          <w:p w14:paraId="38DDE7E6" w14:textId="65522770" w:rsidR="009D3067" w:rsidRDefault="00BA1F03" w:rsidP="009D3067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</w:pPr>
                            <w:r w:rsidRPr="009D3067"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 xml:space="preserve">které lze při online výuce využít. </w:t>
                            </w:r>
                            <w:r w:rsidR="00163BBA" w:rsidRPr="009D3067"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>Obsahuje především ty platformy, které jsou nad rámec manuál</w:t>
                            </w:r>
                            <w:r w:rsidR="009D3067" w:rsidRPr="009D3067"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>u</w:t>
                            </w:r>
                            <w:r w:rsidR="009D3067">
                              <w:rPr>
                                <w:rFonts w:ascii="Arial" w:eastAsia="Arial" w:hAnsi="Arial" w:cs="Arial"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 xml:space="preserve">. </w:t>
                            </w:r>
                          </w:p>
                          <w:p w14:paraId="06D86F7E" w14:textId="79347C88" w:rsidR="00397355" w:rsidRPr="009D3067" w:rsidRDefault="009D3067" w:rsidP="009D3067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</w:pPr>
                            <w:r w:rsidRPr="009D3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>Cílem j</w:t>
                            </w:r>
                            <w:r w:rsidR="00CE33A9">
                              <w:rPr>
                                <w:rFonts w:ascii="Arial" w:eastAsia="Arial" w:hAnsi="Arial" w:cs="Arial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>e</w:t>
                            </w:r>
                            <w:r w:rsidRPr="009D3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lang w:val="cs-CZ" w:bidi="en-GB"/>
                              </w:rPr>
                              <w:t xml:space="preserve"> rozšířit a informovat o dostupných možnostech, které napomohou úspěšné a co nejefektivnější online výuce.</w:t>
                            </w:r>
                          </w:p>
                          <w:p w14:paraId="277FF2CB" w14:textId="77777777" w:rsidR="00397355" w:rsidRPr="00397355" w:rsidRDefault="00397355" w:rsidP="00C05CA9">
                            <w:pPr>
                              <w:widowControl w:val="0"/>
                              <w:spacing w:line="320" w:lineRule="exact"/>
                              <w:rPr>
                                <w:rFonts w:ascii="Arial" w:eastAsia="Arial" w:hAnsi="Arial" w:cs="Arial"/>
                                <w:b/>
                                <w:bCs/>
                                <w:color w:val="2E3640"/>
                                <w:sz w:val="18"/>
                                <w:szCs w:val="18"/>
                                <w:lang w:val="cs-CZ" w:bidi="en-GB"/>
                              </w:rPr>
                            </w:pPr>
                          </w:p>
                          <w:p w14:paraId="729221CC" w14:textId="77777777" w:rsidR="00803D68" w:rsidRDefault="00803D68" w:rsidP="00C05CA9">
                            <w:pPr>
                              <w:widowControl w:val="0"/>
                              <w:spacing w:line="320" w:lineRule="exact"/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cs-CZ" w:bidi="en-GB"/>
                              </w:rPr>
                            </w:pPr>
                          </w:p>
                          <w:p w14:paraId="6B2776F5" w14:textId="77777777" w:rsidR="000B598A" w:rsidRDefault="000B598A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cs-CZ" w:bidi="en-GB"/>
                              </w:rPr>
                            </w:pPr>
                          </w:p>
                          <w:p w14:paraId="640B8BEA" w14:textId="77777777" w:rsidR="000B598A" w:rsidRDefault="000B598A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cs-CZ" w:bidi="en-GB"/>
                              </w:rPr>
                            </w:pPr>
                          </w:p>
                          <w:p w14:paraId="2A03740A" w14:textId="77777777" w:rsidR="000B598A" w:rsidRDefault="000B598A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cs-CZ" w:bidi="en-GB"/>
                              </w:rPr>
                            </w:pPr>
                          </w:p>
                          <w:p w14:paraId="618769EA" w14:textId="77777777" w:rsidR="000B598A" w:rsidRDefault="000B598A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eastAsia="Arial" w:hAnsi="Arial" w:cs="Arial"/>
                                <w:color w:val="2E3640"/>
                                <w:sz w:val="18"/>
                                <w:szCs w:val="18"/>
                                <w:lang w:val="cs-CZ" w:bidi="en-GB"/>
                              </w:rPr>
                            </w:pPr>
                          </w:p>
                          <w:p w14:paraId="22F71E63" w14:textId="77777777" w:rsidR="000B598A" w:rsidRPr="001A3F5A" w:rsidRDefault="000B598A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8AF91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30" type="#_x0000_t202" style="position:absolute;margin-left:159.6pt;margin-top:332pt;width:385.9pt;height:41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" filled="f" fillcolor="#fffffe" stroked="f" strokecolor="#212120" insetpen="t">
                <v:textbox inset="2.88pt,2.88pt,2.88pt,2.88pt">
                  <w:txbxContent>
                    <w:p w14:paraId="37A20540" w14:textId="52C91F57" w:rsidR="00767531" w:rsidRPr="009D3067" w:rsidRDefault="009D3067" w:rsidP="009D3067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 xml:space="preserve">Výzva online výuky, která se stala náhlou </w:t>
                      </w:r>
                      <w:r w:rsidR="001A3F5A" w:rsidRPr="009D306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>realitou</w:t>
                      </w:r>
                      <w:r w:rsidR="00163BBA" w:rsidRPr="009D306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 xml:space="preserve">změnila zásadním způsobem nejen </w:t>
                      </w:r>
                      <w:r w:rsidR="00163BBA" w:rsidRPr="009D306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>přístup k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> </w:t>
                      </w:r>
                      <w:r w:rsidR="00163BBA" w:rsidRPr="009D306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>výuce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 xml:space="preserve">, ale i </w:t>
                      </w:r>
                      <w:r w:rsidR="00CE33A9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 xml:space="preserve">k 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 xml:space="preserve">hodnocení žáků a nastolila nové nároky na způsob předání znalostí. </w:t>
                      </w:r>
                      <w:r w:rsidR="00CE33A9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 xml:space="preserve">Správná volba </w:t>
                      </w:r>
                      <w:proofErr w:type="spellStart"/>
                      <w:r w:rsidR="00CE33A9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>nástojů</w:t>
                      </w:r>
                      <w:proofErr w:type="spellEnd"/>
                      <w:r w:rsidR="00CE33A9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 xml:space="preserve"> online výuky je často základem úspěchu online vzdělávání a může zcela jednoznačně pomoci pedagogickým pracovníkům v efektivní výuce. </w:t>
                      </w:r>
                    </w:p>
                    <w:p w14:paraId="5DB04888" w14:textId="04BE341D" w:rsidR="000B598A" w:rsidRPr="009D3067" w:rsidRDefault="000B598A" w:rsidP="009D3067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</w:pPr>
                      <w:r w:rsidRPr="009D306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>Jak se s</w:t>
                      </w:r>
                      <w:r w:rsidR="00163BBA" w:rsidRPr="009D306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 xml:space="preserve"> výzvou ONLINE VÝUKY </w:t>
                      </w:r>
                      <w:r w:rsidRPr="009D306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>vypořádat, jak ji uchopit a jaké k tomu existují podpůrné materiály?</w:t>
                      </w:r>
                    </w:p>
                    <w:p w14:paraId="4EDB72E8" w14:textId="52AD90A8" w:rsidR="00262E2F" w:rsidRDefault="00163BBA" w:rsidP="009D3067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</w:pPr>
                      <w:r w:rsidRPr="009D306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 xml:space="preserve">Právě z tohoto důvodu </w:t>
                      </w:r>
                      <w:r w:rsidR="000B598A" w:rsidRPr="009D306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>MŠMT zaslalo</w:t>
                      </w:r>
                      <w:r w:rsidR="00C05CA9" w:rsidRPr="009D306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 xml:space="preserve"> </w:t>
                      </w:r>
                      <w:r w:rsidR="007951EF" w:rsidRPr="009D306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 xml:space="preserve">v září 2020 </w:t>
                      </w:r>
                      <w:r w:rsidR="00C05CA9" w:rsidRPr="009D3067">
                        <w:rPr>
                          <w:rFonts w:ascii="Arial" w:eastAsia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>Metodické doporučení pro výuku distančním způsobem</w:t>
                      </w:r>
                      <w:r w:rsidRPr="009D306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 xml:space="preserve">, které naleznete pod následujícím odkazem: </w:t>
                      </w:r>
                      <w:hyperlink r:id="rId10" w:history="1">
                        <w:r w:rsidRPr="009D3067">
                          <w:rPr>
                            <w:rStyle w:val="Hyperlink"/>
                            <w:rFonts w:ascii="Arial" w:eastAsia="Arial" w:hAnsi="Arial" w:cs="Arial"/>
                            <w:color w:val="000000" w:themeColor="text1"/>
                            <w:sz w:val="24"/>
                            <w:szCs w:val="24"/>
                            <w:u w:val="none"/>
                            <w:lang w:val="cs-CZ" w:bidi="en-GB"/>
                          </w:rPr>
                          <w:t>file:///Users/icrookston/Downloads/metodika_DZV__23_09_final.pdf</w:t>
                        </w:r>
                        <w:r w:rsidR="000726A1" w:rsidRPr="009D3067">
                          <w:rPr>
                            <w:rStyle w:val="Hyperlink"/>
                            <w:rFonts w:ascii="Arial" w:eastAsia="Arial" w:hAnsi="Arial" w:cs="Arial"/>
                            <w:color w:val="000000" w:themeColor="text1"/>
                            <w:sz w:val="24"/>
                            <w:szCs w:val="24"/>
                            <w:u w:val="none"/>
                            <w:lang w:val="cs-CZ" w:bidi="en-GB"/>
                          </w:rPr>
                          <w:t>.</w:t>
                        </w:r>
                      </w:hyperlink>
                      <w:r w:rsidR="000726A1" w:rsidRPr="009D306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cs-CZ" w:bidi="en-GB"/>
                        </w:rPr>
                        <w:t xml:space="preserve"> </w:t>
                      </w:r>
                    </w:p>
                    <w:p w14:paraId="67936AF3" w14:textId="77777777" w:rsidR="009D3067" w:rsidRPr="009D3067" w:rsidRDefault="009D3067" w:rsidP="009D3067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eastAsia="Arial" w:hAnsi="Arial" w:cs="Arial"/>
                          <w:color w:val="2E3640"/>
                          <w:sz w:val="24"/>
                          <w:szCs w:val="24"/>
                          <w:lang w:val="cs-CZ" w:bidi="en-GB"/>
                        </w:rPr>
                      </w:pPr>
                    </w:p>
                    <w:p w14:paraId="0CBE3FAA" w14:textId="77777777" w:rsidR="009D3067" w:rsidRDefault="009D3067" w:rsidP="009D3067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</w:pPr>
                      <w:r w:rsidRPr="009D3067">
                        <w:rPr>
                          <w:rFonts w:ascii="Arial" w:eastAsia="Arial" w:hAnsi="Arial" w:cs="Arial"/>
                          <w:b/>
                          <w:bCs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>MIMO ZDROJE</w:t>
                      </w:r>
                      <w:r w:rsidR="000726A1" w:rsidRPr="009D3067"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 xml:space="preserve"> v</w:t>
                      </w:r>
                      <w:r w:rsidR="00787B62" w:rsidRPr="009D3067"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>e výše uvedeném</w:t>
                      </w:r>
                      <w:r w:rsidR="000726A1" w:rsidRPr="009D3067"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 xml:space="preserve"> ma</w:t>
                      </w:r>
                      <w:r w:rsidR="00787B62" w:rsidRPr="009D3067"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>nuálu</w:t>
                      </w:r>
                      <w:r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 xml:space="preserve"> MŠMT</w:t>
                      </w:r>
                      <w:r w:rsidR="00787B62" w:rsidRPr="009D3067"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 xml:space="preserve"> </w:t>
                      </w:r>
                      <w:proofErr w:type="gramStart"/>
                      <w:r w:rsidR="000726A1" w:rsidRPr="009D3067"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 xml:space="preserve">vytvořil </w:t>
                      </w:r>
                      <w:r w:rsidRPr="009D3067"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 xml:space="preserve"> </w:t>
                      </w:r>
                      <w:r w:rsidR="000726A1" w:rsidRPr="009D3067"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>N</w:t>
                      </w:r>
                      <w:r w:rsidR="00163BBA" w:rsidRPr="009D3067"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>adační</w:t>
                      </w:r>
                      <w:proofErr w:type="gramEnd"/>
                      <w:r w:rsidR="00163BBA" w:rsidRPr="009D3067"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 xml:space="preserve"> fond</w:t>
                      </w:r>
                      <w:r w:rsidR="000726A1" w:rsidRPr="009D3067"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 xml:space="preserve"> Šance pro děti </w:t>
                      </w:r>
                      <w:r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 xml:space="preserve">tento dodatečný </w:t>
                      </w:r>
                    </w:p>
                    <w:p w14:paraId="1BBFDE3D" w14:textId="2ABD88E0" w:rsidR="009D3067" w:rsidRDefault="00860DE1" w:rsidP="009D3067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</w:pPr>
                      <w:r w:rsidRPr="009D3067">
                        <w:rPr>
                          <w:rFonts w:ascii="Arial" w:eastAsia="Arial" w:hAnsi="Arial" w:cs="Arial"/>
                          <w:b/>
                          <w:bCs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>SOUBOR PLATFORM</w:t>
                      </w:r>
                      <w:r w:rsidR="009D3067">
                        <w:rPr>
                          <w:rFonts w:ascii="Arial" w:eastAsia="Arial" w:hAnsi="Arial" w:cs="Arial"/>
                          <w:b/>
                          <w:bCs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 xml:space="preserve"> </w:t>
                      </w:r>
                      <w:r w:rsidRPr="009D3067">
                        <w:rPr>
                          <w:rFonts w:ascii="Arial" w:eastAsia="Arial" w:hAnsi="Arial" w:cs="Arial"/>
                          <w:b/>
                          <w:bCs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>A MATERIÁLŮ</w:t>
                      </w:r>
                      <w:r w:rsidRPr="009D3067"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>,</w:t>
                      </w:r>
                    </w:p>
                    <w:p w14:paraId="38DDE7E6" w14:textId="65522770" w:rsidR="009D3067" w:rsidRDefault="00BA1F03" w:rsidP="009D3067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</w:pPr>
                      <w:r w:rsidRPr="009D3067"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 xml:space="preserve">které lze při online výuce využít. </w:t>
                      </w:r>
                      <w:r w:rsidR="00163BBA" w:rsidRPr="009D3067"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>Obsahuje především ty platformy, které jsou nad rámec manuál</w:t>
                      </w:r>
                      <w:r w:rsidR="009D3067" w:rsidRPr="009D3067"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>u</w:t>
                      </w:r>
                      <w:r w:rsidR="009D3067">
                        <w:rPr>
                          <w:rFonts w:ascii="Arial" w:eastAsia="Arial" w:hAnsi="Arial" w:cs="Arial"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 xml:space="preserve">. </w:t>
                      </w:r>
                    </w:p>
                    <w:p w14:paraId="06D86F7E" w14:textId="79347C88" w:rsidR="00397355" w:rsidRPr="009D3067" w:rsidRDefault="009D3067" w:rsidP="009D3067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</w:pPr>
                      <w:r w:rsidRPr="009D3067">
                        <w:rPr>
                          <w:rFonts w:ascii="Arial" w:eastAsia="Arial" w:hAnsi="Arial" w:cs="Arial"/>
                          <w:b/>
                          <w:bCs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>Cílem j</w:t>
                      </w:r>
                      <w:r w:rsidR="00CE33A9">
                        <w:rPr>
                          <w:rFonts w:ascii="Arial" w:eastAsia="Arial" w:hAnsi="Arial" w:cs="Arial"/>
                          <w:b/>
                          <w:bCs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>e</w:t>
                      </w:r>
                      <w:r w:rsidRPr="009D3067">
                        <w:rPr>
                          <w:rFonts w:ascii="Arial" w:eastAsia="Arial" w:hAnsi="Arial" w:cs="Arial"/>
                          <w:b/>
                          <w:bCs/>
                          <w:color w:val="ED7D31" w:themeColor="accent2"/>
                          <w:sz w:val="24"/>
                          <w:szCs w:val="24"/>
                          <w:lang w:val="cs-CZ" w:bidi="en-GB"/>
                        </w:rPr>
                        <w:t xml:space="preserve"> rozšířit a informovat o dostupných možnostech, které napomohou úspěšné a co nejefektivnější online výuce.</w:t>
                      </w:r>
                    </w:p>
                    <w:p w14:paraId="277FF2CB" w14:textId="77777777" w:rsidR="00397355" w:rsidRPr="00397355" w:rsidRDefault="00397355" w:rsidP="00C05CA9">
                      <w:pPr>
                        <w:widowControl w:val="0"/>
                        <w:spacing w:line="320" w:lineRule="exact"/>
                        <w:rPr>
                          <w:rFonts w:ascii="Arial" w:eastAsia="Arial" w:hAnsi="Arial" w:cs="Arial"/>
                          <w:b/>
                          <w:bCs/>
                          <w:color w:val="2E3640"/>
                          <w:sz w:val="18"/>
                          <w:szCs w:val="18"/>
                          <w:lang w:val="cs-CZ" w:bidi="en-GB"/>
                        </w:rPr>
                      </w:pPr>
                    </w:p>
                    <w:p w14:paraId="729221CC" w14:textId="77777777" w:rsidR="00803D68" w:rsidRDefault="00803D68" w:rsidP="00C05CA9">
                      <w:pPr>
                        <w:widowControl w:val="0"/>
                        <w:spacing w:line="320" w:lineRule="exact"/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cs-CZ" w:bidi="en-GB"/>
                        </w:rPr>
                      </w:pPr>
                    </w:p>
                    <w:p w14:paraId="6B2776F5" w14:textId="77777777" w:rsidR="000B598A" w:rsidRDefault="000B598A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cs-CZ" w:bidi="en-GB"/>
                        </w:rPr>
                      </w:pPr>
                    </w:p>
                    <w:p w14:paraId="640B8BEA" w14:textId="77777777" w:rsidR="000B598A" w:rsidRDefault="000B598A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cs-CZ" w:bidi="en-GB"/>
                        </w:rPr>
                      </w:pPr>
                    </w:p>
                    <w:p w14:paraId="2A03740A" w14:textId="77777777" w:rsidR="000B598A" w:rsidRDefault="000B598A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cs-CZ" w:bidi="en-GB"/>
                        </w:rPr>
                      </w:pPr>
                    </w:p>
                    <w:p w14:paraId="618769EA" w14:textId="77777777" w:rsidR="000B598A" w:rsidRDefault="000B598A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eastAsia="Arial" w:hAnsi="Arial" w:cs="Arial"/>
                          <w:color w:val="2E3640"/>
                          <w:sz w:val="18"/>
                          <w:szCs w:val="18"/>
                          <w:lang w:val="cs-CZ" w:bidi="en-GB"/>
                        </w:rPr>
                      </w:pPr>
                    </w:p>
                    <w:p w14:paraId="22F71E63" w14:textId="77777777" w:rsidR="000B598A" w:rsidRPr="001A3F5A" w:rsidRDefault="000B598A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cs-C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BBA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4DC9DC" wp14:editId="0B3209C2">
                <wp:simplePos x="0" y="0"/>
                <wp:positionH relativeFrom="column">
                  <wp:posOffset>1953177</wp:posOffset>
                </wp:positionH>
                <wp:positionV relativeFrom="paragraph">
                  <wp:posOffset>3703679</wp:posOffset>
                </wp:positionV>
                <wp:extent cx="5257800" cy="419100"/>
                <wp:effectExtent l="0" t="0" r="0" b="0"/>
                <wp:wrapNone/>
                <wp:docPr id="4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2B0438" w14:textId="77777777" w:rsidR="00767531" w:rsidRPr="00163BBA" w:rsidRDefault="00767531" w:rsidP="00EC159D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b/>
                                <w:bCs/>
                                <w:color w:val="8EA138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bidi="en-GB"/>
                              </w:rPr>
                              <w:t>Nekonečné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bidi="en-GB"/>
                              </w:rPr>
                              <w:t>možnosti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bidi="en-GB"/>
                              </w:rPr>
                              <w:t xml:space="preserve"> online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bidi="en-GB"/>
                              </w:rPr>
                              <w:t>výuky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DC9DC" id="Text Box 36" o:spid="_x0000_s1031" type="#_x0000_t202" style="position:absolute;margin-left:153.8pt;margin-top:291.65pt;width:414pt;height:3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" filled="f" fillcolor="#fffffe" stroked="f" strokecolor="#212120" insetpen="t">
                <v:textbox inset="2.88pt,2.88pt,2.88pt,2.88pt">
                  <w:txbxContent>
                    <w:p w14:paraId="5C2B0438" w14:textId="77777777" w:rsidR="00767531" w:rsidRPr="00163BBA" w:rsidRDefault="00767531" w:rsidP="00EC159D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b/>
                          <w:bCs/>
                          <w:color w:val="8EA138"/>
                          <w:w w:val="90"/>
                          <w:sz w:val="48"/>
                          <w:szCs w:val="48"/>
                          <w:lang w:val="en"/>
                        </w:rPr>
                      </w:pPr>
                      <w:proofErr w:type="spellStart"/>
                      <w:r w:rsidRPr="00163BBA">
                        <w:rPr>
                          <w:rFonts w:ascii="Arial" w:eastAsia="Arial" w:hAnsi="Arial" w:cs="Arial"/>
                          <w:b/>
                          <w:bCs/>
                          <w:color w:val="8EA138"/>
                          <w:spacing w:val="8"/>
                          <w:w w:val="90"/>
                          <w:sz w:val="48"/>
                          <w:szCs w:val="48"/>
                          <w:lang w:bidi="en-GB"/>
                        </w:rPr>
                        <w:t>Nekonečné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b/>
                          <w:bCs/>
                          <w:color w:val="8EA138"/>
                          <w:spacing w:val="8"/>
                          <w:w w:val="90"/>
                          <w:sz w:val="48"/>
                          <w:szCs w:val="48"/>
                          <w:lang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b/>
                          <w:bCs/>
                          <w:color w:val="8EA138"/>
                          <w:spacing w:val="8"/>
                          <w:w w:val="90"/>
                          <w:sz w:val="48"/>
                          <w:szCs w:val="48"/>
                          <w:lang w:bidi="en-GB"/>
                        </w:rPr>
                        <w:t>možnosti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b/>
                          <w:bCs/>
                          <w:color w:val="8EA138"/>
                          <w:spacing w:val="8"/>
                          <w:w w:val="90"/>
                          <w:sz w:val="48"/>
                          <w:szCs w:val="48"/>
                          <w:lang w:bidi="en-GB"/>
                        </w:rPr>
                        <w:t xml:space="preserve"> online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b/>
                          <w:bCs/>
                          <w:color w:val="8EA138"/>
                          <w:spacing w:val="8"/>
                          <w:w w:val="90"/>
                          <w:sz w:val="48"/>
                          <w:szCs w:val="48"/>
                          <w:lang w:bidi="en-GB"/>
                        </w:rPr>
                        <w:t>výuky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63BBA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052840" wp14:editId="2A2F31C7">
                <wp:simplePos x="0" y="0"/>
                <wp:positionH relativeFrom="column">
                  <wp:posOffset>89452</wp:posOffset>
                </wp:positionH>
                <wp:positionV relativeFrom="paragraph">
                  <wp:posOffset>1493354</wp:posOffset>
                </wp:positionV>
                <wp:extent cx="1649896" cy="8312012"/>
                <wp:effectExtent l="0" t="0" r="0" b="0"/>
                <wp:wrapNone/>
                <wp:docPr id="3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896" cy="8312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89E43F" w14:textId="61BFA640" w:rsidR="009D3067" w:rsidRPr="009D3067" w:rsidRDefault="009D3067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eastAsia="Arial" w:hAnsi="Arial" w:cs="Arial"/>
                                <w:color w:val="EF792F"/>
                                <w:spacing w:val="20"/>
                                <w:w w:val="90"/>
                                <w:sz w:val="28"/>
                                <w:szCs w:val="28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F792F"/>
                                <w:spacing w:val="20"/>
                                <w:w w:val="90"/>
                                <w:sz w:val="20"/>
                                <w:szCs w:val="20"/>
                                <w:lang w:bidi="en-GB"/>
                              </w:rPr>
                              <w:t xml:space="preserve">         </w:t>
                            </w:r>
                            <w:hyperlink r:id="rId11" w:history="1">
                              <w:r w:rsidRPr="009D3067">
                                <w:rPr>
                                  <w:rFonts w:ascii="Arial" w:hAnsi="Arial" w:cs="Arial"/>
                                  <w:color w:val="EF792F"/>
                                  <w:sz w:val="28"/>
                                  <w:szCs w:val="28"/>
                                  <w:lang w:bidi="en-GB"/>
                                </w:rPr>
                                <w:t>www.UČÍME</w:t>
                              </w:r>
                            </w:hyperlink>
                          </w:p>
                          <w:p w14:paraId="51C6720A" w14:textId="59A9A50B" w:rsidR="00767531" w:rsidRDefault="009D3067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EF792F"/>
                                <w:spacing w:val="20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F792F"/>
                                <w:spacing w:val="20"/>
                                <w:w w:val="90"/>
                                <w:sz w:val="28"/>
                                <w:szCs w:val="28"/>
                                <w:lang w:bidi="en-GB"/>
                              </w:rPr>
                              <w:t xml:space="preserve">       </w:t>
                            </w:r>
                            <w:r w:rsidR="007868A2">
                              <w:rPr>
                                <w:rFonts w:ascii="Arial" w:eastAsia="Arial" w:hAnsi="Arial" w:cs="Arial"/>
                                <w:color w:val="EF792F"/>
                                <w:spacing w:val="20"/>
                                <w:w w:val="90"/>
                                <w:sz w:val="28"/>
                                <w:szCs w:val="28"/>
                                <w:lang w:bidi="en-GB"/>
                              </w:rPr>
                              <w:t>ONLINE.CZ</w:t>
                            </w:r>
                          </w:p>
                          <w:p w14:paraId="4511DA40" w14:textId="73D481AD" w:rsidR="001A3F5A" w:rsidRDefault="007868A2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Nezisková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organizace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která</w:t>
                            </w:r>
                            <w:proofErr w:type="spellEnd"/>
                            <w:r w:rsidR="009525DB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9525DB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zdarma</w:t>
                            </w:r>
                            <w:proofErr w:type="spellEnd"/>
                            <w:r w:rsidR="009525DB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9525DB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pomáhá</w:t>
                            </w:r>
                            <w:proofErr w:type="spellEnd"/>
                            <w:r w:rsidR="009525DB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9525DB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školám</w:t>
                            </w:r>
                            <w:proofErr w:type="spellEnd"/>
                            <w:r w:rsidR="009525DB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gramStart"/>
                            <w:r w:rsidR="009525DB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se  </w:t>
                            </w:r>
                            <w:proofErr w:type="spellStart"/>
                            <w:r w:rsidR="009525DB"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zavedením</w:t>
                            </w:r>
                            <w:proofErr w:type="spellEnd"/>
                            <w:proofErr w:type="gramEnd"/>
                            <w:r w:rsidR="009525DB"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ONLINE </w:t>
                            </w:r>
                            <w:proofErr w:type="spellStart"/>
                            <w:r w:rsidR="009525DB"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výuky</w:t>
                            </w:r>
                            <w:proofErr w:type="spellEnd"/>
                            <w:r w:rsidR="009525DB"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 w:rsidR="009525DB"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dále</w:t>
                            </w:r>
                            <w:proofErr w:type="spellEnd"/>
                            <w:r w:rsidR="009525DB"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s </w:t>
                            </w:r>
                            <w:proofErr w:type="spellStart"/>
                            <w:r w:rsidR="009525DB"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vhodnými</w:t>
                            </w:r>
                            <w:proofErr w:type="spellEnd"/>
                            <w:r w:rsidR="009525DB"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9525DB"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nástroji</w:t>
                            </w:r>
                            <w:proofErr w:type="spellEnd"/>
                            <w:r w:rsidR="009525DB"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9525DB"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ve</w:t>
                            </w:r>
                            <w:proofErr w:type="spellEnd"/>
                            <w:r w:rsidR="009525DB"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9525DB"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výuce</w:t>
                            </w:r>
                            <w:proofErr w:type="spellEnd"/>
                            <w:r w:rsidR="009525DB"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 w:rsidR="00CE33A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poskytuje</w:t>
                            </w:r>
                            <w:proofErr w:type="spellEnd"/>
                            <w:r w:rsidR="00CE33A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CE33A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nápady</w:t>
                            </w:r>
                            <w:proofErr w:type="spellEnd"/>
                            <w:r w:rsidR="00CE33A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CE33A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na</w:t>
                            </w:r>
                            <w:proofErr w:type="spellEnd"/>
                            <w:r w:rsidR="00CE33A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CE33A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vhodné</w:t>
                            </w:r>
                            <w:proofErr w:type="spellEnd"/>
                            <w:r w:rsidR="00CE33A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CE33A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domácí</w:t>
                            </w:r>
                            <w:proofErr w:type="spellEnd"/>
                            <w:r w:rsidR="00CE33A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CE33A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úkoly</w:t>
                            </w:r>
                            <w:proofErr w:type="spellEnd"/>
                            <w:r w:rsidR="00CE33A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. </w:t>
                            </w:r>
                            <w:proofErr w:type="spellStart"/>
                            <w:r w:rsidR="001A3F5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Doplňkem</w:t>
                            </w:r>
                            <w:proofErr w:type="spellEnd"/>
                            <w:r w:rsidR="001A3F5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1A3F5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jsou</w:t>
                            </w:r>
                            <w:proofErr w:type="spellEnd"/>
                            <w:r w:rsidR="00A70F53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A70F53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mimo</w:t>
                            </w:r>
                            <w:proofErr w:type="spellEnd"/>
                            <w:r w:rsidR="00A70F53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A70F53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jiné</w:t>
                            </w:r>
                            <w:proofErr w:type="spellEnd"/>
                            <w:r w:rsidR="001A3F5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1A3F5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i</w:t>
                            </w:r>
                            <w:proofErr w:type="spellEnd"/>
                            <w:r w:rsidR="001A3F5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YouTube </w:t>
                            </w:r>
                            <w:proofErr w:type="spellStart"/>
                            <w:r w:rsidR="001A3F5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videa</w:t>
                            </w:r>
                            <w:proofErr w:type="spellEnd"/>
                            <w:r w:rsidR="001A3F5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s </w:t>
                            </w:r>
                            <w:proofErr w:type="spellStart"/>
                            <w:r w:rsidR="001A3F5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náz</w:t>
                            </w:r>
                            <w:r w:rsidR="00A70F53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ve</w:t>
                            </w:r>
                            <w:r w:rsidR="001A3F5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m</w:t>
                            </w:r>
                            <w:proofErr w:type="spellEnd"/>
                            <w:r w:rsidR="001A3F5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1A3F5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Učení</w:t>
                            </w:r>
                            <w:proofErr w:type="spellEnd"/>
                            <w:r w:rsidR="001A3F5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1A3F5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nanečisto</w:t>
                            </w:r>
                            <w:proofErr w:type="spellEnd"/>
                            <w:r w:rsidR="001A3F5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</w:p>
                          <w:p w14:paraId="58EEA350" w14:textId="77777777" w:rsidR="00D6021C" w:rsidRPr="009525DB" w:rsidRDefault="00D6021C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</w:pPr>
                          </w:p>
                          <w:p w14:paraId="55FC1AA3" w14:textId="77777777" w:rsidR="00D6021C" w:rsidRPr="00D6021C" w:rsidRDefault="00D6021C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eastAsia="Arial" w:hAnsi="Arial" w:cs="Arial"/>
                                <w:color w:val="EF792F"/>
                                <w:spacing w:val="20"/>
                                <w:w w:val="90"/>
                                <w:sz w:val="28"/>
                                <w:szCs w:val="28"/>
                                <w:lang w:bidi="en-GB"/>
                              </w:rPr>
                            </w:pPr>
                            <w:r w:rsidRPr="00D6021C">
                              <w:rPr>
                                <w:rFonts w:ascii="Arial" w:eastAsia="Arial" w:hAnsi="Arial" w:cs="Arial"/>
                                <w:color w:val="EF792F"/>
                                <w:spacing w:val="20"/>
                                <w:w w:val="90"/>
                                <w:sz w:val="28"/>
                                <w:szCs w:val="28"/>
                                <w:lang w:bidi="en-GB"/>
                              </w:rPr>
                              <w:t>NPI ČR</w:t>
                            </w:r>
                          </w:p>
                          <w:p w14:paraId="4396D29B" w14:textId="2AEAC441" w:rsidR="00767531" w:rsidRDefault="009525DB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ZDARMA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nabízí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podporu</w:t>
                            </w:r>
                            <w:proofErr w:type="spellEnd"/>
                            <w:r w:rsidR="001610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1610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1610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krajští</w:t>
                            </w:r>
                            <w:proofErr w:type="spellEnd"/>
                            <w:r w:rsidR="001610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1610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metodici</w:t>
                            </w:r>
                            <w:proofErr w:type="spellEnd"/>
                            <w:r w:rsidR="001610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NPI ČR. </w:t>
                            </w:r>
                            <w:proofErr w:type="spellStart"/>
                            <w:r w:rsidR="001610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Jejich</w:t>
                            </w:r>
                            <w:proofErr w:type="spellEnd"/>
                            <w:r w:rsidR="001610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1610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seznam</w:t>
                            </w:r>
                            <w:proofErr w:type="spellEnd"/>
                            <w:r w:rsidR="001610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1610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naleznete</w:t>
                            </w:r>
                            <w:proofErr w:type="spellEnd"/>
                            <w:r w:rsidR="001610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pod </w:t>
                            </w:r>
                            <w:proofErr w:type="spellStart"/>
                            <w:r w:rsidR="001610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následujícím</w:t>
                            </w:r>
                            <w:proofErr w:type="spellEnd"/>
                            <w:r w:rsidR="001610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1610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odkazem</w:t>
                            </w:r>
                            <w:proofErr w:type="spellEnd"/>
                            <w:r w:rsidR="00161057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:</w:t>
                            </w:r>
                          </w:p>
                          <w:p w14:paraId="0C1A53A9" w14:textId="77777777" w:rsidR="00161057" w:rsidRPr="009D3067" w:rsidRDefault="007D1772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</w:pPr>
                            <w:hyperlink r:id="rId12" w:history="1">
                              <w:r w:rsidR="00161057" w:rsidRPr="009D3067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15"/>
                                  <w:szCs w:val="15"/>
                                  <w:lang w:val="en"/>
                                </w:rPr>
                                <w:t>https://www.projektsypo.cz/kontakty/krajska-pracoviste</w:t>
                              </w:r>
                            </w:hyperlink>
                          </w:p>
                          <w:p w14:paraId="69083B94" w14:textId="522D96A4" w:rsidR="00161057" w:rsidRPr="00D6021C" w:rsidRDefault="00163BBA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Metodici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mohou</w:t>
                            </w:r>
                            <w:proofErr w:type="spellEnd"/>
                            <w:r w:rsidR="00D6021C" w:rsidRPr="00D6021C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D6021C" w:rsidRPr="00D6021C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pomoci</w:t>
                            </w:r>
                            <w:proofErr w:type="spellEnd"/>
                            <w:r w:rsidR="00D6021C" w:rsidRPr="00D6021C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D6021C" w:rsidRPr="00D6021C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např</w:t>
                            </w:r>
                            <w:proofErr w:type="spellEnd"/>
                            <w:r w:rsidR="00D6021C" w:rsidRPr="00D6021C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. v </w:t>
                            </w:r>
                            <w:proofErr w:type="spellStart"/>
                            <w:r w:rsidR="00D6021C" w:rsidRPr="00D6021C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oblas</w:t>
                            </w:r>
                            <w:r w:rsidR="00D6021C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tech</w:t>
                            </w:r>
                            <w:proofErr w:type="spellEnd"/>
                            <w:r w:rsidR="00D6021C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:</w:t>
                            </w:r>
                          </w:p>
                          <w:p w14:paraId="7BE29E03" w14:textId="77777777" w:rsidR="00161057" w:rsidRPr="00161057" w:rsidRDefault="00161057" w:rsidP="00161057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</w:pPr>
                            <w:proofErr w:type="spellStart"/>
                            <w:r w:rsidRPr="00161057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>digitální</w:t>
                            </w:r>
                            <w:proofErr w:type="spellEnd"/>
                            <w:r w:rsidRPr="00161057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1057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>infrastruktura</w:t>
                            </w:r>
                            <w:proofErr w:type="spellEnd"/>
                            <w:r w:rsidRPr="00161057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1057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161057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1057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>škole</w:t>
                            </w:r>
                            <w:proofErr w:type="spellEnd"/>
                          </w:p>
                          <w:p w14:paraId="3FD4E5F5" w14:textId="39F8FCE0" w:rsidR="00161057" w:rsidRPr="00161057" w:rsidRDefault="00161057" w:rsidP="00161057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161057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 xml:space="preserve">role ICT </w:t>
                            </w:r>
                            <w:proofErr w:type="spellStart"/>
                            <w:r w:rsidRPr="00161057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161057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1057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>vzdělávání</w:t>
                            </w:r>
                            <w:proofErr w:type="spellEnd"/>
                          </w:p>
                          <w:p w14:paraId="6586AE0F" w14:textId="77777777" w:rsidR="00161057" w:rsidRPr="00161057" w:rsidRDefault="00161057" w:rsidP="00161057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</w:pPr>
                            <w:proofErr w:type="spellStart"/>
                            <w:r w:rsidRPr="00161057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>sledování</w:t>
                            </w:r>
                            <w:proofErr w:type="spellEnd"/>
                            <w:r w:rsidRPr="00161057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1057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>trendů</w:t>
                            </w:r>
                            <w:proofErr w:type="spellEnd"/>
                          </w:p>
                          <w:p w14:paraId="7AD06F48" w14:textId="77777777" w:rsidR="00161057" w:rsidRPr="00161057" w:rsidRDefault="00161057" w:rsidP="00161057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161057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 xml:space="preserve">ICT v </w:t>
                            </w:r>
                            <w:proofErr w:type="spellStart"/>
                            <w:r w:rsidRPr="00161057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>řízení</w:t>
                            </w:r>
                            <w:proofErr w:type="spellEnd"/>
                            <w:r w:rsidRPr="00161057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1057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>školy</w:t>
                            </w:r>
                            <w:proofErr w:type="spellEnd"/>
                          </w:p>
                          <w:p w14:paraId="17950F5E" w14:textId="15C5E545" w:rsidR="000B598A" w:rsidRDefault="00161057" w:rsidP="00163BBA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</w:pP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>obsah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 xml:space="preserve"> pro </w:t>
                            </w: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>využití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 xml:space="preserve"> ICT </w:t>
                            </w: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>vzdělávání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  <w:t>.</w:t>
                            </w:r>
                          </w:p>
                          <w:p w14:paraId="63F9419C" w14:textId="77777777" w:rsidR="00163BBA" w:rsidRPr="00163BBA" w:rsidRDefault="00163BBA" w:rsidP="00163BBA">
                            <w:pPr>
                              <w:widowControl w:val="0"/>
                              <w:spacing w:line="320" w:lineRule="exact"/>
                              <w:ind w:left="720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14:paraId="4C7B3E7F" w14:textId="77777777" w:rsidR="00161057" w:rsidRDefault="000B598A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eastAsia="Arial" w:hAnsi="Arial" w:cs="Arial"/>
                                <w:color w:val="EF792F"/>
                                <w:spacing w:val="20"/>
                                <w:w w:val="90"/>
                                <w:sz w:val="28"/>
                                <w:szCs w:val="28"/>
                                <w:lang w:bidi="en-GB"/>
                              </w:rPr>
                            </w:pPr>
                            <w:r w:rsidRPr="000B598A">
                              <w:rPr>
                                <w:rFonts w:ascii="Arial" w:eastAsia="Arial" w:hAnsi="Arial" w:cs="Arial"/>
                                <w:color w:val="EF792F"/>
                                <w:spacing w:val="20"/>
                                <w:w w:val="90"/>
                                <w:sz w:val="28"/>
                                <w:szCs w:val="28"/>
                                <w:lang w:bidi="en-GB"/>
                              </w:rPr>
                              <w:t>PROJEKT SYPO</w:t>
                            </w:r>
                          </w:p>
                          <w:p w14:paraId="2F197491" w14:textId="381365F5" w:rsidR="000B598A" w:rsidRPr="0073438F" w:rsidRDefault="0073438F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73438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>Systém</w:t>
                            </w:r>
                            <w:proofErr w:type="spellEnd"/>
                            <w:r w:rsidRPr="0073438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3438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>podpory</w:t>
                            </w:r>
                            <w:proofErr w:type="spellEnd"/>
                            <w:r w:rsidRPr="0073438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3438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>učitelů</w:t>
                            </w:r>
                            <w:proofErr w:type="spellEnd"/>
                            <w:r w:rsidRPr="0073438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3438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>nabízí</w:t>
                            </w:r>
                            <w:proofErr w:type="spellEnd"/>
                            <w:r w:rsidRPr="0073438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3438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>nejen</w:t>
                            </w:r>
                            <w:proofErr w:type="spellEnd"/>
                            <w:r w:rsidRPr="0073438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 xml:space="preserve"> online </w:t>
                            </w:r>
                            <w:proofErr w:type="spellStart"/>
                            <w:r w:rsidRPr="0073438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>videa</w:t>
                            </w:r>
                            <w:proofErr w:type="spellEnd"/>
                            <w:r w:rsidRPr="0073438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 xml:space="preserve"> o tom, jak </w:t>
                            </w:r>
                            <w:proofErr w:type="spellStart"/>
                            <w:r w:rsidRPr="0073438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>vládnout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>výuku</w:t>
                            </w:r>
                            <w:proofErr w:type="spellEnd"/>
                            <w:r w:rsidR="00163BB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 xml:space="preserve">, ale </w:t>
                            </w:r>
                            <w:proofErr w:type="spellStart"/>
                            <w:r w:rsidR="00163BB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>i</w:t>
                            </w:r>
                            <w:proofErr w:type="spellEnd"/>
                            <w:r w:rsidR="00163BB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 xml:space="preserve"> online </w:t>
                            </w:r>
                            <w:proofErr w:type="spellStart"/>
                            <w:r w:rsidR="00163BB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>hodnocení</w:t>
                            </w:r>
                            <w:proofErr w:type="spellEnd"/>
                            <w:r w:rsidR="00163BB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2840" id="Text Box 35" o:spid="_x0000_s1032" type="#_x0000_t202" style="position:absolute;margin-left:7.05pt;margin-top:117.6pt;width:129.9pt;height:65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" filled="f" fillcolor="#fffffe" stroked="f" strokecolor="#212120" insetpen="t">
                <v:textbox inset="2.88pt,2.88pt,2.88pt,2.88pt">
                  <w:txbxContent>
                    <w:p w14:paraId="2C89E43F" w14:textId="61BFA640" w:rsidR="009D3067" w:rsidRPr="009D3067" w:rsidRDefault="009D3067" w:rsidP="00EC159D">
                      <w:pPr>
                        <w:widowControl w:val="0"/>
                        <w:spacing w:line="320" w:lineRule="exact"/>
                        <w:rPr>
                          <w:rFonts w:ascii="Arial" w:eastAsia="Arial" w:hAnsi="Arial" w:cs="Arial"/>
                          <w:color w:val="EF792F"/>
                          <w:spacing w:val="20"/>
                          <w:w w:val="90"/>
                          <w:sz w:val="28"/>
                          <w:szCs w:val="28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EF792F"/>
                          <w:spacing w:val="20"/>
                          <w:w w:val="90"/>
                          <w:sz w:val="20"/>
                          <w:szCs w:val="20"/>
                          <w:lang w:bidi="en-GB"/>
                        </w:rPr>
                        <w:t xml:space="preserve">         </w:t>
                      </w:r>
                      <w:hyperlink r:id="rId13" w:history="1">
                        <w:r w:rsidRPr="009D3067">
                          <w:rPr>
                            <w:rFonts w:ascii="Arial" w:hAnsi="Arial" w:cs="Arial"/>
                            <w:color w:val="EF792F"/>
                            <w:sz w:val="28"/>
                            <w:szCs w:val="28"/>
                            <w:lang w:bidi="en-GB"/>
                          </w:rPr>
                          <w:t>www.UČÍ</w:t>
                        </w:r>
                        <w:r w:rsidRPr="009D3067">
                          <w:rPr>
                            <w:rFonts w:ascii="Arial" w:hAnsi="Arial" w:cs="Arial"/>
                            <w:color w:val="EF792F"/>
                            <w:sz w:val="28"/>
                            <w:szCs w:val="28"/>
                            <w:lang w:bidi="en-GB"/>
                          </w:rPr>
                          <w:t>M</w:t>
                        </w:r>
                        <w:r w:rsidRPr="009D3067">
                          <w:rPr>
                            <w:rFonts w:ascii="Arial" w:hAnsi="Arial" w:cs="Arial"/>
                            <w:color w:val="EF792F"/>
                            <w:sz w:val="28"/>
                            <w:szCs w:val="28"/>
                            <w:lang w:bidi="en-GB"/>
                          </w:rPr>
                          <w:t>E</w:t>
                        </w:r>
                      </w:hyperlink>
                    </w:p>
                    <w:p w14:paraId="51C6720A" w14:textId="59A9A50B" w:rsidR="00767531" w:rsidRDefault="009D3067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EF792F"/>
                          <w:spacing w:val="20"/>
                          <w:w w:val="90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EF792F"/>
                          <w:spacing w:val="20"/>
                          <w:w w:val="90"/>
                          <w:sz w:val="28"/>
                          <w:szCs w:val="28"/>
                          <w:lang w:bidi="en-GB"/>
                        </w:rPr>
                        <w:t xml:space="preserve">       </w:t>
                      </w:r>
                      <w:r w:rsidR="007868A2">
                        <w:rPr>
                          <w:rFonts w:ascii="Arial" w:eastAsia="Arial" w:hAnsi="Arial" w:cs="Arial"/>
                          <w:color w:val="EF792F"/>
                          <w:spacing w:val="20"/>
                          <w:w w:val="90"/>
                          <w:sz w:val="28"/>
                          <w:szCs w:val="28"/>
                          <w:lang w:bidi="en-GB"/>
                        </w:rPr>
                        <w:t>ONLINE.CZ</w:t>
                      </w:r>
                    </w:p>
                    <w:p w14:paraId="4511DA40" w14:textId="73D481AD" w:rsidR="001A3F5A" w:rsidRDefault="007868A2" w:rsidP="00EC159D">
                      <w:pPr>
                        <w:widowControl w:val="0"/>
                        <w:spacing w:line="320" w:lineRule="exact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Nezisková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organizace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která</w:t>
                      </w:r>
                      <w:proofErr w:type="spellEnd"/>
                      <w:r w:rsidR="009525DB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9525DB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zdarma</w:t>
                      </w:r>
                      <w:proofErr w:type="spellEnd"/>
                      <w:r w:rsidR="009525DB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9525DB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pomáhá</w:t>
                      </w:r>
                      <w:proofErr w:type="spellEnd"/>
                      <w:r w:rsidR="009525DB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9525DB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školám</w:t>
                      </w:r>
                      <w:proofErr w:type="spellEnd"/>
                      <w:r w:rsidR="009525DB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gramStart"/>
                      <w:r w:rsidR="009525DB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se  </w:t>
                      </w:r>
                      <w:proofErr w:type="spellStart"/>
                      <w:r w:rsidR="009525DB" w:rsidRPr="00163BBA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>zavedením</w:t>
                      </w:r>
                      <w:proofErr w:type="spellEnd"/>
                      <w:proofErr w:type="gramEnd"/>
                      <w:r w:rsidR="009525DB" w:rsidRPr="00163BBA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ONLINE </w:t>
                      </w:r>
                      <w:proofErr w:type="spellStart"/>
                      <w:r w:rsidR="009525DB" w:rsidRPr="00163BBA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>výuky</w:t>
                      </w:r>
                      <w:proofErr w:type="spellEnd"/>
                      <w:r w:rsidR="009525DB" w:rsidRPr="00163BBA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, </w:t>
                      </w:r>
                      <w:proofErr w:type="spellStart"/>
                      <w:r w:rsidR="009525DB" w:rsidRPr="00163BBA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>dále</w:t>
                      </w:r>
                      <w:proofErr w:type="spellEnd"/>
                      <w:r w:rsidR="009525DB" w:rsidRPr="00163BBA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s </w:t>
                      </w:r>
                      <w:proofErr w:type="spellStart"/>
                      <w:r w:rsidR="009525DB" w:rsidRPr="00163BBA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>vhodnými</w:t>
                      </w:r>
                      <w:proofErr w:type="spellEnd"/>
                      <w:r w:rsidR="009525DB" w:rsidRPr="00163BBA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9525DB" w:rsidRPr="00163BBA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>nástroji</w:t>
                      </w:r>
                      <w:proofErr w:type="spellEnd"/>
                      <w:r w:rsidR="009525DB" w:rsidRPr="00163BBA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9525DB" w:rsidRPr="00163BBA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>ve</w:t>
                      </w:r>
                      <w:proofErr w:type="spellEnd"/>
                      <w:r w:rsidR="009525DB" w:rsidRPr="00163BBA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9525DB" w:rsidRPr="00163BBA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>výuce</w:t>
                      </w:r>
                      <w:proofErr w:type="spellEnd"/>
                      <w:r w:rsidR="009525DB" w:rsidRPr="00163BBA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a </w:t>
                      </w:r>
                      <w:proofErr w:type="spellStart"/>
                      <w:r w:rsidR="00CE33A9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>poskytuje</w:t>
                      </w:r>
                      <w:proofErr w:type="spellEnd"/>
                      <w:r w:rsidR="00CE33A9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CE33A9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>nápady</w:t>
                      </w:r>
                      <w:proofErr w:type="spellEnd"/>
                      <w:r w:rsidR="00CE33A9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CE33A9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>na</w:t>
                      </w:r>
                      <w:proofErr w:type="spellEnd"/>
                      <w:r w:rsidR="00CE33A9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CE33A9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>vhodné</w:t>
                      </w:r>
                      <w:proofErr w:type="spellEnd"/>
                      <w:r w:rsidR="00CE33A9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CE33A9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>domácí</w:t>
                      </w:r>
                      <w:proofErr w:type="spellEnd"/>
                      <w:r w:rsidR="00CE33A9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CE33A9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>úkoly</w:t>
                      </w:r>
                      <w:proofErr w:type="spellEnd"/>
                      <w:r w:rsidR="00CE33A9">
                        <w:rPr>
                          <w:rFonts w:ascii="Arial" w:eastAsia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. </w:t>
                      </w:r>
                      <w:proofErr w:type="spellStart"/>
                      <w:r w:rsidR="001A3F5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Doplňkem</w:t>
                      </w:r>
                      <w:proofErr w:type="spellEnd"/>
                      <w:r w:rsidR="001A3F5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1A3F5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jsou</w:t>
                      </w:r>
                      <w:proofErr w:type="spellEnd"/>
                      <w:r w:rsidR="00A70F53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A70F53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mimo</w:t>
                      </w:r>
                      <w:proofErr w:type="spellEnd"/>
                      <w:r w:rsidR="00A70F53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A70F53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jiné</w:t>
                      </w:r>
                      <w:proofErr w:type="spellEnd"/>
                      <w:r w:rsidR="001A3F5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1A3F5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i</w:t>
                      </w:r>
                      <w:proofErr w:type="spellEnd"/>
                      <w:r w:rsidR="001A3F5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YouTube </w:t>
                      </w:r>
                      <w:proofErr w:type="spellStart"/>
                      <w:r w:rsidR="001A3F5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videa</w:t>
                      </w:r>
                      <w:proofErr w:type="spellEnd"/>
                      <w:r w:rsidR="001A3F5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s </w:t>
                      </w:r>
                      <w:proofErr w:type="spellStart"/>
                      <w:r w:rsidR="001A3F5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náz</w:t>
                      </w:r>
                      <w:r w:rsidR="00A70F53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ve</w:t>
                      </w:r>
                      <w:r w:rsidR="001A3F5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m</w:t>
                      </w:r>
                      <w:proofErr w:type="spellEnd"/>
                      <w:r w:rsidR="001A3F5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1A3F5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Učení</w:t>
                      </w:r>
                      <w:proofErr w:type="spellEnd"/>
                      <w:r w:rsidR="001A3F5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1A3F5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nanečisto</w:t>
                      </w:r>
                      <w:proofErr w:type="spellEnd"/>
                      <w:r w:rsidR="001A3F5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.</w:t>
                      </w:r>
                    </w:p>
                    <w:p w14:paraId="58EEA350" w14:textId="77777777" w:rsidR="00D6021C" w:rsidRPr="009525DB" w:rsidRDefault="00D6021C" w:rsidP="00EC159D">
                      <w:pPr>
                        <w:widowControl w:val="0"/>
                        <w:spacing w:line="320" w:lineRule="exact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</w:pPr>
                    </w:p>
                    <w:p w14:paraId="55FC1AA3" w14:textId="77777777" w:rsidR="00D6021C" w:rsidRPr="00D6021C" w:rsidRDefault="00D6021C" w:rsidP="00EC159D">
                      <w:pPr>
                        <w:widowControl w:val="0"/>
                        <w:spacing w:line="320" w:lineRule="exact"/>
                        <w:rPr>
                          <w:rFonts w:ascii="Arial" w:eastAsia="Arial" w:hAnsi="Arial" w:cs="Arial"/>
                          <w:color w:val="EF792F"/>
                          <w:spacing w:val="20"/>
                          <w:w w:val="90"/>
                          <w:sz w:val="28"/>
                          <w:szCs w:val="28"/>
                          <w:lang w:bidi="en-GB"/>
                        </w:rPr>
                      </w:pPr>
                      <w:r w:rsidRPr="00D6021C">
                        <w:rPr>
                          <w:rFonts w:ascii="Arial" w:eastAsia="Arial" w:hAnsi="Arial" w:cs="Arial"/>
                          <w:color w:val="EF792F"/>
                          <w:spacing w:val="20"/>
                          <w:w w:val="90"/>
                          <w:sz w:val="28"/>
                          <w:szCs w:val="28"/>
                          <w:lang w:bidi="en-GB"/>
                        </w:rPr>
                        <w:t>NPI ČR</w:t>
                      </w:r>
                    </w:p>
                    <w:p w14:paraId="4396D29B" w14:textId="2AEAC441" w:rsidR="00767531" w:rsidRDefault="009525DB" w:rsidP="00EC159D">
                      <w:pPr>
                        <w:widowControl w:val="0"/>
                        <w:spacing w:line="320" w:lineRule="exact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ZDARMA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nabízí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podporu</w:t>
                      </w:r>
                      <w:proofErr w:type="spellEnd"/>
                      <w:r w:rsidR="001610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1610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1610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krajští</w:t>
                      </w:r>
                      <w:proofErr w:type="spellEnd"/>
                      <w:r w:rsidR="001610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1610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metodici</w:t>
                      </w:r>
                      <w:proofErr w:type="spellEnd"/>
                      <w:r w:rsidR="001610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NPI ČR. </w:t>
                      </w:r>
                      <w:proofErr w:type="spellStart"/>
                      <w:r w:rsidR="001610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Jejich</w:t>
                      </w:r>
                      <w:proofErr w:type="spellEnd"/>
                      <w:r w:rsidR="001610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1610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seznam</w:t>
                      </w:r>
                      <w:proofErr w:type="spellEnd"/>
                      <w:r w:rsidR="001610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1610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naleznete</w:t>
                      </w:r>
                      <w:proofErr w:type="spellEnd"/>
                      <w:r w:rsidR="001610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pod </w:t>
                      </w:r>
                      <w:proofErr w:type="spellStart"/>
                      <w:r w:rsidR="001610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následujícím</w:t>
                      </w:r>
                      <w:proofErr w:type="spellEnd"/>
                      <w:r w:rsidR="001610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1610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odkazem</w:t>
                      </w:r>
                      <w:proofErr w:type="spellEnd"/>
                      <w:r w:rsidR="00161057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:</w:t>
                      </w:r>
                    </w:p>
                    <w:p w14:paraId="0C1A53A9" w14:textId="77777777" w:rsidR="00161057" w:rsidRPr="009D3067" w:rsidRDefault="00F27282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F" w:themeColor="background1"/>
                          <w:sz w:val="15"/>
                          <w:szCs w:val="15"/>
                          <w:lang w:val="en"/>
                        </w:rPr>
                      </w:pPr>
                      <w:hyperlink r:id="rId14" w:history="1">
                        <w:r w:rsidR="00161057" w:rsidRPr="009D3067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15"/>
                            <w:szCs w:val="15"/>
                            <w:lang w:val="en"/>
                          </w:rPr>
                          <w:t>https://www.projektsypo.cz/kontakty/krajska-pracoviste</w:t>
                        </w:r>
                      </w:hyperlink>
                    </w:p>
                    <w:p w14:paraId="69083B94" w14:textId="522D96A4" w:rsidR="00161057" w:rsidRPr="00D6021C" w:rsidRDefault="00163BBA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Metodici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mohou</w:t>
                      </w:r>
                      <w:proofErr w:type="spellEnd"/>
                      <w:r w:rsidR="00D6021C" w:rsidRPr="00D6021C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D6021C" w:rsidRPr="00D6021C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pomoci</w:t>
                      </w:r>
                      <w:proofErr w:type="spellEnd"/>
                      <w:r w:rsidR="00D6021C" w:rsidRPr="00D6021C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D6021C" w:rsidRPr="00D6021C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např</w:t>
                      </w:r>
                      <w:proofErr w:type="spellEnd"/>
                      <w:r w:rsidR="00D6021C" w:rsidRPr="00D6021C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. v </w:t>
                      </w:r>
                      <w:proofErr w:type="spellStart"/>
                      <w:r w:rsidR="00D6021C" w:rsidRPr="00D6021C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oblas</w:t>
                      </w:r>
                      <w:r w:rsidR="00D6021C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tech</w:t>
                      </w:r>
                      <w:proofErr w:type="spellEnd"/>
                      <w:r w:rsidR="00D6021C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:</w:t>
                      </w:r>
                    </w:p>
                    <w:p w14:paraId="7BE29E03" w14:textId="77777777" w:rsidR="00161057" w:rsidRPr="00161057" w:rsidRDefault="00161057" w:rsidP="00161057">
                      <w:pPr>
                        <w:widowControl w:val="0"/>
                        <w:numPr>
                          <w:ilvl w:val="0"/>
                          <w:numId w:val="1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</w:pPr>
                      <w:proofErr w:type="spellStart"/>
                      <w:r w:rsidRPr="00161057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  <w:t>digitální</w:t>
                      </w:r>
                      <w:proofErr w:type="spellEnd"/>
                      <w:r w:rsidRPr="00161057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  <w:t xml:space="preserve"> </w:t>
                      </w:r>
                      <w:proofErr w:type="spellStart"/>
                      <w:r w:rsidRPr="00161057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  <w:t>infrastruktura</w:t>
                      </w:r>
                      <w:proofErr w:type="spellEnd"/>
                      <w:r w:rsidRPr="00161057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  <w:t xml:space="preserve"> </w:t>
                      </w:r>
                      <w:proofErr w:type="spellStart"/>
                      <w:r w:rsidRPr="00161057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  <w:t>ve</w:t>
                      </w:r>
                      <w:proofErr w:type="spellEnd"/>
                      <w:r w:rsidRPr="00161057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  <w:t xml:space="preserve"> </w:t>
                      </w:r>
                      <w:proofErr w:type="spellStart"/>
                      <w:r w:rsidRPr="00161057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  <w:t>škole</w:t>
                      </w:r>
                      <w:proofErr w:type="spellEnd"/>
                    </w:p>
                    <w:p w14:paraId="3FD4E5F5" w14:textId="39F8FCE0" w:rsidR="00161057" w:rsidRPr="00161057" w:rsidRDefault="00161057" w:rsidP="00161057">
                      <w:pPr>
                        <w:widowControl w:val="0"/>
                        <w:numPr>
                          <w:ilvl w:val="0"/>
                          <w:numId w:val="1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</w:pPr>
                      <w:r w:rsidRPr="00161057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  <w:t xml:space="preserve">role ICT </w:t>
                      </w:r>
                      <w:proofErr w:type="spellStart"/>
                      <w:r w:rsidRPr="00161057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  <w:t>ve</w:t>
                      </w:r>
                      <w:proofErr w:type="spellEnd"/>
                      <w:r w:rsidRPr="00161057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  <w:t xml:space="preserve"> </w:t>
                      </w:r>
                      <w:proofErr w:type="spellStart"/>
                      <w:r w:rsidRPr="00161057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  <w:t>vzdělávání</w:t>
                      </w:r>
                      <w:proofErr w:type="spellEnd"/>
                    </w:p>
                    <w:p w14:paraId="6586AE0F" w14:textId="77777777" w:rsidR="00161057" w:rsidRPr="00161057" w:rsidRDefault="00161057" w:rsidP="00161057">
                      <w:pPr>
                        <w:widowControl w:val="0"/>
                        <w:numPr>
                          <w:ilvl w:val="0"/>
                          <w:numId w:val="1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</w:pPr>
                      <w:proofErr w:type="spellStart"/>
                      <w:r w:rsidRPr="00161057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  <w:t>sledování</w:t>
                      </w:r>
                      <w:proofErr w:type="spellEnd"/>
                      <w:r w:rsidRPr="00161057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  <w:t xml:space="preserve"> </w:t>
                      </w:r>
                      <w:proofErr w:type="spellStart"/>
                      <w:r w:rsidRPr="00161057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  <w:t>trendů</w:t>
                      </w:r>
                      <w:proofErr w:type="spellEnd"/>
                    </w:p>
                    <w:p w14:paraId="7AD06F48" w14:textId="77777777" w:rsidR="00161057" w:rsidRPr="00161057" w:rsidRDefault="00161057" w:rsidP="00161057">
                      <w:pPr>
                        <w:widowControl w:val="0"/>
                        <w:numPr>
                          <w:ilvl w:val="0"/>
                          <w:numId w:val="1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</w:pPr>
                      <w:r w:rsidRPr="00161057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  <w:t xml:space="preserve">ICT v </w:t>
                      </w:r>
                      <w:proofErr w:type="spellStart"/>
                      <w:r w:rsidRPr="00161057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  <w:t>řízení</w:t>
                      </w:r>
                      <w:proofErr w:type="spellEnd"/>
                      <w:r w:rsidRPr="00161057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  <w:t xml:space="preserve"> </w:t>
                      </w:r>
                      <w:proofErr w:type="spellStart"/>
                      <w:r w:rsidRPr="00161057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US"/>
                        </w:rPr>
                        <w:t>školy</w:t>
                      </w:r>
                      <w:proofErr w:type="spellEnd"/>
                    </w:p>
                    <w:p w14:paraId="17950F5E" w14:textId="15C5E545" w:rsidR="000B598A" w:rsidRDefault="00161057" w:rsidP="00163BBA">
                      <w:pPr>
                        <w:widowControl w:val="0"/>
                        <w:numPr>
                          <w:ilvl w:val="0"/>
                          <w:numId w:val="11"/>
                        </w:numPr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val="en-US"/>
                        </w:rPr>
                      </w:pPr>
                      <w:proofErr w:type="spellStart"/>
                      <w:r w:rsidRPr="00163BBA">
                        <w:rPr>
                          <w:rFonts w:ascii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val="en-US"/>
                        </w:rPr>
                        <w:t>obsah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val="en-US"/>
                        </w:rPr>
                        <w:t xml:space="preserve"> pro </w:t>
                      </w:r>
                      <w:proofErr w:type="spellStart"/>
                      <w:r w:rsidRPr="00163BBA">
                        <w:rPr>
                          <w:rFonts w:ascii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val="en-US"/>
                        </w:rPr>
                        <w:t>využití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val="en-US"/>
                        </w:rPr>
                        <w:t xml:space="preserve"> ICT </w:t>
                      </w:r>
                      <w:proofErr w:type="spellStart"/>
                      <w:r w:rsidRPr="00163BBA">
                        <w:rPr>
                          <w:rFonts w:ascii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val="en-US"/>
                        </w:rPr>
                        <w:t>ve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val="en-US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val="en-US"/>
                        </w:rPr>
                        <w:t>vzdělávání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val="en-US"/>
                        </w:rPr>
                        <w:t>.</w:t>
                      </w:r>
                    </w:p>
                    <w:p w14:paraId="63F9419C" w14:textId="77777777" w:rsidR="00163BBA" w:rsidRPr="00163BBA" w:rsidRDefault="00163BBA" w:rsidP="00163BBA">
                      <w:pPr>
                        <w:widowControl w:val="0"/>
                        <w:spacing w:line="320" w:lineRule="exact"/>
                        <w:ind w:left="720"/>
                        <w:rPr>
                          <w:rFonts w:ascii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val="en-US"/>
                        </w:rPr>
                      </w:pPr>
                    </w:p>
                    <w:p w14:paraId="4C7B3E7F" w14:textId="77777777" w:rsidR="00161057" w:rsidRDefault="000B598A" w:rsidP="00EC159D">
                      <w:pPr>
                        <w:widowControl w:val="0"/>
                        <w:spacing w:line="320" w:lineRule="exact"/>
                        <w:rPr>
                          <w:rFonts w:ascii="Arial" w:eastAsia="Arial" w:hAnsi="Arial" w:cs="Arial"/>
                          <w:color w:val="EF792F"/>
                          <w:spacing w:val="20"/>
                          <w:w w:val="90"/>
                          <w:sz w:val="28"/>
                          <w:szCs w:val="28"/>
                          <w:lang w:bidi="en-GB"/>
                        </w:rPr>
                      </w:pPr>
                      <w:r w:rsidRPr="000B598A">
                        <w:rPr>
                          <w:rFonts w:ascii="Arial" w:eastAsia="Arial" w:hAnsi="Arial" w:cs="Arial"/>
                          <w:color w:val="EF792F"/>
                          <w:spacing w:val="20"/>
                          <w:w w:val="90"/>
                          <w:sz w:val="28"/>
                          <w:szCs w:val="28"/>
                          <w:lang w:bidi="en-GB"/>
                        </w:rPr>
                        <w:t>PROJEKT SYPO</w:t>
                      </w:r>
                    </w:p>
                    <w:p w14:paraId="2F197491" w14:textId="381365F5" w:rsidR="000B598A" w:rsidRPr="0073438F" w:rsidRDefault="0073438F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</w:pPr>
                      <w:proofErr w:type="spellStart"/>
                      <w:r w:rsidRPr="0073438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>Systém</w:t>
                      </w:r>
                      <w:proofErr w:type="spellEnd"/>
                      <w:r w:rsidRPr="0073438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3438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>podpory</w:t>
                      </w:r>
                      <w:proofErr w:type="spellEnd"/>
                      <w:r w:rsidRPr="0073438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3438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>učitelů</w:t>
                      </w:r>
                      <w:proofErr w:type="spellEnd"/>
                      <w:r w:rsidRPr="0073438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3438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>nabízí</w:t>
                      </w:r>
                      <w:proofErr w:type="spellEnd"/>
                      <w:r w:rsidRPr="0073438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73438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>nejen</w:t>
                      </w:r>
                      <w:proofErr w:type="spellEnd"/>
                      <w:r w:rsidRPr="0073438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 xml:space="preserve"> online </w:t>
                      </w:r>
                      <w:proofErr w:type="spellStart"/>
                      <w:r w:rsidRPr="0073438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>videa</w:t>
                      </w:r>
                      <w:proofErr w:type="spellEnd"/>
                      <w:r w:rsidRPr="0073438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 xml:space="preserve"> o tom, jak </w:t>
                      </w:r>
                      <w:proofErr w:type="spellStart"/>
                      <w:r w:rsidRPr="0073438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>vládnout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>výuku</w:t>
                      </w:r>
                      <w:proofErr w:type="spellEnd"/>
                      <w:r w:rsidR="00163BB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 xml:space="preserve">, ale </w:t>
                      </w:r>
                      <w:proofErr w:type="spellStart"/>
                      <w:r w:rsidR="00163BB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>i</w:t>
                      </w:r>
                      <w:proofErr w:type="spellEnd"/>
                      <w:r w:rsidR="00163BB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 xml:space="preserve"> online </w:t>
                      </w:r>
                      <w:proofErr w:type="spellStart"/>
                      <w:r w:rsidR="00163BB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>hodnocení</w:t>
                      </w:r>
                      <w:proofErr w:type="spellEnd"/>
                      <w:r w:rsidR="00163BB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132B9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E877AD" wp14:editId="734412D8">
                <wp:simplePos x="0" y="0"/>
                <wp:positionH relativeFrom="column">
                  <wp:posOffset>4660900</wp:posOffset>
                </wp:positionH>
                <wp:positionV relativeFrom="paragraph">
                  <wp:posOffset>1334080</wp:posOffset>
                </wp:positionV>
                <wp:extent cx="2400107" cy="1828800"/>
                <wp:effectExtent l="0" t="0" r="0" b="0"/>
                <wp:wrapNone/>
                <wp:docPr id="3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10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463FCB" w14:textId="77777777" w:rsidR="00767531" w:rsidRDefault="00114B70" w:rsidP="00EC159D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pacing w:val="8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sz w:val="36"/>
                                <w:szCs w:val="36"/>
                                <w:lang w:bidi="en-GB"/>
                              </w:rPr>
                              <w:t xml:space="preserve">O B S A H </w:t>
                            </w:r>
                          </w:p>
                          <w:p w14:paraId="300A35A0" w14:textId="77777777" w:rsidR="00767531" w:rsidRDefault="00804ACD" w:rsidP="00EC159D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pacing w:val="8"/>
                                <w:w w:val="90"/>
                                <w:lang w:val="en"/>
                              </w:rPr>
                            </w:pPr>
                            <w:proofErr w:type="spellStart"/>
                            <w:proofErr w:type="gramStart"/>
                            <w:r w:rsidRPr="00804ACD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8"/>
                                <w:w w:val="90"/>
                                <w:lang w:bidi="en-GB"/>
                              </w:rPr>
                              <w:t>Úvod</w:t>
                            </w:r>
                            <w:proofErr w:type="spellEnd"/>
                            <w:r w:rsidRPr="00804ACD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8"/>
                                <w:w w:val="90"/>
                                <w:lang w:bidi="en-GB"/>
                              </w:rPr>
                              <w:t xml:space="preserve">  </w:t>
                            </w:r>
                            <w:r w:rsidR="00A32AE1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pacing w:val="8"/>
                                <w:w w:val="90"/>
                                <w:lang w:bidi="en-GB"/>
                              </w:rPr>
                              <w:t>s</w:t>
                            </w:r>
                            <w:r w:rsidR="00767531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pacing w:val="8"/>
                                <w:w w:val="90"/>
                                <w:lang w:bidi="en-GB"/>
                              </w:rPr>
                              <w:t>.1</w:t>
                            </w:r>
                            <w:proofErr w:type="gramEnd"/>
                          </w:p>
                          <w:p w14:paraId="12B7FDAA" w14:textId="77777777" w:rsidR="00767531" w:rsidRDefault="00804ACD" w:rsidP="00EC159D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pacing w:val="8"/>
                                <w:w w:val="90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lang w:bidi="en-GB"/>
                              </w:rPr>
                              <w:t>Hlavní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lang w:bidi="en-GB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lang w:bidi="en-GB"/>
                              </w:rPr>
                              <w:t>platformy</w:t>
                            </w:r>
                            <w:r w:rsidR="00767531"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lang w:bidi="en-GB"/>
                              </w:rPr>
                              <w:t xml:space="preserve">  </w:t>
                            </w:r>
                            <w:r w:rsidR="00A32AE1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pacing w:val="8"/>
                                <w:w w:val="90"/>
                                <w:lang w:bidi="en-GB"/>
                              </w:rPr>
                              <w:t>s</w:t>
                            </w:r>
                            <w:r w:rsidR="00767531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pacing w:val="8"/>
                                <w:w w:val="90"/>
                                <w:lang w:bidi="en-GB"/>
                              </w:rPr>
                              <w:t>.2</w:t>
                            </w:r>
                            <w:proofErr w:type="gramEnd"/>
                          </w:p>
                          <w:p w14:paraId="378B21A0" w14:textId="77777777" w:rsidR="00767531" w:rsidRDefault="00397355" w:rsidP="00EC159D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pacing w:val="8"/>
                                <w:w w:val="90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lang w:bidi="en-GB"/>
                              </w:rPr>
                              <w:t>Hodnocení</w:t>
                            </w:r>
                            <w:proofErr w:type="spellEnd"/>
                            <w:r w:rsidR="00767531"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lang w:bidi="en-GB"/>
                              </w:rPr>
                              <w:t xml:space="preserve"> online </w:t>
                            </w:r>
                            <w:r w:rsidR="00A32AE1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pacing w:val="8"/>
                                <w:w w:val="90"/>
                                <w:lang w:bidi="en-GB"/>
                              </w:rPr>
                              <w:t>s</w:t>
                            </w:r>
                            <w:r w:rsidR="00767531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pacing w:val="8"/>
                                <w:w w:val="90"/>
                                <w:lang w:bidi="en-GB"/>
                              </w:rPr>
                              <w:t>.3</w:t>
                            </w:r>
                          </w:p>
                          <w:p w14:paraId="6F95B9CF" w14:textId="77777777" w:rsidR="00767531" w:rsidRDefault="00804ACD" w:rsidP="00EC159D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EF792F"/>
                                <w:w w:val="90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lang w:bidi="en-GB"/>
                              </w:rPr>
                              <w:t>Druhy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lang w:bidi="en-GB"/>
                              </w:rPr>
                              <w:t>aplikací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lang w:bidi="en-GB"/>
                              </w:rPr>
                              <w:t>dle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lang w:bidi="en-GB"/>
                              </w:rPr>
                              <w:t>předmětů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8"/>
                                <w:w w:val="90"/>
                                <w:lang w:bidi="en-GB"/>
                              </w:rPr>
                              <w:t xml:space="preserve"> </w:t>
                            </w:r>
                            <w:r w:rsidR="00A32AE1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pacing w:val="8"/>
                                <w:w w:val="90"/>
                                <w:lang w:bidi="en-GB"/>
                              </w:rPr>
                              <w:t>s</w:t>
                            </w:r>
                            <w:r w:rsidR="00767531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pacing w:val="8"/>
                                <w:w w:val="90"/>
                                <w:lang w:bidi="en-GB"/>
                              </w:rPr>
                              <w:t>.4</w:t>
                            </w:r>
                            <w:r w:rsidR="00A32AE1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pacing w:val="8"/>
                                <w:w w:val="90"/>
                                <w:lang w:bidi="en-GB"/>
                              </w:rPr>
                              <w:t>-2</w:t>
                            </w:r>
                            <w:r w:rsidR="00A70F53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spacing w:val="8"/>
                                <w:w w:val="90"/>
                                <w:lang w:bidi="en-GB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23BDE" id="Text Box 39" o:spid="_x0000_s1033" type="#_x0000_t202" style="position:absolute;margin-left:367pt;margin-top:105.05pt;width:189pt;height:2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" filled="f" fillcolor="#fffffe" stroked="f" strokecolor="#212120" insetpen="t">
                <v:textbox inset="2.88pt,2.88pt,2.88pt,2.88pt">
                  <w:txbxContent>
                    <w:p w:rsidR="00767531" w:rsidRDefault="00114B70" w:rsidP="00EC159D">
                      <w:pPr>
                        <w:widowControl w:val="0"/>
                        <w:spacing w:line="400" w:lineRule="exact"/>
                        <w:jc w:val="right"/>
                        <w:rPr>
                          <w:rFonts w:ascii="Arial" w:hAnsi="Arial" w:cs="Arial"/>
                          <w:color w:val="FFFFFE"/>
                          <w:spacing w:val="8"/>
                          <w:w w:val="90"/>
                          <w:sz w:val="36"/>
                          <w:szCs w:val="36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sz w:val="36"/>
                          <w:szCs w:val="36"/>
                          <w:lang w:bidi="en-GB"/>
                        </w:rPr>
                        <w:t xml:space="preserve">O B S A H </w:t>
                      </w:r>
                    </w:p>
                    <w:p w:rsidR="00767531" w:rsidRDefault="00804ACD" w:rsidP="00EC159D">
                      <w:pPr>
                        <w:widowControl w:val="0"/>
                        <w:spacing w:line="400" w:lineRule="exact"/>
                        <w:jc w:val="right"/>
                        <w:rPr>
                          <w:rFonts w:ascii="Arial" w:hAnsi="Arial" w:cs="Arial"/>
                          <w:color w:val="FFFFFE"/>
                          <w:spacing w:val="8"/>
                          <w:w w:val="90"/>
                          <w:lang w:val="en"/>
                        </w:rPr>
                      </w:pPr>
                      <w:proofErr w:type="spellStart"/>
                      <w:proofErr w:type="gramStart"/>
                      <w:r w:rsidRPr="00804ACD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8"/>
                          <w:w w:val="90"/>
                          <w:lang w:bidi="en-GB"/>
                        </w:rPr>
                        <w:t>Úvod</w:t>
                      </w:r>
                      <w:proofErr w:type="spellEnd"/>
                      <w:r w:rsidRPr="00804ACD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8"/>
                          <w:w w:val="90"/>
                          <w:lang w:bidi="en-GB"/>
                        </w:rPr>
                        <w:t xml:space="preserve">  </w:t>
                      </w:r>
                      <w:r w:rsidR="00A32AE1">
                        <w:rPr>
                          <w:rFonts w:ascii="Arial" w:eastAsia="Arial" w:hAnsi="Arial" w:cs="Arial"/>
                          <w:b/>
                          <w:color w:val="EF792F"/>
                          <w:spacing w:val="8"/>
                          <w:w w:val="90"/>
                          <w:lang w:bidi="en-GB"/>
                        </w:rPr>
                        <w:t>s</w:t>
                      </w:r>
                      <w:r w:rsidR="00767531">
                        <w:rPr>
                          <w:rFonts w:ascii="Arial" w:eastAsia="Arial" w:hAnsi="Arial" w:cs="Arial"/>
                          <w:b/>
                          <w:color w:val="EF792F"/>
                          <w:spacing w:val="8"/>
                          <w:w w:val="90"/>
                          <w:lang w:bidi="en-GB"/>
                        </w:rPr>
                        <w:t>.1</w:t>
                      </w:r>
                      <w:proofErr w:type="gramEnd"/>
                    </w:p>
                    <w:p w:rsidR="00767531" w:rsidRDefault="00804ACD" w:rsidP="00EC159D">
                      <w:pPr>
                        <w:widowControl w:val="0"/>
                        <w:spacing w:line="400" w:lineRule="exact"/>
                        <w:jc w:val="right"/>
                        <w:rPr>
                          <w:rFonts w:ascii="Arial" w:hAnsi="Arial" w:cs="Arial"/>
                          <w:color w:val="FFFFFE"/>
                          <w:spacing w:val="8"/>
                          <w:w w:val="90"/>
                          <w:lang w:val="en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lang w:bidi="en-GB"/>
                        </w:rPr>
                        <w:t>Hlavní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lang w:bidi="en-GB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lang w:bidi="en-GB"/>
                        </w:rPr>
                        <w:t>platformy</w:t>
                      </w:r>
                      <w:r w:rsidR="00767531"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lang w:bidi="en-GB"/>
                        </w:rPr>
                        <w:t xml:space="preserve">  </w:t>
                      </w:r>
                      <w:r w:rsidR="00A32AE1">
                        <w:rPr>
                          <w:rFonts w:ascii="Arial" w:eastAsia="Arial" w:hAnsi="Arial" w:cs="Arial"/>
                          <w:b/>
                          <w:color w:val="EF792F"/>
                          <w:spacing w:val="8"/>
                          <w:w w:val="90"/>
                          <w:lang w:bidi="en-GB"/>
                        </w:rPr>
                        <w:t>s</w:t>
                      </w:r>
                      <w:r w:rsidR="00767531">
                        <w:rPr>
                          <w:rFonts w:ascii="Arial" w:eastAsia="Arial" w:hAnsi="Arial" w:cs="Arial"/>
                          <w:b/>
                          <w:color w:val="EF792F"/>
                          <w:spacing w:val="8"/>
                          <w:w w:val="90"/>
                          <w:lang w:bidi="en-GB"/>
                        </w:rPr>
                        <w:t>.2</w:t>
                      </w:r>
                      <w:proofErr w:type="gramEnd"/>
                    </w:p>
                    <w:p w:rsidR="00767531" w:rsidRDefault="00397355" w:rsidP="00EC159D">
                      <w:pPr>
                        <w:widowControl w:val="0"/>
                        <w:spacing w:line="400" w:lineRule="exact"/>
                        <w:jc w:val="right"/>
                        <w:rPr>
                          <w:rFonts w:ascii="Arial" w:hAnsi="Arial" w:cs="Arial"/>
                          <w:color w:val="FFFFFE"/>
                          <w:spacing w:val="8"/>
                          <w:w w:val="90"/>
                          <w:lang w:val="en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lang w:bidi="en-GB"/>
                        </w:rPr>
                        <w:t>Hodnocení</w:t>
                      </w:r>
                      <w:proofErr w:type="spellEnd"/>
                      <w:r w:rsidR="00767531"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lang w:bidi="en-GB"/>
                        </w:rPr>
                        <w:t xml:space="preserve"> online </w:t>
                      </w:r>
                      <w:r w:rsidR="00A32AE1">
                        <w:rPr>
                          <w:rFonts w:ascii="Arial" w:eastAsia="Arial" w:hAnsi="Arial" w:cs="Arial"/>
                          <w:b/>
                          <w:color w:val="EF792F"/>
                          <w:spacing w:val="8"/>
                          <w:w w:val="90"/>
                          <w:lang w:bidi="en-GB"/>
                        </w:rPr>
                        <w:t>s</w:t>
                      </w:r>
                      <w:r w:rsidR="00767531">
                        <w:rPr>
                          <w:rFonts w:ascii="Arial" w:eastAsia="Arial" w:hAnsi="Arial" w:cs="Arial"/>
                          <w:b/>
                          <w:color w:val="EF792F"/>
                          <w:spacing w:val="8"/>
                          <w:w w:val="90"/>
                          <w:lang w:bidi="en-GB"/>
                        </w:rPr>
                        <w:t>.3</w:t>
                      </w:r>
                    </w:p>
                    <w:p w:rsidR="00767531" w:rsidRDefault="00804ACD" w:rsidP="00EC159D">
                      <w:pPr>
                        <w:widowControl w:val="0"/>
                        <w:spacing w:line="4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olor w:val="EF792F"/>
                          <w:w w:val="90"/>
                          <w:lang w:val="en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lang w:bidi="en-GB"/>
                        </w:rPr>
                        <w:t>Druhy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lang w:bidi="en-GB"/>
                        </w:rPr>
                        <w:t>aplikací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lang w:bidi="en-GB"/>
                        </w:rPr>
                        <w:t>dle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lang w:bidi="en-GB"/>
                        </w:rPr>
                        <w:t>předmětů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pacing w:val="8"/>
                          <w:w w:val="90"/>
                          <w:lang w:bidi="en-GB"/>
                        </w:rPr>
                        <w:t xml:space="preserve"> </w:t>
                      </w:r>
                      <w:r w:rsidR="00A32AE1">
                        <w:rPr>
                          <w:rFonts w:ascii="Arial" w:eastAsia="Arial" w:hAnsi="Arial" w:cs="Arial"/>
                          <w:b/>
                          <w:color w:val="EF792F"/>
                          <w:spacing w:val="8"/>
                          <w:w w:val="90"/>
                          <w:lang w:bidi="en-GB"/>
                        </w:rPr>
                        <w:t>s</w:t>
                      </w:r>
                      <w:r w:rsidR="00767531">
                        <w:rPr>
                          <w:rFonts w:ascii="Arial" w:eastAsia="Arial" w:hAnsi="Arial" w:cs="Arial"/>
                          <w:b/>
                          <w:color w:val="EF792F"/>
                          <w:spacing w:val="8"/>
                          <w:w w:val="90"/>
                          <w:lang w:bidi="en-GB"/>
                        </w:rPr>
                        <w:t>.4</w:t>
                      </w:r>
                      <w:r w:rsidR="00A32AE1">
                        <w:rPr>
                          <w:rFonts w:ascii="Arial" w:eastAsia="Arial" w:hAnsi="Arial" w:cs="Arial"/>
                          <w:b/>
                          <w:color w:val="EF792F"/>
                          <w:spacing w:val="8"/>
                          <w:w w:val="90"/>
                          <w:lang w:bidi="en-GB"/>
                        </w:rPr>
                        <w:t>-2</w:t>
                      </w:r>
                      <w:r w:rsidR="00A70F53">
                        <w:rPr>
                          <w:rFonts w:ascii="Arial" w:eastAsia="Arial" w:hAnsi="Arial" w:cs="Arial"/>
                          <w:b/>
                          <w:color w:val="EF792F"/>
                          <w:spacing w:val="8"/>
                          <w:w w:val="90"/>
                          <w:lang w:bidi="en-GB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0112A">
        <w:rPr>
          <w:noProof/>
          <w:lang w:bidi="en-GB"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1593D0FF" wp14:editId="62C58919">
                <wp:simplePos x="0" y="0"/>
                <wp:positionH relativeFrom="margin">
                  <wp:align>left</wp:align>
                </wp:positionH>
                <wp:positionV relativeFrom="paragraph">
                  <wp:posOffset>661988</wp:posOffset>
                </wp:positionV>
                <wp:extent cx="7319963" cy="975360"/>
                <wp:effectExtent l="0" t="0" r="14605" b="1524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9963" cy="975360"/>
                          <a:chOff x="0" y="0"/>
                          <a:chExt cx="7543800" cy="975451"/>
                        </a:xfrm>
                      </wpg:grpSpPr>
                      <wps:wsp>
                        <wps:cNvPr id="38" name="Freeform 44"/>
                        <wps:cNvSpPr>
                          <a:spLocks/>
                        </wps:cNvSpPr>
                        <wps:spPr bwMode="auto">
                          <a:xfrm>
                            <a:off x="0" y="174172"/>
                            <a:ext cx="7540625" cy="66484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15 h 215"/>
                              <a:gd name="T2" fmla="*/ 2448 w 2448"/>
                              <a:gd name="T3" fmla="*/ 10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15">
                                <a:moveTo>
                                  <a:pt x="0" y="215"/>
                                </a:moveTo>
                                <a:cubicBezTo>
                                  <a:pt x="947" y="0"/>
                                  <a:pt x="1842" y="35"/>
                                  <a:pt x="2448" y="10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5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543800" cy="772795"/>
                          </a:xfrm>
                          <a:custGeom>
                            <a:avLst/>
                            <a:gdLst>
                              <a:gd name="T0" fmla="*/ 0 w 2449"/>
                              <a:gd name="T1" fmla="*/ 250 h 250"/>
                              <a:gd name="T2" fmla="*/ 2449 w 2449"/>
                              <a:gd name="T3" fmla="*/ 54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9" h="250">
                                <a:moveTo>
                                  <a:pt x="0" y="250"/>
                                </a:moveTo>
                                <a:cubicBezTo>
                                  <a:pt x="938" y="0"/>
                                  <a:pt x="1835" y="2"/>
                                  <a:pt x="2449" y="5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40625" cy="736600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71 h 238"/>
                              <a:gd name="T2" fmla="*/ 0 w 2448"/>
                              <a:gd name="T3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2448" y="71"/>
                                </a:moveTo>
                                <a:cubicBezTo>
                                  <a:pt x="1835" y="12"/>
                                  <a:pt x="939" y="0"/>
                                  <a:pt x="0" y="23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7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540625" cy="73279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7 h 237"/>
                              <a:gd name="T2" fmla="*/ 2448 w 2448"/>
                              <a:gd name="T3" fmla="*/ 75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7">
                                <a:moveTo>
                                  <a:pt x="0" y="237"/>
                                </a:moveTo>
                                <a:cubicBezTo>
                                  <a:pt x="940" y="0"/>
                                  <a:pt x="1835" y="15"/>
                                  <a:pt x="2448" y="7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8"/>
                        <wps:cNvSpPr>
                          <a:spLocks/>
                        </wps:cNvSpPr>
                        <wps:spPr bwMode="auto">
                          <a:xfrm>
                            <a:off x="0" y="239486"/>
                            <a:ext cx="7540625" cy="73596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8 h 238"/>
                              <a:gd name="T2" fmla="*/ 2448 w 2448"/>
                              <a:gd name="T3" fmla="*/ 7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0" y="238"/>
                                </a:moveTo>
                                <a:cubicBezTo>
                                  <a:pt x="939" y="0"/>
                                  <a:pt x="1834" y="12"/>
                                  <a:pt x="2448" y="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878EB0" id="Group 50" o:spid="_x0000_s1026" style="position:absolute;margin-left:0;margin-top:52.15pt;width:576.4pt;height:76.8pt;z-index:251657215;mso-position-horizontal:left;mso-position-horizontal-relative:margin;mso-width-relative:margin" coordsize="75438,97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">
                <v:shape id="Freeform 44" o:spid="_x0000_s1027" style="position:absolute;top:1741;width:75406;height:6649;visibility:visible;mso-wrap-style:square;v-text-anchor:top" coordsize="2448,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" path="m,215c947,,1842,35,2448,108e" filled="f" fillcolor="#fffffe" strokecolor="#fffffe" strokeweight=".5pt">
                  <v:stroke joinstyle="miter"/>
                  <v:shadow color="#8c8682"/>
                  <v:path arrowok="t" o:connecttype="custom" o:connectlocs="0,664845;7540625,333969" o:connectangles="0,0"/>
                </v:shape>
                <v:shape id="Freeform 45" o:spid="_x0000_s1028" style="position:absolute;top:1415;width:75438;height:7728;visibility:visible;mso-wrap-style:square;v-text-anchor:top" coordsize="2449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" path="m,250c938,,1835,2,2449,54e" filled="f" fillcolor="#fffffe" strokecolor="#fffffe" strokeweight=".5pt">
                  <v:stroke joinstyle="miter"/>
                  <v:shadow color="#8c8682"/>
                  <v:path arrowok="t" o:connecttype="custom" o:connectlocs="0,772795;7543800,166924" o:connectangles="0,0"/>
                </v:shape>
                <v:shape id="Freeform 46" o:spid="_x0000_s1029" style="position:absolute;width:75406;height:7366;visibility:visible;mso-wrap-style:square;v-text-anchor:top" coordsize="244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" path="m2448,71c1835,12,939,,,238e" filled="f" fillcolor="#fffffe" strokecolor="#efb32f" strokeweight=".5pt">
                  <v:stroke joinstyle="miter"/>
                  <v:shadow color="#8c8682"/>
                  <v:path arrowok="t" o:connecttype="custom" o:connectlocs="7540625,219742;0,736600" o:connectangles="0,0"/>
                </v:shape>
                <v:shape id="Freeform 47" o:spid="_x0000_s1030" style="position:absolute;top:1088;width:75406;height:7328;visibility:visible;mso-wrap-style:square;v-text-anchor:top" coordsize="2448,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" path="m,237c940,,1835,15,2448,75e" filled="f" fillcolor="#fffffe" strokecolor="#fffffe" strokeweight=".5pt">
                  <v:stroke joinstyle="miter"/>
                  <v:shadow color="#8c8682"/>
                  <v:path arrowok="t" o:connecttype="custom" o:connectlocs="0,732790;7540625,231896" o:connectangles="0,0"/>
                </v:shape>
                <v:shape id="Freeform 48" o:spid="_x0000_s1031" style="position:absolute;top:2394;width:75406;height:7360;visibility:visible;mso-wrap-style:square;v-text-anchor:top" coordsize="2448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" path="m,238c939,,1834,12,2448,70e" filled="f" fillcolor="#fffffe" strokecolor="#efb32f" strokeweight=".5pt">
                  <v:stroke joinstyle="miter"/>
                  <v:shadow color="#8c8682"/>
                  <v:path arrowok="t" o:connecttype="custom" o:connectlocs="0,735965;7540625,216460" o:connectangles="0,0"/>
                </v:shape>
                <w10:wrap anchorx="margin"/>
              </v:group>
            </w:pict>
          </mc:Fallback>
        </mc:AlternateContent>
      </w:r>
      <w:r w:rsidR="0040112A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4F296257" wp14:editId="01AE90C8">
                <wp:simplePos x="0" y="0"/>
                <wp:positionH relativeFrom="margin">
                  <wp:align>right</wp:align>
                </wp:positionH>
                <wp:positionV relativeFrom="paragraph">
                  <wp:posOffset>590550</wp:posOffset>
                </wp:positionV>
                <wp:extent cx="2593975" cy="2675890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3975" cy="267589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9B7D81" id="Rectangle 3" o:spid="_x0000_s1026" style="position:absolute;margin-left:153.05pt;margin-top:46.5pt;width:204.25pt;height:210.7pt;z-index:25165209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" fillcolor="#2e3640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007B1D">
        <w:rPr>
          <w:lang w:bidi="en-GB"/>
        </w:rPr>
        <w:br w:type="page"/>
      </w:r>
    </w:p>
    <w:p w14:paraId="79BB982F" w14:textId="77777777" w:rsidR="00397355" w:rsidRDefault="00397355"/>
    <w:p w14:paraId="2CCA447A" w14:textId="77777777" w:rsidR="00D4497E" w:rsidRDefault="005D0EF2">
      <w:r w:rsidRPr="00007B1D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20F4EEB9" wp14:editId="6F76ED2C">
                <wp:simplePos x="0" y="0"/>
                <wp:positionH relativeFrom="column">
                  <wp:posOffset>190500</wp:posOffset>
                </wp:positionH>
                <wp:positionV relativeFrom="page">
                  <wp:posOffset>492125</wp:posOffset>
                </wp:positionV>
                <wp:extent cx="1485900" cy="9144000"/>
                <wp:effectExtent l="0" t="381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0729AB" w14:textId="77777777" w:rsidR="00767531" w:rsidRDefault="00926A07" w:rsidP="00007B1D">
                            <w:pPr>
                              <w:widowControl w:val="0"/>
                              <w:spacing w:line="440" w:lineRule="exact"/>
                              <w:rPr>
                                <w:rFonts w:ascii="Arial" w:eastAsia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bidi="en-GB"/>
                              </w:rPr>
                              <w:t>SEZNAM PLATFOREM V ČEŠTINĚ</w:t>
                            </w:r>
                          </w:p>
                          <w:p w14:paraId="63D659A3" w14:textId="77777777" w:rsidR="00865B89" w:rsidRDefault="00865B89" w:rsidP="00007B1D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14:paraId="3139BE39" w14:textId="77777777" w:rsidR="00361BE5" w:rsidRDefault="00361BE5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TWICH</w:t>
                            </w:r>
                          </w:p>
                          <w:p w14:paraId="0F435BCA" w14:textId="77777777" w:rsidR="00361BE5" w:rsidRDefault="00361BE5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YOUTUBE</w:t>
                            </w:r>
                          </w:p>
                          <w:p w14:paraId="26250803" w14:textId="77777777" w:rsidR="00361BE5" w:rsidRDefault="00361BE5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WHATSUP</w:t>
                            </w:r>
                          </w:p>
                          <w:p w14:paraId="75B11455" w14:textId="77777777" w:rsidR="009609B8" w:rsidRDefault="009609B8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HANGOUTS</w:t>
                            </w:r>
                          </w:p>
                          <w:p w14:paraId="2565F864" w14:textId="77777777" w:rsidR="009609B8" w:rsidRDefault="009609B8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MICROSOFT TEAMS</w:t>
                            </w:r>
                          </w:p>
                          <w:p w14:paraId="53F6E360" w14:textId="77777777" w:rsidR="009609B8" w:rsidRPr="009609B8" w:rsidRDefault="009609B8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</w:pPr>
                            <w:r w:rsidRPr="009609B8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n-GB"/>
                              </w:rPr>
                              <w:t xml:space="preserve">TRINFO </w:t>
                            </w:r>
                            <w:r w:rsidRPr="009609B8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Solutions </w:t>
                            </w:r>
                            <w:proofErr w:type="spellStart"/>
                            <w:r w:rsidRPr="009609B8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s.r.o.</w:t>
                            </w:r>
                            <w:proofErr w:type="spellEnd"/>
                          </w:p>
                          <w:p w14:paraId="417DCBEB" w14:textId="77777777" w:rsidR="009609B8" w:rsidRDefault="009609B8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  <w:t>JITSI MEET</w:t>
                            </w:r>
                          </w:p>
                          <w:p w14:paraId="1204BB62" w14:textId="77777777" w:rsidR="009609B8" w:rsidRDefault="00416855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  <w:t>VPSfree</w:t>
                            </w:r>
                            <w:proofErr w:type="spellEnd"/>
                          </w:p>
                          <w:p w14:paraId="5A955D3E" w14:textId="77777777" w:rsidR="00416855" w:rsidRPr="00416855" w:rsidRDefault="00416855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  <w:r w:rsidRPr="00416855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  <w:t>CtrlV.tv</w:t>
                            </w:r>
                          </w:p>
                          <w:p w14:paraId="2F26E7AB" w14:textId="77777777" w:rsidR="00416855" w:rsidRDefault="00416855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  <w:t>BLUE BIRD</w:t>
                            </w:r>
                          </w:p>
                          <w:p w14:paraId="0292644A" w14:textId="77777777" w:rsidR="00416855" w:rsidRDefault="00416855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  <w:t>SKYPE</w:t>
                            </w:r>
                          </w:p>
                          <w:p w14:paraId="451E2434" w14:textId="77777777" w:rsidR="00416855" w:rsidRDefault="00416855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  <w:t>MESSENGER</w:t>
                            </w:r>
                          </w:p>
                          <w:p w14:paraId="305FB703" w14:textId="77777777" w:rsidR="00416855" w:rsidRDefault="00416855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  <w:t>FACE TIME</w:t>
                            </w:r>
                          </w:p>
                          <w:p w14:paraId="62FCA995" w14:textId="77777777" w:rsidR="00416855" w:rsidRDefault="00416855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  <w:t>SLACK STANDAR</w:t>
                            </w:r>
                            <w:r w:rsidR="005D0EF2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  <w:t>D</w:t>
                            </w:r>
                          </w:p>
                          <w:p w14:paraId="12029B83" w14:textId="77777777" w:rsidR="005D0EF2" w:rsidRPr="005D0EF2" w:rsidRDefault="005D0EF2" w:rsidP="00865B89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D0EF2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  <w:t xml:space="preserve">ANGOUTS </w:t>
                            </w:r>
                            <w:r w:rsidRPr="005D0EF2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  <w:t>Chat G Suite</w:t>
                            </w:r>
                          </w:p>
                          <w:p w14:paraId="0914B707" w14:textId="77777777" w:rsidR="005D0EF2" w:rsidRDefault="005D0EF2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  <w:t>GOOGLE DUO</w:t>
                            </w:r>
                          </w:p>
                          <w:p w14:paraId="7ABE3120" w14:textId="77777777" w:rsidR="005D0EF2" w:rsidRDefault="005D0EF2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  <w:t>DISCORT</w:t>
                            </w:r>
                          </w:p>
                          <w:p w14:paraId="6D6F918F" w14:textId="77777777" w:rsidR="005D0EF2" w:rsidRDefault="005D0EF2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  <w:t>VIBER</w:t>
                            </w:r>
                          </w:p>
                          <w:p w14:paraId="6C2FFB61" w14:textId="77777777" w:rsidR="005D0EF2" w:rsidRDefault="005D0EF2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  <w:t>WEBMEETING</w:t>
                            </w:r>
                          </w:p>
                          <w:p w14:paraId="07CBAFC1" w14:textId="77777777" w:rsidR="005D0EF2" w:rsidRDefault="005D0EF2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  <w:t>WHATSUP</w:t>
                            </w:r>
                          </w:p>
                          <w:p w14:paraId="2C2227CD" w14:textId="77777777" w:rsidR="005D0EF2" w:rsidRDefault="005D0EF2" w:rsidP="00865B89">
                            <w:pPr>
                              <w:widowControl w:val="0"/>
                              <w:spacing w:line="480" w:lineRule="auto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  <w:t>TWITCH</w:t>
                            </w:r>
                          </w:p>
                          <w:p w14:paraId="355DAF27" w14:textId="77777777" w:rsidR="005D0EF2" w:rsidRDefault="005D0EF2" w:rsidP="00007B1D">
                            <w:pPr>
                              <w:widowControl w:val="0"/>
                              <w:spacing w:line="320" w:lineRule="exact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6615302D" w14:textId="77777777" w:rsidR="005D0EF2" w:rsidRDefault="005D0EF2" w:rsidP="00007B1D">
                            <w:pPr>
                              <w:widowControl w:val="0"/>
                              <w:spacing w:line="320" w:lineRule="exact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55E6135A" w14:textId="77777777" w:rsidR="00767531" w:rsidRDefault="00767531" w:rsidP="00007B1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0E" id="Text Box 8" o:spid="_x0000_s1034" type="#_x0000_t202" style="position:absolute;margin-left:15pt;margin-top:38.75pt;width:117pt;height:10in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" filled="f" fillcolor="#fffffe" stroked="f" strokecolor="#212120" insetpen="t">
                <v:textbox inset="2.88pt,2.88pt,2.88pt,2.88pt">
                  <w:txbxContent>
                    <w:p w:rsidR="00767531" w:rsidRDefault="00926A07" w:rsidP="00007B1D">
                      <w:pPr>
                        <w:widowControl w:val="0"/>
                        <w:spacing w:line="440" w:lineRule="exact"/>
                        <w:rPr>
                          <w:rFonts w:ascii="Arial" w:eastAsia="Arial" w:hAnsi="Arial" w:cs="Arial"/>
                          <w:color w:val="EF792F"/>
                          <w:w w:val="90"/>
                          <w:sz w:val="28"/>
                          <w:szCs w:val="28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EF792F"/>
                          <w:w w:val="90"/>
                          <w:sz w:val="28"/>
                          <w:szCs w:val="28"/>
                          <w:lang w:bidi="en-GB"/>
                        </w:rPr>
                        <w:t>SEZNAM PLATFOREM V ČEŠTINĚ</w:t>
                      </w:r>
                    </w:p>
                    <w:p w:rsidR="00865B89" w:rsidRDefault="00865B89" w:rsidP="00007B1D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</w:pPr>
                    </w:p>
                    <w:p w:rsidR="00361BE5" w:rsidRDefault="00361BE5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TWICH</w:t>
                      </w:r>
                    </w:p>
                    <w:p w:rsidR="00361BE5" w:rsidRDefault="00361BE5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YOUTUBE</w:t>
                      </w:r>
                    </w:p>
                    <w:p w:rsidR="00361BE5" w:rsidRDefault="00361BE5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WHATSUP</w:t>
                      </w:r>
                    </w:p>
                    <w:p w:rsidR="009609B8" w:rsidRDefault="009609B8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HANGOUTS</w:t>
                      </w:r>
                    </w:p>
                    <w:p w:rsidR="009609B8" w:rsidRDefault="009609B8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MICROSOFT TEAMS</w:t>
                      </w:r>
                    </w:p>
                    <w:p w:rsidR="009609B8" w:rsidRPr="009609B8" w:rsidRDefault="009609B8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</w:pPr>
                      <w:r w:rsidRPr="009609B8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n-GB"/>
                        </w:rPr>
                        <w:t>TRINFO</w:t>
                      </w:r>
                      <w:r w:rsidRPr="009609B8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n-GB"/>
                        </w:rPr>
                        <w:t xml:space="preserve"> </w:t>
                      </w:r>
                      <w:r w:rsidRPr="009609B8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Solutions </w:t>
                      </w:r>
                      <w:proofErr w:type="spellStart"/>
                      <w:r w:rsidRPr="009609B8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s.r.o.</w:t>
                      </w:r>
                      <w:proofErr w:type="spellEnd"/>
                    </w:p>
                    <w:p w:rsidR="009609B8" w:rsidRDefault="009609B8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  <w:t>JITSI MEET</w:t>
                      </w:r>
                    </w:p>
                    <w:p w:rsidR="009609B8" w:rsidRDefault="00416855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  <w:t>VPSfree</w:t>
                      </w:r>
                      <w:proofErr w:type="spellEnd"/>
                    </w:p>
                    <w:p w:rsidR="00416855" w:rsidRPr="00416855" w:rsidRDefault="00416855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</w:pPr>
                      <w:r w:rsidRPr="00416855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  <w:t>CtrlV.tv</w:t>
                      </w:r>
                    </w:p>
                    <w:p w:rsidR="00416855" w:rsidRDefault="00416855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  <w:t>BLUE BIRD</w:t>
                      </w:r>
                    </w:p>
                    <w:p w:rsidR="00416855" w:rsidRDefault="00416855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  <w:t>SKYPE</w:t>
                      </w:r>
                    </w:p>
                    <w:p w:rsidR="00416855" w:rsidRDefault="00416855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  <w:t>MESSENGER</w:t>
                      </w:r>
                    </w:p>
                    <w:p w:rsidR="00416855" w:rsidRDefault="00416855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  <w:t>FACE TIME</w:t>
                      </w:r>
                    </w:p>
                    <w:p w:rsidR="00416855" w:rsidRDefault="00416855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  <w:t>SLACK STANDAR</w:t>
                      </w:r>
                      <w:r w:rsidR="005D0EF2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  <w:t>D</w:t>
                      </w:r>
                    </w:p>
                    <w:p w:rsidR="005D0EF2" w:rsidRPr="005D0EF2" w:rsidRDefault="005D0EF2" w:rsidP="00865B89">
                      <w:pPr>
                        <w:spacing w:after="0" w:line="48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5D0EF2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  <w:t xml:space="preserve">ANGOUTS </w:t>
                      </w:r>
                      <w:r w:rsidRPr="005D0EF2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  <w:t>Chat G Suite</w:t>
                      </w:r>
                    </w:p>
                    <w:p w:rsidR="005D0EF2" w:rsidRDefault="005D0EF2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  <w:t>GOOGLE DUO</w:t>
                      </w:r>
                    </w:p>
                    <w:p w:rsidR="005D0EF2" w:rsidRDefault="005D0EF2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  <w:t>DISCORT</w:t>
                      </w:r>
                    </w:p>
                    <w:p w:rsidR="005D0EF2" w:rsidRDefault="005D0EF2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  <w:t>VIBER</w:t>
                      </w:r>
                    </w:p>
                    <w:p w:rsidR="005D0EF2" w:rsidRDefault="005D0EF2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  <w:t>WEBMEETING</w:t>
                      </w:r>
                    </w:p>
                    <w:p w:rsidR="005D0EF2" w:rsidRDefault="005D0EF2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  <w:t>WHATSUP</w:t>
                      </w:r>
                    </w:p>
                    <w:p w:rsidR="005D0EF2" w:rsidRDefault="005D0EF2" w:rsidP="00865B89">
                      <w:pPr>
                        <w:widowControl w:val="0"/>
                        <w:spacing w:line="480" w:lineRule="auto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  <w:t>TWITCH</w:t>
                      </w:r>
                    </w:p>
                    <w:p w:rsidR="005D0EF2" w:rsidRDefault="005D0EF2" w:rsidP="00007B1D">
                      <w:pPr>
                        <w:widowControl w:val="0"/>
                        <w:spacing w:line="320" w:lineRule="exact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</w:pPr>
                    </w:p>
                    <w:p w:rsidR="005D0EF2" w:rsidRDefault="005D0EF2" w:rsidP="00007B1D">
                      <w:pPr>
                        <w:widowControl w:val="0"/>
                        <w:spacing w:line="320" w:lineRule="exact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-US" w:bidi="en-GB"/>
                        </w:rPr>
                      </w:pPr>
                    </w:p>
                    <w:p w:rsidR="00767531" w:rsidRDefault="00767531" w:rsidP="00007B1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64C84" w:rsidRPr="00007B1D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4075AA25" wp14:editId="7D0D1C56">
                <wp:simplePos x="0" y="0"/>
                <wp:positionH relativeFrom="margin">
                  <wp:posOffset>0</wp:posOffset>
                </wp:positionH>
                <wp:positionV relativeFrom="page">
                  <wp:posOffset>228599</wp:posOffset>
                </wp:positionV>
                <wp:extent cx="1828800" cy="10220325"/>
                <wp:effectExtent l="0" t="0" r="0" b="9525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22032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5779D" id="Rectangle 4" o:spid="_x0000_s1026" style="position:absolute;margin-left:0;margin-top:18pt;width:2in;height:804.7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" fillcolor="#2e3640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  <w:r w:rsidR="00764C84" w:rsidRPr="00007B1D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0519B5" wp14:editId="0DB8285F">
                <wp:simplePos x="0" y="0"/>
                <wp:positionH relativeFrom="margin">
                  <wp:posOffset>1828800</wp:posOffset>
                </wp:positionH>
                <wp:positionV relativeFrom="margin">
                  <wp:posOffset>0</wp:posOffset>
                </wp:positionV>
                <wp:extent cx="5276215" cy="342900"/>
                <wp:effectExtent l="0" t="0" r="635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6215" cy="342900"/>
                        </a:xfrm>
                        <a:prstGeom prst="rect">
                          <a:avLst/>
                        </a:prstGeom>
                        <a:solidFill>
                          <a:srgbClr val="9FB54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4C09C" id="Rectangle 36" o:spid="_x0000_s1026" style="position:absolute;margin-left:2in;margin-top:0;width:415.4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" fillcolor="#9fb546" stroked="f" strokecolor="#212120" insetpen="t">
                <v:shadow color="#8c8682"/>
                <w10:wrap anchorx="margin" anchory="margin"/>
              </v:rect>
            </w:pict>
          </mc:Fallback>
        </mc:AlternateContent>
      </w:r>
    </w:p>
    <w:p w14:paraId="66B1CA78" w14:textId="77777777" w:rsidR="00D4497E" w:rsidRDefault="00F403A9">
      <w:r w:rsidRPr="00007B1D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F1827A" wp14:editId="0827647B">
                <wp:simplePos x="0" y="0"/>
                <wp:positionH relativeFrom="margin">
                  <wp:posOffset>1828800</wp:posOffset>
                </wp:positionH>
                <wp:positionV relativeFrom="page">
                  <wp:posOffset>10326756</wp:posOffset>
                </wp:positionV>
                <wp:extent cx="5275580" cy="124239"/>
                <wp:effectExtent l="0" t="0" r="0" b="3175"/>
                <wp:wrapNone/>
                <wp:docPr id="2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5580" cy="124239"/>
                        </a:xfrm>
                        <a:prstGeom prst="rect">
                          <a:avLst/>
                        </a:prstGeom>
                        <a:solidFill>
                          <a:srgbClr val="9FB54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A2FD5" id="Rectangle 37" o:spid="_x0000_s1026" style="position:absolute;margin-left:2in;margin-top:813.15pt;width:415.4pt;height:9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" fillcolor="#9fb546" stroked="f" strokecolor="#212120" insetpen="t">
                <v:shadow color="#8c8682"/>
                <w10:wrap anchorx="margin" anchory="page"/>
              </v:rect>
            </w:pict>
          </mc:Fallback>
        </mc:AlternateContent>
      </w:r>
      <w:r w:rsidR="00865B89" w:rsidRPr="00007B1D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6A46745C" wp14:editId="2BEAD7AC">
                <wp:simplePos x="0" y="0"/>
                <wp:positionH relativeFrom="margin">
                  <wp:posOffset>3766820</wp:posOffset>
                </wp:positionH>
                <wp:positionV relativeFrom="page">
                  <wp:posOffset>774700</wp:posOffset>
                </wp:positionV>
                <wp:extent cx="3428724" cy="1295511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724" cy="1295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480C45" w14:textId="77777777" w:rsidR="00865B89" w:rsidRDefault="00865B89" w:rsidP="00007B1D">
                            <w:pPr>
                              <w:widowControl w:val="0"/>
                              <w:spacing w:line="420" w:lineRule="exact"/>
                              <w:rPr>
                                <w:rFonts w:ascii="Arial" w:eastAsia="Arial" w:hAnsi="Arial" w:cs="Arial"/>
                                <w:b/>
                                <w:bCs/>
                                <w:color w:val="2E3640"/>
                                <w:spacing w:val="20"/>
                                <w:w w:val="90"/>
                                <w:sz w:val="52"/>
                                <w:szCs w:val="52"/>
                                <w:lang w:val="cs-CZ" w:bidi="en-GB"/>
                              </w:rPr>
                            </w:pPr>
                          </w:p>
                          <w:p w14:paraId="250B92E7" w14:textId="77777777" w:rsidR="00767531" w:rsidRPr="00865B89" w:rsidRDefault="00865B89" w:rsidP="00007B1D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w w:val="90"/>
                                <w:sz w:val="44"/>
                                <w:szCs w:val="44"/>
                                <w:lang w:val="cs-CZ"/>
                              </w:rPr>
                            </w:pPr>
                            <w:r w:rsidRPr="00865B89">
                              <w:rPr>
                                <w:rFonts w:ascii="Arial" w:eastAsia="Arial" w:hAnsi="Arial" w:cs="Arial"/>
                                <w:b/>
                                <w:bCs/>
                                <w:color w:val="2E3640"/>
                                <w:spacing w:val="20"/>
                                <w:w w:val="90"/>
                                <w:sz w:val="44"/>
                                <w:szCs w:val="44"/>
                                <w:lang w:val="cs-CZ" w:bidi="en-GB"/>
                              </w:rPr>
                              <w:t>HLAVN</w:t>
                            </w:r>
                            <w:r w:rsidRPr="00865B89">
                              <w:rPr>
                                <w:rFonts w:ascii="Arial" w:eastAsia="Arial" w:hAnsi="Arial" w:cs="Arial"/>
                                <w:b/>
                                <w:bCs/>
                                <w:color w:val="2E3640"/>
                                <w:spacing w:val="20"/>
                                <w:w w:val="90"/>
                                <w:sz w:val="36"/>
                                <w:szCs w:val="36"/>
                                <w:lang w:val="cs-CZ" w:bidi="en-GB"/>
                              </w:rPr>
                              <w:t>Í</w:t>
                            </w:r>
                            <w:r w:rsidRPr="00865B89">
                              <w:rPr>
                                <w:rFonts w:ascii="Arial" w:eastAsia="Arial" w:hAnsi="Arial" w:cs="Arial"/>
                                <w:b/>
                                <w:bCs/>
                                <w:color w:val="2E3640"/>
                                <w:spacing w:val="20"/>
                                <w:w w:val="90"/>
                                <w:sz w:val="44"/>
                                <w:szCs w:val="44"/>
                                <w:lang w:val="cs-CZ" w:bidi="en-GB"/>
                              </w:rPr>
                              <w:t xml:space="preserve"> PLATFORMY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00" id="Text Box 5" o:spid="_x0000_s1035" type="#_x0000_t202" style="position:absolute;margin-left:296.6pt;margin-top:61pt;width:270pt;height:102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" filled="f" fillcolor="#fffffe" stroked="f" strokecolor="#212120" insetpen="t">
                <v:textbox inset="2.88pt,2.88pt,2.88pt,2.88pt">
                  <w:txbxContent>
                    <w:p w:rsidR="00865B89" w:rsidRDefault="00865B89" w:rsidP="00007B1D">
                      <w:pPr>
                        <w:widowControl w:val="0"/>
                        <w:spacing w:line="420" w:lineRule="exact"/>
                        <w:rPr>
                          <w:rFonts w:ascii="Arial" w:eastAsia="Arial" w:hAnsi="Arial" w:cs="Arial"/>
                          <w:b/>
                          <w:bCs/>
                          <w:color w:val="2E3640"/>
                          <w:spacing w:val="20"/>
                          <w:w w:val="90"/>
                          <w:sz w:val="52"/>
                          <w:szCs w:val="52"/>
                          <w:lang w:val="cs-CZ" w:bidi="en-GB"/>
                        </w:rPr>
                      </w:pPr>
                    </w:p>
                    <w:p w:rsidR="00767531" w:rsidRPr="00865B89" w:rsidRDefault="00865B89" w:rsidP="00007B1D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b/>
                          <w:bCs/>
                          <w:color w:val="2E3640"/>
                          <w:w w:val="90"/>
                          <w:sz w:val="44"/>
                          <w:szCs w:val="44"/>
                          <w:lang w:val="cs-CZ"/>
                        </w:rPr>
                      </w:pPr>
                      <w:r w:rsidRPr="00865B89">
                        <w:rPr>
                          <w:rFonts w:ascii="Arial" w:eastAsia="Arial" w:hAnsi="Arial" w:cs="Arial"/>
                          <w:b/>
                          <w:bCs/>
                          <w:color w:val="2E3640"/>
                          <w:spacing w:val="20"/>
                          <w:w w:val="90"/>
                          <w:sz w:val="44"/>
                          <w:szCs w:val="44"/>
                          <w:lang w:val="cs-CZ" w:bidi="en-GB"/>
                        </w:rPr>
                        <w:t>HLAVN</w:t>
                      </w:r>
                      <w:r w:rsidRPr="00865B89">
                        <w:rPr>
                          <w:rFonts w:ascii="Arial" w:eastAsia="Arial" w:hAnsi="Arial" w:cs="Arial"/>
                          <w:b/>
                          <w:bCs/>
                          <w:color w:val="2E3640"/>
                          <w:spacing w:val="20"/>
                          <w:w w:val="90"/>
                          <w:sz w:val="36"/>
                          <w:szCs w:val="36"/>
                          <w:lang w:val="cs-CZ" w:bidi="en-GB"/>
                        </w:rPr>
                        <w:t>Í</w:t>
                      </w:r>
                      <w:r w:rsidRPr="00865B89">
                        <w:rPr>
                          <w:rFonts w:ascii="Arial" w:eastAsia="Arial" w:hAnsi="Arial" w:cs="Arial"/>
                          <w:b/>
                          <w:bCs/>
                          <w:color w:val="2E3640"/>
                          <w:spacing w:val="20"/>
                          <w:w w:val="90"/>
                          <w:sz w:val="44"/>
                          <w:szCs w:val="44"/>
                          <w:lang w:val="cs-CZ" w:bidi="en-GB"/>
                        </w:rPr>
                        <w:t xml:space="preserve"> PLATFORMY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65B89" w:rsidRPr="00007B1D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6B60AAB0" wp14:editId="76810D88">
                <wp:simplePos x="0" y="0"/>
                <wp:positionH relativeFrom="margin">
                  <wp:posOffset>4958135</wp:posOffset>
                </wp:positionH>
                <wp:positionV relativeFrom="page">
                  <wp:posOffset>1887966</wp:posOffset>
                </wp:positionV>
                <wp:extent cx="2236360" cy="1371600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36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068E49" w14:textId="77777777" w:rsidR="00767531" w:rsidRDefault="00767531" w:rsidP="00007B1D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Časopis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 xml:space="preserve"> D-test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vydal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porovnání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 w:rsidRPr="00A228C7">
                              <w:rPr>
                                <w:rFonts w:ascii="Arial" w:hAnsi="Arial" w:cs="Arial"/>
                                <w:b/>
                                <w:bCs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 xml:space="preserve">40 </w:t>
                            </w:r>
                            <w:proofErr w:type="spellStart"/>
                            <w:r w:rsidRPr="00A228C7">
                              <w:rPr>
                                <w:rFonts w:ascii="Arial" w:hAnsi="Arial" w:cs="Arial"/>
                                <w:b/>
                                <w:bCs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komunikačních</w:t>
                            </w:r>
                            <w:proofErr w:type="spellEnd"/>
                            <w:r w:rsidRPr="00A228C7">
                              <w:rPr>
                                <w:rFonts w:ascii="Arial" w:hAnsi="Arial" w:cs="Arial"/>
                                <w:b/>
                                <w:bCs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 xml:space="preserve"> online </w:t>
                            </w:r>
                            <w:proofErr w:type="spellStart"/>
                            <w:r w:rsidRPr="00A228C7">
                              <w:rPr>
                                <w:rFonts w:ascii="Arial" w:hAnsi="Arial" w:cs="Arial"/>
                                <w:b/>
                                <w:bCs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platforem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které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mohou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být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použit</w:t>
                            </w:r>
                            <w:r w:rsidR="00E8605D"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 xml:space="preserve"> pro online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výuku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BFE" id="Text Box 7" o:spid="_x0000_s1036" type="#_x0000_t202" style="position:absolute;margin-left:390.4pt;margin-top:148.65pt;width:176.1pt;height:108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" filled="f" fillcolor="#fffffe" stroked="f" strokecolor="#212120" insetpen="t">
                <v:textbox inset="2.88pt,2.88pt,2.88pt,2.88pt">
                  <w:txbxContent>
                    <w:p w:rsidR="00767531" w:rsidRDefault="00767531" w:rsidP="00007B1D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>Časopis</w:t>
                      </w:r>
                      <w:proofErr w:type="spellEnd"/>
                      <w:r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 xml:space="preserve"> D-test </w:t>
                      </w:r>
                      <w:proofErr w:type="spellStart"/>
                      <w:r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>vydal</w:t>
                      </w:r>
                      <w:proofErr w:type="spellEnd"/>
                      <w:r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>porovnání</w:t>
                      </w:r>
                      <w:proofErr w:type="spellEnd"/>
                      <w:r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r w:rsidRPr="00A228C7">
                        <w:rPr>
                          <w:rFonts w:ascii="Arial" w:hAnsi="Arial" w:cs="Arial"/>
                          <w:b/>
                          <w:bCs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 xml:space="preserve">40 </w:t>
                      </w:r>
                      <w:proofErr w:type="spellStart"/>
                      <w:r w:rsidRPr="00A228C7">
                        <w:rPr>
                          <w:rFonts w:ascii="Arial" w:hAnsi="Arial" w:cs="Arial"/>
                          <w:b/>
                          <w:bCs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>komunikačních</w:t>
                      </w:r>
                      <w:proofErr w:type="spellEnd"/>
                      <w:r w:rsidRPr="00A228C7">
                        <w:rPr>
                          <w:rFonts w:ascii="Arial" w:hAnsi="Arial" w:cs="Arial"/>
                          <w:b/>
                          <w:bCs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 xml:space="preserve"> online </w:t>
                      </w:r>
                      <w:proofErr w:type="spellStart"/>
                      <w:r w:rsidRPr="00A228C7">
                        <w:rPr>
                          <w:rFonts w:ascii="Arial" w:hAnsi="Arial" w:cs="Arial"/>
                          <w:b/>
                          <w:bCs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>platforem</w:t>
                      </w:r>
                      <w:proofErr w:type="spellEnd"/>
                      <w:r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>které</w:t>
                      </w:r>
                      <w:proofErr w:type="spellEnd"/>
                      <w:r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>mohou</w:t>
                      </w:r>
                      <w:proofErr w:type="spellEnd"/>
                      <w:r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>být</w:t>
                      </w:r>
                      <w:proofErr w:type="spellEnd"/>
                      <w:r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>použit</w:t>
                      </w:r>
                      <w:r w:rsidR="00E8605D"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>y</w:t>
                      </w:r>
                      <w:proofErr w:type="spellEnd"/>
                      <w:r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 xml:space="preserve"> pro online </w:t>
                      </w:r>
                      <w:proofErr w:type="spellStart"/>
                      <w:r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>výuku</w:t>
                      </w:r>
                      <w:proofErr w:type="spellEnd"/>
                      <w:r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54BB5" w:rsidRPr="00007B1D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4FF11450" wp14:editId="6EA52F48">
                <wp:simplePos x="0" y="0"/>
                <wp:positionH relativeFrom="column">
                  <wp:posOffset>1928191</wp:posOffset>
                </wp:positionH>
                <wp:positionV relativeFrom="page">
                  <wp:posOffset>6351104</wp:posOffset>
                </wp:positionV>
                <wp:extent cx="5266690" cy="3283723"/>
                <wp:effectExtent l="0" t="0" r="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6690" cy="3283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B6FD9F" w14:textId="529C341C" w:rsidR="00926A07" w:rsidRPr="00926A07" w:rsidRDefault="00361BE5" w:rsidP="00A228C7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KL</w:t>
                            </w:r>
                            <w:r w:rsidR="00163BB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 xml:space="preserve">IKNI ZDE PRO </w:t>
                            </w:r>
                            <w:hyperlink r:id="rId15" w:anchor="gid=0" w:history="1">
                              <w:r w:rsidR="00926A07" w:rsidRPr="00163BBA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en"/>
                                </w:rPr>
                                <w:t>SEZNAM</w:t>
                              </w:r>
                              <w:r w:rsidR="00FF7E04" w:rsidRPr="00163BBA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en"/>
                                </w:rPr>
                                <w:t xml:space="preserve"> KOMUNIKAČNÍCH PLATFOREM S </w:t>
                              </w:r>
                              <w:r w:rsidR="00926A07" w:rsidRPr="00163BBA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en"/>
                                </w:rPr>
                                <w:t>POROVNÁNÍM</w:t>
                              </w:r>
                            </w:hyperlink>
                          </w:p>
                          <w:p w14:paraId="722CB04C" w14:textId="77777777" w:rsidR="00A32AE1" w:rsidRPr="00A32AE1" w:rsidRDefault="00767531" w:rsidP="00A228C7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A32AE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 xml:space="preserve">V </w:t>
                            </w:r>
                            <w:proofErr w:type="spellStart"/>
                            <w:r w:rsidRPr="00A32AE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porovnání</w:t>
                            </w:r>
                            <w:proofErr w:type="spellEnd"/>
                            <w:r w:rsidRPr="00A32AE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32AE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přehledně</w:t>
                            </w:r>
                            <w:proofErr w:type="spellEnd"/>
                            <w:r w:rsidRPr="00A32AE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32AE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naleznete</w:t>
                            </w:r>
                            <w:proofErr w:type="spellEnd"/>
                            <w:r w:rsidRPr="00A32AE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mimo</w:t>
                            </w:r>
                            <w:proofErr w:type="spellEnd"/>
                            <w:r w:rsid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jiné</w:t>
                            </w:r>
                            <w:proofErr w:type="spellEnd"/>
                            <w:r w:rsid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32AE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informace</w:t>
                            </w:r>
                            <w:proofErr w:type="spellEnd"/>
                            <w:r w:rsidRPr="00A32AE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 xml:space="preserve"> o tom</w:t>
                            </w:r>
                            <w:r w:rsidR="00A32AE1" w:rsidRPr="00A32AE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:</w:t>
                            </w:r>
                          </w:p>
                          <w:p w14:paraId="37745742" w14:textId="77777777" w:rsidR="00A32AE1" w:rsidRPr="00AD4A1F" w:rsidRDefault="00767531" w:rsidP="00AD4A1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</w:pPr>
                            <w:proofErr w:type="spellStart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zda</w:t>
                            </w:r>
                            <w:proofErr w:type="spellEnd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platforma</w:t>
                            </w:r>
                            <w:proofErr w:type="spellEnd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existuje</w:t>
                            </w:r>
                            <w:proofErr w:type="spellEnd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 xml:space="preserve"> v </w:t>
                            </w:r>
                            <w:proofErr w:type="spellStart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  <w:t>češtině</w:t>
                            </w:r>
                            <w:proofErr w:type="spellEnd"/>
                          </w:p>
                          <w:p w14:paraId="05445E5D" w14:textId="77777777" w:rsidR="00A32AE1" w:rsidRPr="00AD4A1F" w:rsidRDefault="00767531" w:rsidP="00AD4A1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zda</w:t>
                            </w:r>
                            <w:proofErr w:type="spellEnd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 je </w:t>
                            </w:r>
                            <w:proofErr w:type="spellStart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zdarma</w:t>
                            </w:r>
                            <w:proofErr w:type="spellEnd"/>
                          </w:p>
                          <w:p w14:paraId="2AE4D207" w14:textId="77777777" w:rsidR="00A32AE1" w:rsidRPr="00AD4A1F" w:rsidRDefault="00767531" w:rsidP="00AD4A1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kolik</w:t>
                            </w:r>
                            <w:proofErr w:type="spellEnd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zvládne</w:t>
                            </w:r>
                            <w:proofErr w:type="spellEnd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najednou</w:t>
                            </w:r>
                            <w:proofErr w:type="spellEnd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kamer</w:t>
                            </w:r>
                            <w:proofErr w:type="spellEnd"/>
                          </w:p>
                          <w:p w14:paraId="275A31E2" w14:textId="77777777" w:rsidR="00A32AE1" w:rsidRPr="00AD4A1F" w:rsidRDefault="00654BB5" w:rsidP="00AD4A1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zda</w:t>
                            </w:r>
                            <w:proofErr w:type="spellEnd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nabízí</w:t>
                            </w:r>
                            <w:proofErr w:type="spellEnd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např</w:t>
                            </w:r>
                            <w:proofErr w:type="spellEnd"/>
                            <w:r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. </w:t>
                            </w:r>
                            <w:proofErr w:type="spellStart"/>
                            <w:r w:rsidR="006959F3"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sdílení</w:t>
                            </w:r>
                            <w:proofErr w:type="spellEnd"/>
                            <w:r w:rsidR="006959F3"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6959F3" w:rsidRPr="00AD4A1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obrazovky</w:t>
                            </w:r>
                            <w:proofErr w:type="spellEnd"/>
                          </w:p>
                          <w:p w14:paraId="4A386EB0" w14:textId="77777777" w:rsidR="00767531" w:rsidRPr="00163BBA" w:rsidRDefault="006959F3" w:rsidP="00AD4A1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group chats a </w:t>
                            </w: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mnoho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dalšího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71FB29A1" w14:textId="77777777" w:rsidR="00A32AE1" w:rsidRPr="00163BBA" w:rsidRDefault="00A32AE1" w:rsidP="00A228C7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B790192" w14:textId="48FE3272" w:rsidR="004F7072" w:rsidRPr="00163BBA" w:rsidRDefault="00654BB5" w:rsidP="00A228C7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Většina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škol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má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svou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4A1F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platformu</w:t>
                            </w:r>
                            <w:proofErr w:type="spellEnd"/>
                            <w:r w:rsidR="00AD4A1F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již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vybranou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učitelé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jsou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proškoleni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, a </w:t>
                            </w: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tak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je </w:t>
                            </w: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možné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BC58C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toto </w:t>
                            </w: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srovnání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použít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58C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jen</w:t>
                            </w:r>
                            <w:proofErr w:type="spellEnd"/>
                            <w:r w:rsidR="00BC58C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58C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jako</w:t>
                            </w:r>
                            <w:proofErr w:type="spellEnd"/>
                            <w:r w:rsidR="00BC58C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58C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případný</w:t>
                            </w:r>
                            <w:proofErr w:type="spellEnd"/>
                            <w:r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F7072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zdroj</w:t>
                            </w:r>
                            <w:proofErr w:type="spellEnd"/>
                            <w:r w:rsidR="004F7072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F7072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nápadů</w:t>
                            </w:r>
                            <w:proofErr w:type="spellEnd"/>
                            <w:r w:rsidR="00AD4A1F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pro </w:t>
                            </w:r>
                            <w:proofErr w:type="spellStart"/>
                            <w:r w:rsidR="00AD4A1F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práci</w:t>
                            </w:r>
                            <w:proofErr w:type="spellEnd"/>
                            <w:r w:rsidR="00AD4A1F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v </w:t>
                            </w:r>
                            <w:proofErr w:type="spellStart"/>
                            <w:r w:rsidR="00AD4A1F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rámci</w:t>
                            </w:r>
                            <w:proofErr w:type="spellEnd"/>
                            <w:r w:rsidR="00AD4A1F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4A1F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již</w:t>
                            </w:r>
                            <w:proofErr w:type="spellEnd"/>
                            <w:r w:rsidR="00AD4A1F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4A1F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existují</w:t>
                            </w:r>
                            <w:proofErr w:type="spellEnd"/>
                            <w:r w:rsidR="00AD4A1F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4A1F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hlavní</w:t>
                            </w:r>
                            <w:proofErr w:type="spellEnd"/>
                            <w:r w:rsidR="00AD4A1F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platformy</w:t>
                            </w:r>
                            <w:r w:rsidR="00FF7E04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pro </w:t>
                            </w:r>
                            <w:proofErr w:type="spellStart"/>
                            <w:r w:rsidR="00BC58C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doplnění</w:t>
                            </w:r>
                            <w:proofErr w:type="spellEnd"/>
                            <w:r w:rsidR="00BC58C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58C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výuky</w:t>
                            </w:r>
                            <w:proofErr w:type="spellEnd"/>
                            <w:r w:rsidR="00BC58C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58C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jako</w:t>
                            </w:r>
                            <w:proofErr w:type="spellEnd"/>
                            <w:r w:rsidR="00BC58C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je </w:t>
                            </w:r>
                            <w:proofErr w:type="spellStart"/>
                            <w:r w:rsidR="00FF7E04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natáčení</w:t>
                            </w:r>
                            <w:proofErr w:type="spellEnd"/>
                            <w:r w:rsidR="00FF7E04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F7E04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videí</w:t>
                            </w:r>
                            <w:proofErr w:type="spellEnd"/>
                            <w:r w:rsidR="00FF7E04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F7E04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nebo</w:t>
                            </w:r>
                            <w:proofErr w:type="spellEnd"/>
                            <w:r w:rsidR="00FF7E04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F7E04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vytváření</w:t>
                            </w:r>
                            <w:proofErr w:type="spellEnd"/>
                            <w:r w:rsidR="00FF7E04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F7E04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kvízů</w:t>
                            </w:r>
                            <w:proofErr w:type="spellEnd"/>
                            <w:r w:rsidR="00FF7E04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="00FF7E04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písemných</w:t>
                            </w:r>
                            <w:proofErr w:type="spellEnd"/>
                            <w:r w:rsidR="00FF7E04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F7E04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prací</w:t>
                            </w:r>
                            <w:proofErr w:type="spellEnd"/>
                            <w:r w:rsidR="00FF7E04" w:rsidRPr="00163BB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7C3E1015" w14:textId="77777777" w:rsidR="00E8605D" w:rsidRPr="00163BBA" w:rsidRDefault="00E8605D" w:rsidP="00A228C7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676767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3FBF1DB" w14:textId="77777777" w:rsidR="00E8605D" w:rsidRPr="00163BBA" w:rsidRDefault="00E8605D" w:rsidP="00A228C7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676767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37A650F" w14:textId="77777777" w:rsidR="00767531" w:rsidRPr="00163BBA" w:rsidRDefault="00767531" w:rsidP="00A228C7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676767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14:paraId="2983A5BA" w14:textId="77777777" w:rsidR="00767531" w:rsidRPr="00163BBA" w:rsidRDefault="00767531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11450" id="Text Box 6" o:spid="_x0000_s1037" type="#_x0000_t202" style="position:absolute;margin-left:151.85pt;margin-top:500.1pt;width:414.7pt;height:258.5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" filled="f" fillcolor="#fffffe" stroked="f" strokecolor="#212120" insetpen="t">
                <v:textbox inset="2.88pt,2.88pt,2.88pt,2.88pt">
                  <w:txbxContent>
                    <w:p w14:paraId="67B6FD9F" w14:textId="529C341C" w:rsidR="00926A07" w:rsidRPr="00926A07" w:rsidRDefault="00361BE5" w:rsidP="00A228C7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"/>
                        </w:rPr>
                        <w:t>KL</w:t>
                      </w:r>
                      <w:r w:rsidR="00163BB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"/>
                        </w:rPr>
                        <w:t xml:space="preserve">IKNI ZDE PRO </w:t>
                      </w:r>
                      <w:hyperlink r:id="rId16" w:anchor="gid=0" w:history="1">
                        <w:r w:rsidR="00926A07" w:rsidRPr="00163BBA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en"/>
                          </w:rPr>
                          <w:t>SEZNAM</w:t>
                        </w:r>
                        <w:r w:rsidR="00FF7E04" w:rsidRPr="00163BBA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en"/>
                          </w:rPr>
                          <w:t xml:space="preserve"> KOMUNIKAČNÍCH PLATFOREM S </w:t>
                        </w:r>
                        <w:r w:rsidR="00926A07" w:rsidRPr="00163BBA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en"/>
                          </w:rPr>
                          <w:t>POROVNÁNÍM</w:t>
                        </w:r>
                      </w:hyperlink>
                    </w:p>
                    <w:p w14:paraId="722CB04C" w14:textId="77777777" w:rsidR="00A32AE1" w:rsidRPr="00A32AE1" w:rsidRDefault="00767531" w:rsidP="00A228C7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</w:pPr>
                      <w:r w:rsidRPr="00A32AE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 xml:space="preserve">V </w:t>
                      </w:r>
                      <w:proofErr w:type="spellStart"/>
                      <w:r w:rsidRPr="00A32AE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>porovnání</w:t>
                      </w:r>
                      <w:proofErr w:type="spellEnd"/>
                      <w:r w:rsidRPr="00A32AE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proofErr w:type="spellStart"/>
                      <w:r w:rsidRPr="00A32AE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>přehledně</w:t>
                      </w:r>
                      <w:proofErr w:type="spellEnd"/>
                      <w:r w:rsidRPr="00A32AE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proofErr w:type="spellStart"/>
                      <w:r w:rsidRPr="00A32AE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>naleznete</w:t>
                      </w:r>
                      <w:proofErr w:type="spellEnd"/>
                      <w:r w:rsidRPr="00A32AE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proofErr w:type="spellStart"/>
                      <w:r w:rsid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>mimo</w:t>
                      </w:r>
                      <w:proofErr w:type="spellEnd"/>
                      <w:r w:rsid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proofErr w:type="spellStart"/>
                      <w:r w:rsid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>jiné</w:t>
                      </w:r>
                      <w:proofErr w:type="spellEnd"/>
                      <w:r w:rsid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proofErr w:type="spellStart"/>
                      <w:r w:rsidRPr="00A32AE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>informace</w:t>
                      </w:r>
                      <w:proofErr w:type="spellEnd"/>
                      <w:r w:rsidRPr="00A32AE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 xml:space="preserve"> o tom</w:t>
                      </w:r>
                      <w:r w:rsidR="00A32AE1" w:rsidRPr="00A32AE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>:</w:t>
                      </w:r>
                    </w:p>
                    <w:p w14:paraId="37745742" w14:textId="77777777" w:rsidR="00A32AE1" w:rsidRPr="00AD4A1F" w:rsidRDefault="00767531" w:rsidP="00AD4A1F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spacing w:line="32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</w:pPr>
                      <w:proofErr w:type="spellStart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>zda</w:t>
                      </w:r>
                      <w:proofErr w:type="spellEnd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proofErr w:type="spellStart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>platforma</w:t>
                      </w:r>
                      <w:proofErr w:type="spellEnd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proofErr w:type="spellStart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>existuje</w:t>
                      </w:r>
                      <w:proofErr w:type="spellEnd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 xml:space="preserve"> v </w:t>
                      </w:r>
                      <w:proofErr w:type="spellStart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  <w:t>češtině</w:t>
                      </w:r>
                      <w:proofErr w:type="spellEnd"/>
                    </w:p>
                    <w:p w14:paraId="05445E5D" w14:textId="77777777" w:rsidR="00A32AE1" w:rsidRPr="00AD4A1F" w:rsidRDefault="00767531" w:rsidP="00AD4A1F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spacing w:line="32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zda</w:t>
                      </w:r>
                      <w:proofErr w:type="spellEnd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 xml:space="preserve"> je </w:t>
                      </w:r>
                      <w:proofErr w:type="spellStart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zdarma</w:t>
                      </w:r>
                      <w:proofErr w:type="spellEnd"/>
                    </w:p>
                    <w:p w14:paraId="2AE4D207" w14:textId="77777777" w:rsidR="00A32AE1" w:rsidRPr="00AD4A1F" w:rsidRDefault="00767531" w:rsidP="00AD4A1F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spacing w:line="32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kolik</w:t>
                      </w:r>
                      <w:proofErr w:type="spellEnd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proofErr w:type="spellStart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zvládne</w:t>
                      </w:r>
                      <w:proofErr w:type="spellEnd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proofErr w:type="spellStart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najednou</w:t>
                      </w:r>
                      <w:proofErr w:type="spellEnd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proofErr w:type="spellStart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kamer</w:t>
                      </w:r>
                      <w:proofErr w:type="spellEnd"/>
                    </w:p>
                    <w:p w14:paraId="275A31E2" w14:textId="77777777" w:rsidR="00A32AE1" w:rsidRPr="00AD4A1F" w:rsidRDefault="00654BB5" w:rsidP="00AD4A1F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spacing w:line="32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zda</w:t>
                      </w:r>
                      <w:proofErr w:type="spellEnd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proofErr w:type="spellStart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nabízí</w:t>
                      </w:r>
                      <w:proofErr w:type="spellEnd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proofErr w:type="spellStart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např</w:t>
                      </w:r>
                      <w:proofErr w:type="spellEnd"/>
                      <w:r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 xml:space="preserve">. </w:t>
                      </w:r>
                      <w:proofErr w:type="spellStart"/>
                      <w:r w:rsidR="006959F3"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sdílení</w:t>
                      </w:r>
                      <w:proofErr w:type="spellEnd"/>
                      <w:r w:rsidR="006959F3"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proofErr w:type="spellStart"/>
                      <w:r w:rsidR="006959F3" w:rsidRPr="00AD4A1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obrazovky</w:t>
                      </w:r>
                      <w:proofErr w:type="spellEnd"/>
                    </w:p>
                    <w:p w14:paraId="4A386EB0" w14:textId="77777777" w:rsidR="00767531" w:rsidRPr="00163BBA" w:rsidRDefault="006959F3" w:rsidP="00AD4A1F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spacing w:line="32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group chats a </w:t>
                      </w:r>
                      <w:proofErr w:type="spellStart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mnoho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dalšího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71FB29A1" w14:textId="77777777" w:rsidR="00A32AE1" w:rsidRPr="00163BBA" w:rsidRDefault="00A32AE1" w:rsidP="00A228C7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14:paraId="4B790192" w14:textId="48FE3272" w:rsidR="004F7072" w:rsidRPr="00163BBA" w:rsidRDefault="00654BB5" w:rsidP="00A228C7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Většina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škol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má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svou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AD4A1F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platformu</w:t>
                      </w:r>
                      <w:proofErr w:type="spellEnd"/>
                      <w:r w:rsidR="00AD4A1F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již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vybranou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učitelé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jsou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proškoleni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, a </w:t>
                      </w:r>
                      <w:proofErr w:type="spellStart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tak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je </w:t>
                      </w:r>
                      <w:proofErr w:type="spellStart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možné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BC58C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toto </w:t>
                      </w:r>
                      <w:proofErr w:type="spellStart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srovnání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použít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BC58C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jen</w:t>
                      </w:r>
                      <w:proofErr w:type="spellEnd"/>
                      <w:r w:rsidR="00BC58C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BC58C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jako</w:t>
                      </w:r>
                      <w:proofErr w:type="spellEnd"/>
                      <w:r w:rsidR="00BC58C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BC58C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případný</w:t>
                      </w:r>
                      <w:proofErr w:type="spellEnd"/>
                      <w:r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4F7072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zdroj</w:t>
                      </w:r>
                      <w:proofErr w:type="spellEnd"/>
                      <w:r w:rsidR="004F7072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4F7072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nápadů</w:t>
                      </w:r>
                      <w:proofErr w:type="spellEnd"/>
                      <w:r w:rsidR="00AD4A1F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pro </w:t>
                      </w:r>
                      <w:proofErr w:type="spellStart"/>
                      <w:r w:rsidR="00AD4A1F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práci</w:t>
                      </w:r>
                      <w:proofErr w:type="spellEnd"/>
                      <w:r w:rsidR="00AD4A1F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v </w:t>
                      </w:r>
                      <w:proofErr w:type="spellStart"/>
                      <w:r w:rsidR="00AD4A1F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rámci</w:t>
                      </w:r>
                      <w:proofErr w:type="spellEnd"/>
                      <w:r w:rsidR="00AD4A1F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AD4A1F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již</w:t>
                      </w:r>
                      <w:proofErr w:type="spellEnd"/>
                      <w:r w:rsidR="00AD4A1F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AD4A1F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existují</w:t>
                      </w:r>
                      <w:proofErr w:type="spellEnd"/>
                      <w:r w:rsidR="00AD4A1F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AD4A1F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hlavní</w:t>
                      </w:r>
                      <w:proofErr w:type="spellEnd"/>
                      <w:r w:rsidR="00AD4A1F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platformy</w:t>
                      </w:r>
                      <w:r w:rsidR="00FF7E04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pro </w:t>
                      </w:r>
                      <w:proofErr w:type="spellStart"/>
                      <w:r w:rsidR="00BC58C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doplnění</w:t>
                      </w:r>
                      <w:proofErr w:type="spellEnd"/>
                      <w:r w:rsidR="00BC58C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BC58C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výuky</w:t>
                      </w:r>
                      <w:proofErr w:type="spellEnd"/>
                      <w:r w:rsidR="00BC58C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BC58C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jako</w:t>
                      </w:r>
                      <w:proofErr w:type="spellEnd"/>
                      <w:r w:rsidR="00BC58C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je </w:t>
                      </w:r>
                      <w:proofErr w:type="spellStart"/>
                      <w:r w:rsidR="00FF7E04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natáčení</w:t>
                      </w:r>
                      <w:proofErr w:type="spellEnd"/>
                      <w:r w:rsidR="00FF7E04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FF7E04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videí</w:t>
                      </w:r>
                      <w:proofErr w:type="spellEnd"/>
                      <w:r w:rsidR="00FF7E04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FF7E04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nebo</w:t>
                      </w:r>
                      <w:proofErr w:type="spellEnd"/>
                      <w:r w:rsidR="00FF7E04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FF7E04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vytváření</w:t>
                      </w:r>
                      <w:proofErr w:type="spellEnd"/>
                      <w:r w:rsidR="00FF7E04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FF7E04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kvízů</w:t>
                      </w:r>
                      <w:proofErr w:type="spellEnd"/>
                      <w:r w:rsidR="00FF7E04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a </w:t>
                      </w:r>
                      <w:proofErr w:type="spellStart"/>
                      <w:r w:rsidR="00FF7E04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písemných</w:t>
                      </w:r>
                      <w:proofErr w:type="spellEnd"/>
                      <w:r w:rsidR="00FF7E04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FF7E04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prací</w:t>
                      </w:r>
                      <w:proofErr w:type="spellEnd"/>
                      <w:r w:rsidR="00FF7E04" w:rsidRPr="00163BB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7C3E1015" w14:textId="77777777" w:rsidR="00E8605D" w:rsidRPr="00163BBA" w:rsidRDefault="00E8605D" w:rsidP="00A228C7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676767"/>
                          <w:sz w:val="20"/>
                          <w:szCs w:val="20"/>
                          <w:lang w:val="en-US"/>
                        </w:rPr>
                      </w:pPr>
                    </w:p>
                    <w:p w14:paraId="73FBF1DB" w14:textId="77777777" w:rsidR="00E8605D" w:rsidRPr="00163BBA" w:rsidRDefault="00E8605D" w:rsidP="00A228C7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676767"/>
                          <w:sz w:val="20"/>
                          <w:szCs w:val="20"/>
                          <w:lang w:val="en-US"/>
                        </w:rPr>
                      </w:pPr>
                    </w:p>
                    <w:p w14:paraId="237A650F" w14:textId="77777777" w:rsidR="00767531" w:rsidRPr="00163BBA" w:rsidRDefault="00767531" w:rsidP="00A228C7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676767"/>
                          <w:sz w:val="15"/>
                          <w:szCs w:val="15"/>
                          <w:lang w:val="en-US"/>
                        </w:rPr>
                      </w:pPr>
                    </w:p>
                    <w:p w14:paraId="2983A5BA" w14:textId="77777777" w:rsidR="00767531" w:rsidRPr="00163BBA" w:rsidRDefault="00767531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228C7" w:rsidRPr="00007B1D">
        <w:rPr>
          <w:noProof/>
          <w:lang w:bidi="en-GB"/>
        </w:rPr>
        <w:drawing>
          <wp:anchor distT="36576" distB="36576" distL="36576" distR="36576" simplePos="0" relativeHeight="251681792" behindDoc="0" locked="0" layoutInCell="1" allowOverlap="1" wp14:anchorId="5213BE6A" wp14:editId="5A7CB9A7">
            <wp:simplePos x="0" y="0"/>
            <wp:positionH relativeFrom="column">
              <wp:posOffset>1927391</wp:posOffset>
            </wp:positionH>
            <wp:positionV relativeFrom="page">
              <wp:posOffset>824561</wp:posOffset>
            </wp:positionV>
            <wp:extent cx="2923415" cy="2564295"/>
            <wp:effectExtent l="0" t="0" r="0" b="1270"/>
            <wp:wrapNone/>
            <wp:docPr id="11" name="Picture 11" descr="Asian man sitting in front of laptop computer with arms fol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tamic\Desktop\TC999D\TC9990301D-PB\TC9990301-IMG0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51" t="16290" r="1459" b="20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15" cy="256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C7" w:rsidRPr="00007B1D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7DEB3101" wp14:editId="42C3DE70">
                <wp:simplePos x="0" y="0"/>
                <wp:positionH relativeFrom="margin">
                  <wp:posOffset>2196548</wp:posOffset>
                </wp:positionH>
                <wp:positionV relativeFrom="page">
                  <wp:posOffset>3906078</wp:posOffset>
                </wp:positionV>
                <wp:extent cx="4711065" cy="2445026"/>
                <wp:effectExtent l="0" t="0" r="635" b="0"/>
                <wp:wrapNone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065" cy="2445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A32854" w14:textId="77777777" w:rsidR="00767531" w:rsidRDefault="00397355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noProof/>
                                <w:lang w:bidi="en-GB"/>
                              </w:rPr>
                              <w:drawing>
                                <wp:inline distT="0" distB="0" distL="0" distR="0" wp14:anchorId="298B0290" wp14:editId="54EE102C">
                                  <wp:extent cx="4637405" cy="2916534"/>
                                  <wp:effectExtent l="0" t="0" r="0" b="5080"/>
                                  <wp:docPr id="176" name="Picture 176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" name="Picture 176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37405" cy="2916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br/>
                            </w:r>
                            <w:proofErr w:type="spellStart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>letatio</w:t>
                            </w:r>
                            <w:proofErr w:type="spellEnd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>conventio</w:t>
                            </w:r>
                            <w:proofErr w:type="spellEnd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 xml:space="preserve">. </w:t>
                            </w:r>
                            <w:proofErr w:type="spellStart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>Letalis</w:t>
                            </w:r>
                            <w:proofErr w:type="spellEnd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>nibh</w:t>
                            </w:r>
                            <w:proofErr w:type="spellEnd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>iustum</w:t>
                            </w:r>
                            <w:proofErr w:type="spellEnd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>transverbero</w:t>
                            </w:r>
                            <w:proofErr w:type="spellEnd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>bene</w:t>
                            </w:r>
                            <w:proofErr w:type="spellEnd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 xml:space="preserve">, </w:t>
                            </w:r>
                            <w:proofErr w:type="spellStart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>erat</w:t>
                            </w:r>
                            <w:proofErr w:type="spellEnd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>vulputate</w:t>
                            </w:r>
                            <w:proofErr w:type="spellEnd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 xml:space="preserve"> </w:t>
                            </w:r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br/>
                            </w:r>
                            <w:proofErr w:type="spellStart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>enim</w:t>
                            </w:r>
                            <w:proofErr w:type="spellEnd"/>
                            <w:r w:rsidR="00767531" w:rsidRPr="00163BBA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 xml:space="preserve">. </w:t>
                            </w:r>
                            <w:proofErr w:type="spellStart"/>
                            <w:r w:rsidR="00767531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Alla</w:t>
                            </w:r>
                            <w:proofErr w:type="spellEnd"/>
                            <w:r w:rsidR="00767531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767531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Loquor</w:t>
                            </w:r>
                            <w:proofErr w:type="spellEnd"/>
                            <w:r w:rsidR="00767531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 w:rsidR="00767531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vulputate</w:t>
                            </w:r>
                            <w:proofErr w:type="spellEnd"/>
                            <w:r w:rsidR="00767531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an meus indoles </w:t>
                            </w:r>
                            <w:proofErr w:type="spellStart"/>
                            <w:r w:rsidR="00767531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iaceo</w:t>
                            </w:r>
                            <w:proofErr w:type="spellEnd"/>
                            <w:r w:rsidR="00767531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, ne.</w:t>
                            </w:r>
                          </w:p>
                          <w:p w14:paraId="054F1C19" w14:textId="77777777" w:rsidR="00767531" w:rsidRDefault="00767531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secundum,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epso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aladolus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demoveo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interdico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proprius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. In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quae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and magna.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abdo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quia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huic.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Ratis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neque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ymo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venio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pala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damnum pneum. </w:t>
                            </w:r>
                          </w:p>
                          <w:p w14:paraId="46F5AF0B" w14:textId="77777777" w:rsidR="00767531" w:rsidRDefault="00767531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Aptent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camur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sriut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aptent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inasta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voco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quadrum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jumentum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obruo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. damnum pneum.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Aptent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camur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aptent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</w:p>
                          <w:p w14:paraId="5A49092B" w14:textId="77777777" w:rsidR="00767531" w:rsidRDefault="00767531" w:rsidP="00A228C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drawing>
                                <wp:inline distT="0" distB="0" distL="0" distR="0" wp14:anchorId="4BEF5B39" wp14:editId="388B817C">
                                  <wp:extent cx="4629762" cy="1923415"/>
                                  <wp:effectExtent l="0" t="0" r="6350" b="0"/>
                                  <wp:docPr id="168" name="Picture 168" descr="Graphical user interface, application,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" name="Picture 168" descr="Graphical user interface, application,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2638" cy="194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B3101" id="Text Box 22" o:spid="_x0000_s1038" type="#_x0000_t202" style="position:absolute;margin-left:172.95pt;margin-top:307.55pt;width:370.95pt;height:192.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" filled="f" fillcolor="#fffffe" stroked="f" strokecolor="#212120" insetpen="t">
                <v:textbox inset="2.88pt,2.88pt,2.88pt,2.88pt">
                  <w:txbxContent>
                    <w:p w14:paraId="63A32854" w14:textId="77777777" w:rsidR="00767531" w:rsidRDefault="00397355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noProof/>
                          <w:lang w:bidi="en-GB"/>
                        </w:rPr>
                        <w:drawing>
                          <wp:inline distT="0" distB="0" distL="0" distR="0" wp14:anchorId="298B0290" wp14:editId="54EE102C">
                            <wp:extent cx="4637405" cy="2916534"/>
                            <wp:effectExtent l="0" t="0" r="0" b="5080"/>
                            <wp:docPr id="176" name="Picture 176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" name="Picture 176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37405" cy="2916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br/>
                      </w:r>
                      <w:proofErr w:type="spellStart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>letatio</w:t>
                      </w:r>
                      <w:proofErr w:type="spellEnd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 xml:space="preserve"> </w:t>
                      </w:r>
                      <w:proofErr w:type="spellStart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>conventio</w:t>
                      </w:r>
                      <w:proofErr w:type="spellEnd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 xml:space="preserve">. </w:t>
                      </w:r>
                      <w:proofErr w:type="spellStart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>Letalis</w:t>
                      </w:r>
                      <w:proofErr w:type="spellEnd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 xml:space="preserve"> </w:t>
                      </w:r>
                      <w:proofErr w:type="spellStart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>nibh</w:t>
                      </w:r>
                      <w:proofErr w:type="spellEnd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 xml:space="preserve"> </w:t>
                      </w:r>
                      <w:proofErr w:type="spellStart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>iustum</w:t>
                      </w:r>
                      <w:proofErr w:type="spellEnd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 xml:space="preserve"> </w:t>
                      </w:r>
                      <w:proofErr w:type="spellStart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>transverbero</w:t>
                      </w:r>
                      <w:proofErr w:type="spellEnd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 xml:space="preserve"> </w:t>
                      </w:r>
                      <w:proofErr w:type="spellStart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>bene</w:t>
                      </w:r>
                      <w:proofErr w:type="spellEnd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 xml:space="preserve">, </w:t>
                      </w:r>
                      <w:proofErr w:type="spellStart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>erat</w:t>
                      </w:r>
                      <w:proofErr w:type="spellEnd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 xml:space="preserve"> </w:t>
                      </w:r>
                      <w:proofErr w:type="spellStart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>vulputate</w:t>
                      </w:r>
                      <w:proofErr w:type="spellEnd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 xml:space="preserve"> </w:t>
                      </w:r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br/>
                      </w:r>
                      <w:proofErr w:type="spellStart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>enim</w:t>
                      </w:r>
                      <w:proofErr w:type="spellEnd"/>
                      <w:r w:rsidR="00767531" w:rsidRPr="00163BBA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 xml:space="preserve">. </w:t>
                      </w:r>
                      <w:proofErr w:type="spellStart"/>
                      <w:r w:rsidR="00767531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Alla</w:t>
                      </w:r>
                      <w:proofErr w:type="spellEnd"/>
                      <w:r w:rsidR="00767531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 w:rsidR="00767531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Loquor</w:t>
                      </w:r>
                      <w:proofErr w:type="spellEnd"/>
                      <w:r w:rsidR="00767531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, </w:t>
                      </w:r>
                      <w:proofErr w:type="spellStart"/>
                      <w:r w:rsidR="00767531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vulputate</w:t>
                      </w:r>
                      <w:proofErr w:type="spellEnd"/>
                      <w:r w:rsidR="00767531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an meus indoles </w:t>
                      </w:r>
                      <w:proofErr w:type="spellStart"/>
                      <w:r w:rsidR="00767531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iaceo</w:t>
                      </w:r>
                      <w:proofErr w:type="spellEnd"/>
                      <w:r w:rsidR="00767531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, ne.</w:t>
                      </w:r>
                    </w:p>
                    <w:p w14:paraId="054F1C19" w14:textId="77777777" w:rsidR="00767531" w:rsidRDefault="00767531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secundum,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epso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aladolus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demoveo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interdico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proprius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. In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consequat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os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quae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nulla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and magna.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Delenit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abdo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esse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quia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huic.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Ratis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neque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ymo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venio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illum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pala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damnum pneum. </w:t>
                      </w:r>
                    </w:p>
                    <w:p w14:paraId="46F5AF0B" w14:textId="77777777" w:rsidR="00767531" w:rsidRDefault="00767531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Aptent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nulla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aliquip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camur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sriut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br/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consequat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aptent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nisl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inasta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voco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consequat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quadrum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Adipiscing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magna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jumentum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velit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iriure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obruo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. damnum pneum.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Aptent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nulla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aliquip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camur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ut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consequat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aptent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nisl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</w:p>
                    <w:p w14:paraId="5A49092B" w14:textId="77777777" w:rsidR="00767531" w:rsidRDefault="00767531" w:rsidP="00A228C7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676767"/>
                          <w:sz w:val="15"/>
                          <w:szCs w:val="15"/>
                          <w:lang w:val="en"/>
                        </w:rPr>
                        <w:drawing>
                          <wp:inline distT="0" distB="0" distL="0" distR="0" wp14:anchorId="4BEF5B39" wp14:editId="388B817C">
                            <wp:extent cx="4629762" cy="1923415"/>
                            <wp:effectExtent l="0" t="0" r="6350" b="0"/>
                            <wp:docPr id="168" name="Picture 168" descr="Graphical user interface, application,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" name="Picture 168" descr="Graphical user interface, application, table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2638" cy="19495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4497E">
        <w:rPr>
          <w:lang w:bidi="en-GB"/>
        </w:rPr>
        <w:br w:type="page"/>
      </w:r>
    </w:p>
    <w:p w14:paraId="4DB148BE" w14:textId="77777777" w:rsidR="0020734B" w:rsidRDefault="001B1A82">
      <w:r w:rsidRPr="00D4497E">
        <w:rPr>
          <w:noProof/>
          <w:lang w:bidi="en-GB"/>
        </w:rPr>
        <w:lastRenderedPageBreak/>
        <w:drawing>
          <wp:anchor distT="36576" distB="36576" distL="36576" distR="36576" simplePos="0" relativeHeight="251698176" behindDoc="0" locked="0" layoutInCell="1" allowOverlap="1" wp14:anchorId="6F3937E4" wp14:editId="0122116E">
            <wp:simplePos x="0" y="0"/>
            <wp:positionH relativeFrom="margin">
              <wp:posOffset>9939</wp:posOffset>
            </wp:positionH>
            <wp:positionV relativeFrom="margin">
              <wp:posOffset>0</wp:posOffset>
            </wp:positionV>
            <wp:extent cx="5485040" cy="2484783"/>
            <wp:effectExtent l="0" t="0" r="1905" b="4445"/>
            <wp:wrapNone/>
            <wp:docPr id="60" name="Picture 60" descr="Hands on computer key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tamic\Desktop\TC999D\TC9990301D-PB\TC9990301-IMG05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9" t="22282" r="8035" b="21817"/>
                    <a:stretch/>
                  </pic:blipFill>
                  <pic:spPr bwMode="auto">
                    <a:xfrm>
                      <a:off x="0" y="0"/>
                      <a:ext cx="5494756" cy="248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048" w:rsidRPr="00D4497E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13035625" wp14:editId="020C913A">
                <wp:simplePos x="0" y="0"/>
                <wp:positionH relativeFrom="column">
                  <wp:posOffset>5575852</wp:posOffset>
                </wp:positionH>
                <wp:positionV relativeFrom="page">
                  <wp:posOffset>407504</wp:posOffset>
                </wp:positionV>
                <wp:extent cx="1465580" cy="10055170"/>
                <wp:effectExtent l="0" t="0" r="0" b="0"/>
                <wp:wrapNone/>
                <wp:docPr id="4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1005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4AF900" w14:textId="77777777" w:rsidR="00767531" w:rsidRDefault="00B07DE7" w:rsidP="002A0B7E">
                            <w:pPr>
                              <w:widowControl w:val="0"/>
                              <w:spacing w:after="80" w:line="320" w:lineRule="exact"/>
                              <w:rPr>
                                <w:rFonts w:ascii="Arial" w:eastAsia="Arial" w:hAnsi="Arial" w:cs="Arial"/>
                                <w:color w:val="EF792F"/>
                                <w:sz w:val="28"/>
                                <w:szCs w:val="28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F792F"/>
                                <w:sz w:val="28"/>
                                <w:szCs w:val="28"/>
                                <w:lang w:bidi="en-GB"/>
                              </w:rPr>
                              <w:t>TESTOVÁNÍ DLE FINSKÉHO VZORU</w:t>
                            </w:r>
                          </w:p>
                          <w:p w14:paraId="153F5FA0" w14:textId="77777777" w:rsidR="000B2048" w:rsidRDefault="000B2048" w:rsidP="002A0B7E">
                            <w:pPr>
                              <w:widowControl w:val="0"/>
                              <w:spacing w:after="80" w:line="320" w:lineRule="exact"/>
                              <w:rPr>
                                <w:rFonts w:ascii="Arial" w:hAnsi="Arial" w:cs="Arial"/>
                                <w:color w:val="EF792F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14:paraId="3B4442CF" w14:textId="77777777" w:rsidR="00767531" w:rsidRPr="00AF2750" w:rsidRDefault="00AF2750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FFFFFE"/>
                                <w:lang w:bidi="en-GB"/>
                              </w:rPr>
                              <w:t>Zajímavé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FFFFFE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FFFFFE"/>
                                <w:lang w:bidi="en-GB"/>
                              </w:rPr>
                              <w:t>tipy</w:t>
                            </w:r>
                            <w:proofErr w:type="spellEnd"/>
                            <w:r w:rsidR="002C229A">
                              <w:rPr>
                                <w:rFonts w:ascii="Arial" w:eastAsia="Arial" w:hAnsi="Arial" w:cs="Arial"/>
                                <w:i/>
                                <w:iCs/>
                                <w:color w:val="FFFFFE"/>
                                <w:lang w:bidi="en-GB"/>
                              </w:rPr>
                              <w:t>:</w:t>
                            </w:r>
                          </w:p>
                          <w:p w14:paraId="44C3D631" w14:textId="77777777" w:rsidR="00767531" w:rsidRPr="002C229A" w:rsidRDefault="005F6A62" w:rsidP="00AF2750">
                            <w:pPr>
                              <w:widowControl w:val="0"/>
                              <w:spacing w:line="320" w:lineRule="exact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 xml:space="preserve">   </w:t>
                            </w:r>
                            <w:r w:rsid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bidi="en-GB"/>
                              </w:rPr>
                              <w:t>Z</w:t>
                            </w:r>
                            <w:proofErr w:type="spellStart"/>
                            <w:r w:rsidR="00AF2750" w:rsidRP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>ákladem</w:t>
                            </w:r>
                            <w:proofErr w:type="spellEnd"/>
                            <w:r w:rsidR="00AF2750" w:rsidRP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 xml:space="preserve"> </w:t>
                            </w:r>
                            <w:proofErr w:type="spellStart"/>
                            <w:r w:rsidR="00AF2750" w:rsidRP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>tohoto</w:t>
                            </w:r>
                            <w:proofErr w:type="spellEnd"/>
                            <w:r w:rsidR="00AF2750" w:rsidRP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 xml:space="preserve"> </w:t>
                            </w:r>
                            <w:proofErr w:type="spellStart"/>
                            <w:r w:rsidR="00AF2750" w:rsidRP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>testova</w:t>
                            </w:r>
                            <w:r w:rsid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>cího</w:t>
                            </w:r>
                            <w:proofErr w:type="spellEnd"/>
                          </w:p>
                          <w:p w14:paraId="27FCEB39" w14:textId="77777777" w:rsidR="002C229A" w:rsidRDefault="00AF2750" w:rsidP="00AF2750">
                            <w:pPr>
                              <w:widowControl w:val="0"/>
                              <w:spacing w:line="320" w:lineRule="exact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</w:pPr>
                            <w:r w:rsidRP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 xml:space="preserve">   </w:t>
                            </w:r>
                            <w:proofErr w:type="spellStart"/>
                            <w:r w:rsidRP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>systému</w:t>
                            </w:r>
                            <w:proofErr w:type="spellEnd"/>
                            <w:r w:rsidRP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 xml:space="preserve"> je </w:t>
                            </w:r>
                            <w:proofErr w:type="spellStart"/>
                            <w:r w:rsidRP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>za</w:t>
                            </w:r>
                            <w:r w:rsid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>pojení</w:t>
                            </w:r>
                            <w:proofErr w:type="spellEnd"/>
                            <w:r w:rsid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 xml:space="preserve"> </w:t>
                            </w:r>
                            <w:proofErr w:type="spellStart"/>
                            <w:r w:rsid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>ž</w:t>
                            </w:r>
                            <w:r w:rsidRP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>áka</w:t>
                            </w:r>
                            <w:proofErr w:type="spellEnd"/>
                            <w:r w:rsidRP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 xml:space="preserve"> </w:t>
                            </w:r>
                          </w:p>
                          <w:p w14:paraId="2CD89FE2" w14:textId="77777777" w:rsidR="00AF2750" w:rsidRDefault="002C229A" w:rsidP="00AF2750">
                            <w:pPr>
                              <w:widowControl w:val="0"/>
                              <w:spacing w:line="320" w:lineRule="exact"/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 xml:space="preserve">   </w:t>
                            </w:r>
                            <w:r w:rsidR="00AF2750" w:rsidRP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 xml:space="preserve">do </w:t>
                            </w:r>
                            <w:proofErr w:type="spellStart"/>
                            <w:r w:rsidR="00AF2750" w:rsidRP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>hodnotícího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>p</w:t>
                            </w:r>
                            <w:r w:rsidR="00AF2750" w:rsidRP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>rocesu</w:t>
                            </w:r>
                            <w:proofErr w:type="spellEnd"/>
                            <w:r w:rsidR="00AF2750" w:rsidRPr="002C229A">
                              <w:rPr>
                                <w:rFonts w:ascii="Arial" w:eastAsia="Arial" w:hAnsi="Arial" w:cs="Arial"/>
                                <w:color w:val="FFFFFE"/>
                                <w:sz w:val="15"/>
                                <w:szCs w:val="15"/>
                                <w:lang w:val="en" w:bidi="en-GB"/>
                              </w:rPr>
                              <w:t>.</w:t>
                            </w:r>
                          </w:p>
                          <w:p w14:paraId="0D7A6118" w14:textId="77777777" w:rsidR="002C229A" w:rsidRPr="002C229A" w:rsidRDefault="002C229A" w:rsidP="002C229A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eastAsia="Arial" w:hAnsi="Arial" w:cs="Arial"/>
                                <w:color w:val="FFFF00"/>
                                <w:sz w:val="18"/>
                                <w:szCs w:val="18"/>
                                <w:lang w:val="en" w:bidi="en-GB"/>
                              </w:rPr>
                            </w:pPr>
                            <w:r w:rsidRPr="002C229A">
                              <w:rPr>
                                <w:rFonts w:ascii="Arial" w:eastAsia="Arial" w:hAnsi="Arial" w:cs="Arial"/>
                                <w:color w:val="FFFF00"/>
                                <w:sz w:val="18"/>
                                <w:szCs w:val="18"/>
                                <w:lang w:val="en" w:bidi="en-GB"/>
                              </w:rPr>
                              <w:t>JAK?</w:t>
                            </w:r>
                          </w:p>
                          <w:p w14:paraId="2AEB8DD7" w14:textId="77777777" w:rsidR="002C229A" w:rsidRDefault="00A55407" w:rsidP="005F6A6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Nech</w:t>
                            </w:r>
                            <w:r w:rsidR="002C229A"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te</w:t>
                            </w:r>
                            <w:proofErr w:type="spellEnd"/>
                            <w:r w:rsidR="002C229A"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C229A"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žáky</w:t>
                            </w:r>
                            <w:proofErr w:type="spellEnd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ohodnotit</w:t>
                            </w:r>
                            <w:proofErr w:type="spellEnd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svou</w:t>
                            </w:r>
                            <w:proofErr w:type="spellEnd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práci</w:t>
                            </w:r>
                            <w:proofErr w:type="spellEnd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. K </w:t>
                            </w: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tomu</w:t>
                            </w:r>
                            <w:proofErr w:type="spellEnd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může</w:t>
                            </w:r>
                            <w:proofErr w:type="spellEnd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dojít</w:t>
                            </w:r>
                            <w:proofErr w:type="spellEnd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pouze</w:t>
                            </w:r>
                            <w:proofErr w:type="spellEnd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tehdy</w:t>
                            </w:r>
                            <w:proofErr w:type="spellEnd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když</w:t>
                            </w:r>
                            <w:proofErr w:type="spellEnd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žáci</w:t>
                            </w:r>
                            <w:proofErr w:type="spellEnd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mají</w:t>
                            </w:r>
                            <w:proofErr w:type="spellEnd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přesně</w:t>
                            </w:r>
                            <w:proofErr w:type="spellEnd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zadaná</w:t>
                            </w:r>
                            <w:proofErr w:type="spellEnd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kritéria</w:t>
                            </w:r>
                            <w:proofErr w:type="spellEnd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např</w:t>
                            </w:r>
                            <w:proofErr w:type="spellEnd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.</w:t>
                            </w:r>
                            <w:r w:rsidR="002C229A"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: </w:t>
                            </w:r>
                          </w:p>
                          <w:p w14:paraId="29AD4CD2" w14:textId="77777777" w:rsidR="002C229A" w:rsidRDefault="002C229A" w:rsidP="005F6A6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Referát</w:t>
                            </w:r>
                            <w:proofErr w:type="spellEnd"/>
                            <w:r w:rsid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z AJ</w:t>
                            </w:r>
                          </w:p>
                          <w:p w14:paraId="7868D45A" w14:textId="77777777" w:rsidR="002C229A" w:rsidRPr="002C229A" w:rsidRDefault="002C229A" w:rsidP="002C229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</w:pPr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m</w:t>
                            </w:r>
                            <w:r w:rsidR="00A55407"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ax </w:t>
                            </w:r>
                            <w:r w:rsid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3 </w:t>
                            </w:r>
                            <w:proofErr w:type="spellStart"/>
                            <w:r w:rsid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minuty</w:t>
                            </w:r>
                            <w:proofErr w:type="spellEnd"/>
                          </w:p>
                          <w:p w14:paraId="68A76625" w14:textId="77777777" w:rsidR="002C229A" w:rsidRPr="002C229A" w:rsidRDefault="00A55407" w:rsidP="002C229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</w:pPr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hlasitost</w:t>
                            </w:r>
                            <w:proofErr w:type="spellEnd"/>
                          </w:p>
                          <w:p w14:paraId="7906978B" w14:textId="77777777" w:rsidR="00CD556B" w:rsidRPr="00CD556B" w:rsidRDefault="00CD556B" w:rsidP="002C229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g</w:t>
                            </w:r>
                            <w:r w:rsidR="00A55407"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ramatika</w:t>
                            </w:r>
                            <w:proofErr w:type="spellEnd"/>
                          </w:p>
                          <w:p w14:paraId="0CF0A43D" w14:textId="77777777" w:rsidR="00CD556B" w:rsidRPr="00CD556B" w:rsidRDefault="00A55407" w:rsidP="002C229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</w:pP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volba</w:t>
                            </w:r>
                            <w:proofErr w:type="spellEnd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slov</w:t>
                            </w:r>
                            <w:proofErr w:type="spellEnd"/>
                          </w:p>
                          <w:p w14:paraId="06D96BA4" w14:textId="77777777" w:rsidR="00CD556B" w:rsidRPr="00CD556B" w:rsidRDefault="00A55407" w:rsidP="002C229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</w:pP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správná</w:t>
                            </w:r>
                            <w:proofErr w:type="spellEnd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intonace</w:t>
                            </w:r>
                            <w:proofErr w:type="spellEnd"/>
                            <w:r w:rsidRPr="002C229A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  <w:p w14:paraId="5E031DE3" w14:textId="77777777" w:rsidR="00CD556B" w:rsidRDefault="00CD556B" w:rsidP="002C229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odpovědět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otázku</w:t>
                            </w:r>
                            <w:proofErr w:type="spellEnd"/>
                          </w:p>
                          <w:p w14:paraId="389E66DB" w14:textId="77777777" w:rsidR="00CD556B" w:rsidRDefault="00CD556B" w:rsidP="00CD556B">
                            <w:pPr>
                              <w:pStyle w:val="ListParagraph"/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„Co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stojí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za ...?“</w:t>
                            </w:r>
                          </w:p>
                          <w:p w14:paraId="2FDCADC9" w14:textId="31F201A1" w:rsidR="00AF2750" w:rsidRPr="005F6A62" w:rsidRDefault="00A55407" w:rsidP="005F6A6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</w:pPr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V </w:t>
                            </w:r>
                            <w:proofErr w:type="spellStart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každé</w:t>
                            </w:r>
                            <w:proofErr w:type="spellEnd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kategorii</w:t>
                            </w:r>
                            <w:proofErr w:type="spellEnd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mohou</w:t>
                            </w:r>
                            <w:proofErr w:type="spellEnd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získat</w:t>
                            </w:r>
                            <w:proofErr w:type="spellEnd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např</w:t>
                            </w:r>
                            <w:proofErr w:type="spellEnd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.</w:t>
                            </w:r>
                            <w:r w:rsidR="00BC58C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max</w:t>
                            </w:r>
                            <w:proofErr w:type="spellEnd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10 </w:t>
                            </w:r>
                            <w:proofErr w:type="spellStart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bodů</w:t>
                            </w:r>
                            <w:proofErr w:type="spellEnd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. </w:t>
                            </w:r>
                            <w:proofErr w:type="spellStart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Necháte</w:t>
                            </w:r>
                            <w:proofErr w:type="spellEnd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je </w:t>
                            </w:r>
                            <w:proofErr w:type="spellStart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sami</w:t>
                            </w:r>
                            <w:proofErr w:type="spellEnd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ohodnotit</w:t>
                            </w:r>
                            <w:proofErr w:type="spellEnd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svou</w:t>
                            </w:r>
                            <w:proofErr w:type="spellEnd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práci</w:t>
                            </w:r>
                            <w:proofErr w:type="spellEnd"/>
                            <w:r w:rsid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. </w:t>
                            </w:r>
                            <w:proofErr w:type="spellStart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Poté</w:t>
                            </w:r>
                            <w:proofErr w:type="spellEnd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provedete</w:t>
                            </w:r>
                            <w:proofErr w:type="spellEnd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hodnocení</w:t>
                            </w:r>
                            <w:proofErr w:type="spellEnd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práce</w:t>
                            </w:r>
                            <w:proofErr w:type="spellEnd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a </w:t>
                            </w:r>
                            <w:proofErr w:type="spellStart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společně</w:t>
                            </w:r>
                            <w:proofErr w:type="spellEnd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tyto</w:t>
                            </w:r>
                            <w:proofErr w:type="spellEnd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porovnáte</w:t>
                            </w:r>
                            <w:proofErr w:type="spellEnd"/>
                            <w:r w:rsidR="005F6A62" w:rsidRP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.</w:t>
                            </w:r>
                            <w:r w:rsid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r w:rsidR="00CD556B" w:rsidRPr="00A915F2">
                              <w:rPr>
                                <w:rFonts w:ascii="Arial" w:hAnsi="Arial" w:cs="Arial"/>
                                <w:color w:val="FFFF00"/>
                                <w:sz w:val="15"/>
                                <w:szCs w:val="15"/>
                                <w:lang w:val="de-DE"/>
                              </w:rPr>
                              <w:t xml:space="preserve">SAMOHODNOCENÍ </w:t>
                            </w:r>
                            <w:r w:rsidR="00CD556B" w:rsidRPr="00A915F2">
                              <w:rPr>
                                <w:rFonts w:ascii="Arial" w:hAnsi="Arial" w:cs="Arial"/>
                                <w:color w:val="FF6F30"/>
                                <w:sz w:val="15"/>
                                <w:szCs w:val="15"/>
                                <w:lang w:val="de-DE"/>
                              </w:rPr>
                              <w:t xml:space="preserve">je </w:t>
                            </w:r>
                            <w:proofErr w:type="spellStart"/>
                            <w:r w:rsidR="00CD556B" w:rsidRPr="00A915F2">
                              <w:rPr>
                                <w:rFonts w:ascii="Arial" w:hAnsi="Arial" w:cs="Arial"/>
                                <w:color w:val="FF6F30"/>
                                <w:sz w:val="15"/>
                                <w:szCs w:val="15"/>
                                <w:lang w:val="de-DE"/>
                              </w:rPr>
                              <w:t>též</w:t>
                            </w:r>
                            <w:proofErr w:type="spellEnd"/>
                            <w:r w:rsidR="00CD556B" w:rsidRPr="00A915F2">
                              <w:rPr>
                                <w:rFonts w:ascii="Arial" w:hAnsi="Arial" w:cs="Arial"/>
                                <w:color w:val="FF6F30"/>
                                <w:sz w:val="15"/>
                                <w:szCs w:val="15"/>
                                <w:lang w:val="de-DE"/>
                              </w:rPr>
                              <w:t xml:space="preserve"> forma </w:t>
                            </w:r>
                            <w:proofErr w:type="spellStart"/>
                            <w:r w:rsidR="00CD556B" w:rsidRPr="00A915F2">
                              <w:rPr>
                                <w:rFonts w:ascii="Arial" w:hAnsi="Arial" w:cs="Arial"/>
                                <w:color w:val="FF6F30"/>
                                <w:sz w:val="15"/>
                                <w:szCs w:val="15"/>
                                <w:lang w:val="de-DE"/>
                              </w:rPr>
                              <w:t>učení</w:t>
                            </w:r>
                            <w:proofErr w:type="spellEnd"/>
                            <w:r w:rsidR="00CD556B" w:rsidRPr="00A915F2">
                              <w:rPr>
                                <w:rFonts w:ascii="Arial" w:hAnsi="Arial" w:cs="Arial"/>
                                <w:color w:val="FF6F30"/>
                                <w:sz w:val="15"/>
                                <w:szCs w:val="15"/>
                                <w:lang w:val="de-DE"/>
                              </w:rPr>
                              <w:t>.</w:t>
                            </w:r>
                          </w:p>
                          <w:p w14:paraId="4003C3C6" w14:textId="1C158AA8" w:rsidR="00AF2750" w:rsidRPr="005F6A62" w:rsidRDefault="005F6A62" w:rsidP="005F6A6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</w:pP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Necháte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ostatní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během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toho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co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jeden je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zkoušen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či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zatímco</w:t>
                            </w:r>
                            <w:proofErr w:type="spellEnd"/>
                            <w:r w:rsid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čtete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jeho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práci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, </w:t>
                            </w:r>
                            <w:r w:rsidR="00A915F2">
                              <w:rPr>
                                <w:rFonts w:ascii="Arial" w:hAnsi="Arial" w:cs="Arial"/>
                                <w:color w:val="FFFF00"/>
                                <w:sz w:val="15"/>
                                <w:szCs w:val="15"/>
                                <w:lang w:val="de-DE"/>
                              </w:rPr>
                              <w:t xml:space="preserve">OHODNOTIT </w:t>
                            </w:r>
                            <w:proofErr w:type="spellStart"/>
                            <w:r w:rsidRPr="00A915F2">
                              <w:rPr>
                                <w:rFonts w:ascii="Arial" w:hAnsi="Arial" w:cs="Arial"/>
                                <w:color w:val="FFFF00"/>
                                <w:sz w:val="15"/>
                                <w:szCs w:val="15"/>
                                <w:lang w:val="de-DE"/>
                              </w:rPr>
                              <w:t>práci</w:t>
                            </w:r>
                            <w:proofErr w:type="spellEnd"/>
                            <w:r w:rsidRPr="00A915F2">
                              <w:rPr>
                                <w:rFonts w:ascii="Arial" w:hAnsi="Arial" w:cs="Arial"/>
                                <w:color w:val="FFFF00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r w:rsidR="00A915F2">
                              <w:rPr>
                                <w:rFonts w:ascii="Arial" w:hAnsi="Arial" w:cs="Arial"/>
                                <w:color w:val="FFFF00"/>
                                <w:sz w:val="15"/>
                                <w:szCs w:val="15"/>
                                <w:lang w:val="de-DE"/>
                              </w:rPr>
                              <w:t>SVÉHO SPOLUŽÁKA.</w:t>
                            </w:r>
                            <w:r w:rsidRPr="00A915F2">
                              <w:rPr>
                                <w:rFonts w:ascii="Arial" w:hAnsi="Arial" w:cs="Arial"/>
                                <w:color w:val="FFFF00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812809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Mohou</w:t>
                            </w:r>
                            <w:proofErr w:type="spellEnd"/>
                            <w:r w:rsidR="00812809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812809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ji</w:t>
                            </w:r>
                            <w:proofErr w:type="spellEnd"/>
                            <w:r w:rsidR="00812809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812809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vidět</w:t>
                            </w:r>
                            <w:proofErr w:type="spellEnd"/>
                            <w:r w:rsidR="00812809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i na </w:t>
                            </w:r>
                            <w:proofErr w:type="spellStart"/>
                            <w:r w:rsidR="00812809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obrazovce</w:t>
                            </w:r>
                            <w:proofErr w:type="spellEnd"/>
                            <w:r w:rsidR="00812809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.</w:t>
                            </w:r>
                            <w:r w:rsidR="00BC58C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  </w:t>
                            </w:r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V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praktickém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životě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nebude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mít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žák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jen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jednoho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hodnotitele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,</w:t>
                            </w:r>
                            <w:r w:rsid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a</w:t>
                            </w:r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le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většinou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to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bude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více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kolegů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profesorů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atd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.</w:t>
                            </w:r>
                          </w:p>
                          <w:p w14:paraId="6B7A4EE8" w14:textId="32305622" w:rsidR="005F6A62" w:rsidRDefault="005F6A62" w:rsidP="005F6A6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</w:pP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Výhodou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je,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že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žá</w:t>
                            </w:r>
                            <w:r w:rsid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k</w:t>
                            </w:r>
                            <w:proofErr w:type="spellEnd"/>
                            <w:r w:rsid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poté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vidí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že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to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co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se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zdálo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jasné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j</w:t>
                            </w:r>
                            <w:r w:rsid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emu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není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jasné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např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. </w:t>
                            </w:r>
                            <w:proofErr w:type="spellStart"/>
                            <w:r w:rsidR="00CD556B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nej</w:t>
                            </w:r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en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učiteli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ale</w:t>
                            </w:r>
                            <w:proofErr w:type="spellEnd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i </w:t>
                            </w:r>
                            <w:proofErr w:type="spellStart"/>
                            <w:r w:rsidRPr="005F6A62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ostatním</w:t>
                            </w:r>
                            <w:proofErr w:type="spellEnd"/>
                            <w:r w:rsidR="00BC58C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.</w:t>
                            </w:r>
                          </w:p>
                          <w:p w14:paraId="4E31FB2A" w14:textId="77777777" w:rsidR="00034ACE" w:rsidRPr="00034ACE" w:rsidRDefault="00034ACE" w:rsidP="005F6A6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</w:pPr>
                            <w:proofErr w:type="spellStart"/>
                            <w:r w:rsidRPr="00034ACE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Dalším</w:t>
                            </w:r>
                            <w:proofErr w:type="spellEnd"/>
                            <w:r w:rsidRPr="00034ACE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034ACE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výstupem</w:t>
                            </w:r>
                            <w:proofErr w:type="spellEnd"/>
                            <w:r w:rsidRPr="00034ACE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je </w:t>
                            </w:r>
                            <w:proofErr w:type="spellStart"/>
                            <w:r w:rsidRPr="00034ACE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>podpora</w:t>
                            </w:r>
                            <w:proofErr w:type="spellEnd"/>
                            <w:r w:rsidRPr="00034ACE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  <w:r w:rsidRPr="00034ACE">
                              <w:rPr>
                                <w:rFonts w:ascii="Arial" w:hAnsi="Arial" w:cs="Arial"/>
                                <w:color w:val="FF6F30"/>
                                <w:sz w:val="15"/>
                                <w:szCs w:val="15"/>
                                <w:lang w:val="de-DE"/>
                              </w:rPr>
                              <w:t>KRITICK0HO MYŠLENÍ</w:t>
                            </w:r>
                            <w:r>
                              <w:rPr>
                                <w:rFonts w:ascii="Arial" w:hAnsi="Arial" w:cs="Arial"/>
                                <w:color w:val="FF6F30"/>
                                <w:sz w:val="15"/>
                                <w:szCs w:val="15"/>
                                <w:lang w:val="de-DE"/>
                              </w:rPr>
                              <w:t>.</w:t>
                            </w:r>
                          </w:p>
                          <w:p w14:paraId="6E7D4ED9" w14:textId="77777777" w:rsidR="00AF2750" w:rsidRPr="00034ACE" w:rsidRDefault="00AF2750" w:rsidP="005F6A6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</w:pPr>
                          </w:p>
                          <w:p w14:paraId="5846DDCE" w14:textId="77777777" w:rsidR="005F6A62" w:rsidRPr="00034ACE" w:rsidRDefault="005F6A62" w:rsidP="005F6A62">
                            <w:pPr>
                              <w:pStyle w:val="ListParagraph"/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</w:pPr>
                            <w:r w:rsidRPr="00034ACE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  <w:t xml:space="preserve"> </w:t>
                            </w:r>
                          </w:p>
                          <w:p w14:paraId="31B81528" w14:textId="77777777" w:rsidR="00767531" w:rsidRPr="00034ACE" w:rsidRDefault="00767531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35625" id="Text Box 15" o:spid="_x0000_s1039" type="#_x0000_t202" style="position:absolute;margin-left:439.05pt;margin-top:32.1pt;width:115.4pt;height:791.7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" filled="f" fillcolor="#fffffe" stroked="f" strokecolor="#212120" insetpen="t">
                <v:textbox inset="2.88pt,2.88pt,2.88pt,2.88pt">
                  <w:txbxContent>
                    <w:p w14:paraId="564AF900" w14:textId="77777777" w:rsidR="00767531" w:rsidRDefault="00B07DE7" w:rsidP="002A0B7E">
                      <w:pPr>
                        <w:widowControl w:val="0"/>
                        <w:spacing w:after="80" w:line="320" w:lineRule="exact"/>
                        <w:rPr>
                          <w:rFonts w:ascii="Arial" w:eastAsia="Arial" w:hAnsi="Arial" w:cs="Arial"/>
                          <w:color w:val="EF792F"/>
                          <w:sz w:val="28"/>
                          <w:szCs w:val="28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EF792F"/>
                          <w:sz w:val="28"/>
                          <w:szCs w:val="28"/>
                          <w:lang w:bidi="en-GB"/>
                        </w:rPr>
                        <w:t>TESTOVÁNÍ DLE FINSKÉHO VZORU</w:t>
                      </w:r>
                    </w:p>
                    <w:p w14:paraId="153F5FA0" w14:textId="77777777" w:rsidR="000B2048" w:rsidRDefault="000B2048" w:rsidP="002A0B7E">
                      <w:pPr>
                        <w:widowControl w:val="0"/>
                        <w:spacing w:after="80" w:line="320" w:lineRule="exact"/>
                        <w:rPr>
                          <w:rFonts w:ascii="Arial" w:hAnsi="Arial" w:cs="Arial"/>
                          <w:color w:val="EF792F"/>
                          <w:sz w:val="28"/>
                          <w:szCs w:val="28"/>
                          <w:lang w:val="en"/>
                        </w:rPr>
                      </w:pPr>
                    </w:p>
                    <w:p w14:paraId="3B4442CF" w14:textId="77777777" w:rsidR="00767531" w:rsidRPr="00AF2750" w:rsidRDefault="00AF2750" w:rsidP="00D4497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i/>
                          <w:iCs/>
                          <w:color w:val="FFFFFE"/>
                          <w:lang w:val="en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i/>
                          <w:iCs/>
                          <w:color w:val="FFFFFE"/>
                          <w:lang w:bidi="en-GB"/>
                        </w:rPr>
                        <w:t>Zajímavé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i/>
                          <w:iCs/>
                          <w:color w:val="FFFFFE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i/>
                          <w:iCs/>
                          <w:color w:val="FFFFFE"/>
                          <w:lang w:bidi="en-GB"/>
                        </w:rPr>
                        <w:t>tipy</w:t>
                      </w:r>
                      <w:proofErr w:type="spellEnd"/>
                      <w:r w:rsidR="002C229A">
                        <w:rPr>
                          <w:rFonts w:ascii="Arial" w:eastAsia="Arial" w:hAnsi="Arial" w:cs="Arial"/>
                          <w:i/>
                          <w:iCs/>
                          <w:color w:val="FFFFFE"/>
                          <w:lang w:bidi="en-GB"/>
                        </w:rPr>
                        <w:t>:</w:t>
                      </w:r>
                    </w:p>
                    <w:p w14:paraId="44C3D631" w14:textId="77777777" w:rsidR="00767531" w:rsidRPr="002C229A" w:rsidRDefault="005F6A62" w:rsidP="00AF2750">
                      <w:pPr>
                        <w:widowControl w:val="0"/>
                        <w:spacing w:line="320" w:lineRule="exact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 xml:space="preserve">   </w:t>
                      </w:r>
                      <w:r w:rsid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bidi="en-GB"/>
                        </w:rPr>
                        <w:t>Z</w:t>
                      </w:r>
                      <w:proofErr w:type="spellStart"/>
                      <w:r w:rsidR="00AF2750" w:rsidRP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>ákladem</w:t>
                      </w:r>
                      <w:proofErr w:type="spellEnd"/>
                      <w:r w:rsidR="00AF2750" w:rsidRP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 xml:space="preserve"> </w:t>
                      </w:r>
                      <w:proofErr w:type="spellStart"/>
                      <w:r w:rsidR="00AF2750" w:rsidRP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>tohoto</w:t>
                      </w:r>
                      <w:proofErr w:type="spellEnd"/>
                      <w:r w:rsidR="00AF2750" w:rsidRP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 xml:space="preserve"> </w:t>
                      </w:r>
                      <w:proofErr w:type="spellStart"/>
                      <w:r w:rsidR="00AF2750" w:rsidRP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>testova</w:t>
                      </w:r>
                      <w:r w:rsid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>cího</w:t>
                      </w:r>
                      <w:proofErr w:type="spellEnd"/>
                    </w:p>
                    <w:p w14:paraId="27FCEB39" w14:textId="77777777" w:rsidR="002C229A" w:rsidRDefault="00AF2750" w:rsidP="00AF2750">
                      <w:pPr>
                        <w:widowControl w:val="0"/>
                        <w:spacing w:line="320" w:lineRule="exact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</w:pPr>
                      <w:r w:rsidRP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 xml:space="preserve">   </w:t>
                      </w:r>
                      <w:proofErr w:type="spellStart"/>
                      <w:r w:rsidRP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>systému</w:t>
                      </w:r>
                      <w:proofErr w:type="spellEnd"/>
                      <w:r w:rsidRP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 xml:space="preserve"> je </w:t>
                      </w:r>
                      <w:proofErr w:type="spellStart"/>
                      <w:r w:rsidRP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>za</w:t>
                      </w:r>
                      <w:r w:rsid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>pojení</w:t>
                      </w:r>
                      <w:proofErr w:type="spellEnd"/>
                      <w:r w:rsid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 xml:space="preserve"> </w:t>
                      </w:r>
                      <w:proofErr w:type="spellStart"/>
                      <w:r w:rsid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>ž</w:t>
                      </w:r>
                      <w:r w:rsidRP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>áka</w:t>
                      </w:r>
                      <w:proofErr w:type="spellEnd"/>
                      <w:r w:rsidRP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 xml:space="preserve"> </w:t>
                      </w:r>
                    </w:p>
                    <w:p w14:paraId="2CD89FE2" w14:textId="77777777" w:rsidR="00AF2750" w:rsidRDefault="002C229A" w:rsidP="00AF2750">
                      <w:pPr>
                        <w:widowControl w:val="0"/>
                        <w:spacing w:line="320" w:lineRule="exact"/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 xml:space="preserve">   </w:t>
                      </w:r>
                      <w:r w:rsidR="00AF2750" w:rsidRP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 xml:space="preserve">do </w:t>
                      </w:r>
                      <w:proofErr w:type="spellStart"/>
                      <w:r w:rsidR="00AF2750" w:rsidRP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>hodnotícího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>p</w:t>
                      </w:r>
                      <w:r w:rsidR="00AF2750" w:rsidRP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>rocesu</w:t>
                      </w:r>
                      <w:proofErr w:type="spellEnd"/>
                      <w:r w:rsidR="00AF2750" w:rsidRPr="002C229A">
                        <w:rPr>
                          <w:rFonts w:ascii="Arial" w:eastAsia="Arial" w:hAnsi="Arial" w:cs="Arial"/>
                          <w:color w:val="FFFFFE"/>
                          <w:sz w:val="15"/>
                          <w:szCs w:val="15"/>
                          <w:lang w:val="en" w:bidi="en-GB"/>
                        </w:rPr>
                        <w:t>.</w:t>
                      </w:r>
                    </w:p>
                    <w:p w14:paraId="0D7A6118" w14:textId="77777777" w:rsidR="002C229A" w:rsidRPr="002C229A" w:rsidRDefault="002C229A" w:rsidP="002C229A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eastAsia="Arial" w:hAnsi="Arial" w:cs="Arial"/>
                          <w:color w:val="FFFF00"/>
                          <w:sz w:val="18"/>
                          <w:szCs w:val="18"/>
                          <w:lang w:val="en" w:bidi="en-GB"/>
                        </w:rPr>
                      </w:pPr>
                      <w:r w:rsidRPr="002C229A">
                        <w:rPr>
                          <w:rFonts w:ascii="Arial" w:eastAsia="Arial" w:hAnsi="Arial" w:cs="Arial"/>
                          <w:color w:val="FFFF00"/>
                          <w:sz w:val="18"/>
                          <w:szCs w:val="18"/>
                          <w:lang w:val="en" w:bidi="en-GB"/>
                        </w:rPr>
                        <w:t>JAK?</w:t>
                      </w:r>
                    </w:p>
                    <w:p w14:paraId="2AEB8DD7" w14:textId="77777777" w:rsidR="002C229A" w:rsidRDefault="00A55407" w:rsidP="005F6A6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Nech</w:t>
                      </w:r>
                      <w:r w:rsidR="002C229A"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te</w:t>
                      </w:r>
                      <w:proofErr w:type="spellEnd"/>
                      <w:r w:rsidR="002C229A"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2C229A"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žáky</w:t>
                      </w:r>
                      <w:proofErr w:type="spellEnd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ohodnotit</w:t>
                      </w:r>
                      <w:proofErr w:type="spellEnd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svou</w:t>
                      </w:r>
                      <w:proofErr w:type="spellEnd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práci</w:t>
                      </w:r>
                      <w:proofErr w:type="spellEnd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. K </w:t>
                      </w: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tomu</w:t>
                      </w:r>
                      <w:proofErr w:type="spellEnd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může</w:t>
                      </w:r>
                      <w:proofErr w:type="spellEnd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dojít</w:t>
                      </w:r>
                      <w:proofErr w:type="spellEnd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pouze</w:t>
                      </w:r>
                      <w:proofErr w:type="spellEnd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tehdy</w:t>
                      </w:r>
                      <w:proofErr w:type="spellEnd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když</w:t>
                      </w:r>
                      <w:proofErr w:type="spellEnd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žáci</w:t>
                      </w:r>
                      <w:proofErr w:type="spellEnd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mají</w:t>
                      </w:r>
                      <w:proofErr w:type="spellEnd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přesně</w:t>
                      </w:r>
                      <w:proofErr w:type="spellEnd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zadaná</w:t>
                      </w:r>
                      <w:proofErr w:type="spellEnd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kritéria</w:t>
                      </w:r>
                      <w:proofErr w:type="spellEnd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např</w:t>
                      </w:r>
                      <w:proofErr w:type="spellEnd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.</w:t>
                      </w:r>
                      <w:r w:rsidR="002C229A"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: </w:t>
                      </w:r>
                    </w:p>
                    <w:p w14:paraId="29AD4CD2" w14:textId="77777777" w:rsidR="002C229A" w:rsidRDefault="002C229A" w:rsidP="005F6A6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Referát</w:t>
                      </w:r>
                      <w:proofErr w:type="spellEnd"/>
                      <w:r w:rsid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z AJ</w:t>
                      </w:r>
                    </w:p>
                    <w:p w14:paraId="7868D45A" w14:textId="77777777" w:rsidR="002C229A" w:rsidRPr="002C229A" w:rsidRDefault="002C229A" w:rsidP="002C229A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</w:pPr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m</w:t>
                      </w:r>
                      <w:r w:rsidR="00A55407"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ax </w:t>
                      </w:r>
                      <w:r w:rsid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3 </w:t>
                      </w:r>
                      <w:proofErr w:type="spellStart"/>
                      <w:r w:rsid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minuty</w:t>
                      </w:r>
                      <w:proofErr w:type="spellEnd"/>
                    </w:p>
                    <w:p w14:paraId="68A76625" w14:textId="77777777" w:rsidR="002C229A" w:rsidRPr="002C229A" w:rsidRDefault="00A55407" w:rsidP="002C229A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</w:pPr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hlasitost</w:t>
                      </w:r>
                      <w:proofErr w:type="spellEnd"/>
                    </w:p>
                    <w:p w14:paraId="7906978B" w14:textId="77777777" w:rsidR="00CD556B" w:rsidRPr="00CD556B" w:rsidRDefault="00CD556B" w:rsidP="002C229A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g</w:t>
                      </w:r>
                      <w:r w:rsidR="00A55407"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ramatika</w:t>
                      </w:r>
                      <w:proofErr w:type="spellEnd"/>
                    </w:p>
                    <w:p w14:paraId="0CF0A43D" w14:textId="77777777" w:rsidR="00CD556B" w:rsidRPr="00CD556B" w:rsidRDefault="00A55407" w:rsidP="002C229A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</w:pP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volba</w:t>
                      </w:r>
                      <w:proofErr w:type="spellEnd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slov</w:t>
                      </w:r>
                      <w:proofErr w:type="spellEnd"/>
                    </w:p>
                    <w:p w14:paraId="06D96BA4" w14:textId="77777777" w:rsidR="00CD556B" w:rsidRPr="00CD556B" w:rsidRDefault="00A55407" w:rsidP="002C229A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</w:pP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správná</w:t>
                      </w:r>
                      <w:proofErr w:type="spellEnd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intonace</w:t>
                      </w:r>
                      <w:proofErr w:type="spellEnd"/>
                      <w:r w:rsidRPr="002C229A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  <w:p w14:paraId="5E031DE3" w14:textId="77777777" w:rsidR="00CD556B" w:rsidRDefault="00CD556B" w:rsidP="002C229A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odpovědět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na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otázku</w:t>
                      </w:r>
                      <w:proofErr w:type="spellEnd"/>
                    </w:p>
                    <w:p w14:paraId="389E66DB" w14:textId="77777777" w:rsidR="00CD556B" w:rsidRDefault="00CD556B" w:rsidP="00CD556B">
                      <w:pPr>
                        <w:pStyle w:val="ListParagraph"/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„Co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stojí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za ...?“</w:t>
                      </w:r>
                    </w:p>
                    <w:p w14:paraId="2FDCADC9" w14:textId="31F201A1" w:rsidR="00AF2750" w:rsidRPr="005F6A62" w:rsidRDefault="00A55407" w:rsidP="005F6A6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</w:pPr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V </w:t>
                      </w:r>
                      <w:proofErr w:type="spellStart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každé</w:t>
                      </w:r>
                      <w:proofErr w:type="spellEnd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kategorii</w:t>
                      </w:r>
                      <w:proofErr w:type="spellEnd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mohou</w:t>
                      </w:r>
                      <w:proofErr w:type="spellEnd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získat</w:t>
                      </w:r>
                      <w:proofErr w:type="spellEnd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např</w:t>
                      </w:r>
                      <w:proofErr w:type="spellEnd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.</w:t>
                      </w:r>
                      <w:r w:rsidR="00BC58C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max</w:t>
                      </w:r>
                      <w:proofErr w:type="spellEnd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10 </w:t>
                      </w:r>
                      <w:proofErr w:type="spellStart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bodů</w:t>
                      </w:r>
                      <w:proofErr w:type="spellEnd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. </w:t>
                      </w:r>
                      <w:proofErr w:type="spellStart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Necháte</w:t>
                      </w:r>
                      <w:proofErr w:type="spellEnd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je </w:t>
                      </w:r>
                      <w:proofErr w:type="spellStart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sami</w:t>
                      </w:r>
                      <w:proofErr w:type="spellEnd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ohodnotit</w:t>
                      </w:r>
                      <w:proofErr w:type="spellEnd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svou</w:t>
                      </w:r>
                      <w:proofErr w:type="spellEnd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práci</w:t>
                      </w:r>
                      <w:proofErr w:type="spellEnd"/>
                      <w:r w:rsid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. </w:t>
                      </w:r>
                      <w:proofErr w:type="spellStart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Poté</w:t>
                      </w:r>
                      <w:proofErr w:type="spellEnd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provedete</w:t>
                      </w:r>
                      <w:proofErr w:type="spellEnd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hodnocení</w:t>
                      </w:r>
                      <w:proofErr w:type="spellEnd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práce</w:t>
                      </w:r>
                      <w:proofErr w:type="spellEnd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a </w:t>
                      </w:r>
                      <w:proofErr w:type="spellStart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společně</w:t>
                      </w:r>
                      <w:proofErr w:type="spellEnd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tyto</w:t>
                      </w:r>
                      <w:proofErr w:type="spellEnd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porovnáte</w:t>
                      </w:r>
                      <w:proofErr w:type="spellEnd"/>
                      <w:r w:rsidR="005F6A62" w:rsidRP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.</w:t>
                      </w:r>
                      <w:r w:rsid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r w:rsidR="00CD556B" w:rsidRPr="00A915F2">
                        <w:rPr>
                          <w:rFonts w:ascii="Arial" w:hAnsi="Arial" w:cs="Arial"/>
                          <w:color w:val="FFFF00"/>
                          <w:sz w:val="15"/>
                          <w:szCs w:val="15"/>
                          <w:lang w:val="de-DE"/>
                        </w:rPr>
                        <w:t xml:space="preserve">SAMOHODNOCENÍ </w:t>
                      </w:r>
                      <w:r w:rsidR="00CD556B" w:rsidRPr="00A915F2">
                        <w:rPr>
                          <w:rFonts w:ascii="Arial" w:hAnsi="Arial" w:cs="Arial"/>
                          <w:color w:val="FF6F30"/>
                          <w:sz w:val="15"/>
                          <w:szCs w:val="15"/>
                          <w:lang w:val="de-DE"/>
                        </w:rPr>
                        <w:t xml:space="preserve">je </w:t>
                      </w:r>
                      <w:proofErr w:type="spellStart"/>
                      <w:r w:rsidR="00CD556B" w:rsidRPr="00A915F2">
                        <w:rPr>
                          <w:rFonts w:ascii="Arial" w:hAnsi="Arial" w:cs="Arial"/>
                          <w:color w:val="FF6F30"/>
                          <w:sz w:val="15"/>
                          <w:szCs w:val="15"/>
                          <w:lang w:val="de-DE"/>
                        </w:rPr>
                        <w:t>též</w:t>
                      </w:r>
                      <w:proofErr w:type="spellEnd"/>
                      <w:r w:rsidR="00CD556B" w:rsidRPr="00A915F2">
                        <w:rPr>
                          <w:rFonts w:ascii="Arial" w:hAnsi="Arial" w:cs="Arial"/>
                          <w:color w:val="FF6F30"/>
                          <w:sz w:val="15"/>
                          <w:szCs w:val="15"/>
                          <w:lang w:val="de-DE"/>
                        </w:rPr>
                        <w:t xml:space="preserve"> forma </w:t>
                      </w:r>
                      <w:proofErr w:type="spellStart"/>
                      <w:r w:rsidR="00CD556B" w:rsidRPr="00A915F2">
                        <w:rPr>
                          <w:rFonts w:ascii="Arial" w:hAnsi="Arial" w:cs="Arial"/>
                          <w:color w:val="FF6F30"/>
                          <w:sz w:val="15"/>
                          <w:szCs w:val="15"/>
                          <w:lang w:val="de-DE"/>
                        </w:rPr>
                        <w:t>učení</w:t>
                      </w:r>
                      <w:proofErr w:type="spellEnd"/>
                      <w:r w:rsidR="00CD556B" w:rsidRPr="00A915F2">
                        <w:rPr>
                          <w:rFonts w:ascii="Arial" w:hAnsi="Arial" w:cs="Arial"/>
                          <w:color w:val="FF6F30"/>
                          <w:sz w:val="15"/>
                          <w:szCs w:val="15"/>
                          <w:lang w:val="de-DE"/>
                        </w:rPr>
                        <w:t>.</w:t>
                      </w:r>
                    </w:p>
                    <w:p w14:paraId="4003C3C6" w14:textId="1C158AA8" w:rsidR="00AF2750" w:rsidRPr="005F6A62" w:rsidRDefault="005F6A62" w:rsidP="005F6A6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</w:pP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Necháte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ostatní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během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toho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,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co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jeden je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zkoušen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či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zatímco</w:t>
                      </w:r>
                      <w:proofErr w:type="spellEnd"/>
                      <w:r w:rsid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čtete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jeho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práci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, </w:t>
                      </w:r>
                      <w:r w:rsidR="00A915F2">
                        <w:rPr>
                          <w:rFonts w:ascii="Arial" w:hAnsi="Arial" w:cs="Arial"/>
                          <w:color w:val="FFFF00"/>
                          <w:sz w:val="15"/>
                          <w:szCs w:val="15"/>
                          <w:lang w:val="de-DE"/>
                        </w:rPr>
                        <w:t xml:space="preserve">OHODNOTIT </w:t>
                      </w:r>
                      <w:proofErr w:type="spellStart"/>
                      <w:r w:rsidRPr="00A915F2">
                        <w:rPr>
                          <w:rFonts w:ascii="Arial" w:hAnsi="Arial" w:cs="Arial"/>
                          <w:color w:val="FFFF00"/>
                          <w:sz w:val="15"/>
                          <w:szCs w:val="15"/>
                          <w:lang w:val="de-DE"/>
                        </w:rPr>
                        <w:t>práci</w:t>
                      </w:r>
                      <w:proofErr w:type="spellEnd"/>
                      <w:r w:rsidRPr="00A915F2">
                        <w:rPr>
                          <w:rFonts w:ascii="Arial" w:hAnsi="Arial" w:cs="Arial"/>
                          <w:color w:val="FFFF00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r w:rsidR="00A915F2">
                        <w:rPr>
                          <w:rFonts w:ascii="Arial" w:hAnsi="Arial" w:cs="Arial"/>
                          <w:color w:val="FFFF00"/>
                          <w:sz w:val="15"/>
                          <w:szCs w:val="15"/>
                          <w:lang w:val="de-DE"/>
                        </w:rPr>
                        <w:t>SVÉHO SPOLUŽÁKA.</w:t>
                      </w:r>
                      <w:r w:rsidRPr="00A915F2">
                        <w:rPr>
                          <w:rFonts w:ascii="Arial" w:hAnsi="Arial" w:cs="Arial"/>
                          <w:color w:val="FFFF00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="00812809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Mohou</w:t>
                      </w:r>
                      <w:proofErr w:type="spellEnd"/>
                      <w:r w:rsidR="00812809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="00812809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ji</w:t>
                      </w:r>
                      <w:proofErr w:type="spellEnd"/>
                      <w:r w:rsidR="00812809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="00812809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vidět</w:t>
                      </w:r>
                      <w:proofErr w:type="spellEnd"/>
                      <w:r w:rsidR="00812809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i na </w:t>
                      </w:r>
                      <w:proofErr w:type="spellStart"/>
                      <w:r w:rsidR="00812809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obrazovce</w:t>
                      </w:r>
                      <w:proofErr w:type="spellEnd"/>
                      <w:r w:rsidR="00812809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.</w:t>
                      </w:r>
                      <w:r w:rsidR="00BC58C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  </w:t>
                      </w:r>
                      <w:proofErr w:type="gram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V</w:t>
                      </w:r>
                      <w:proofErr w:type="gram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praktickém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životě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nebude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mít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žák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jen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jednoho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hodnotitele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,</w:t>
                      </w:r>
                      <w:r w:rsid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a</w:t>
                      </w:r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le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většinou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to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bude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více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kolegů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,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profesorů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atd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.</w:t>
                      </w:r>
                    </w:p>
                    <w:p w14:paraId="6B7A4EE8" w14:textId="32305622" w:rsidR="005F6A62" w:rsidRDefault="005F6A62" w:rsidP="005F6A6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</w:pP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Výhodou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je,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že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žá</w:t>
                      </w:r>
                      <w:r w:rsid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k</w:t>
                      </w:r>
                      <w:proofErr w:type="spellEnd"/>
                      <w:r w:rsid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poté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vidí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,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že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to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,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co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se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zdálo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jasné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j</w:t>
                      </w:r>
                      <w:r w:rsid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emu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,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není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jasné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např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. </w:t>
                      </w:r>
                      <w:proofErr w:type="spellStart"/>
                      <w:r w:rsidR="00CD556B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nej</w:t>
                      </w:r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en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učiteli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,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ale</w:t>
                      </w:r>
                      <w:proofErr w:type="spellEnd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i </w:t>
                      </w:r>
                      <w:proofErr w:type="spellStart"/>
                      <w:r w:rsidRPr="005F6A62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ostatním</w:t>
                      </w:r>
                      <w:proofErr w:type="spellEnd"/>
                      <w:r w:rsidR="00BC58C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.</w:t>
                      </w:r>
                    </w:p>
                    <w:p w14:paraId="4E31FB2A" w14:textId="77777777" w:rsidR="00034ACE" w:rsidRPr="00034ACE" w:rsidRDefault="00034ACE" w:rsidP="005F6A6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</w:pPr>
                      <w:proofErr w:type="spellStart"/>
                      <w:r w:rsidRPr="00034ACE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Dalším</w:t>
                      </w:r>
                      <w:proofErr w:type="spellEnd"/>
                      <w:r w:rsidRPr="00034ACE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proofErr w:type="spellStart"/>
                      <w:r w:rsidRPr="00034ACE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výstupem</w:t>
                      </w:r>
                      <w:proofErr w:type="spellEnd"/>
                      <w:r w:rsidRPr="00034ACE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je </w:t>
                      </w:r>
                      <w:proofErr w:type="spellStart"/>
                      <w:r w:rsidRPr="00034ACE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>podpora</w:t>
                      </w:r>
                      <w:proofErr w:type="spellEnd"/>
                      <w:r w:rsidRPr="00034ACE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  <w:r w:rsidRPr="00034ACE">
                        <w:rPr>
                          <w:rFonts w:ascii="Arial" w:hAnsi="Arial" w:cs="Arial"/>
                          <w:color w:val="FF6F30"/>
                          <w:sz w:val="15"/>
                          <w:szCs w:val="15"/>
                          <w:lang w:val="de-DE"/>
                        </w:rPr>
                        <w:t>KRITICK0HO MYŠLENÍ</w:t>
                      </w:r>
                      <w:r>
                        <w:rPr>
                          <w:rFonts w:ascii="Arial" w:hAnsi="Arial" w:cs="Arial"/>
                          <w:color w:val="FF6F30"/>
                          <w:sz w:val="15"/>
                          <w:szCs w:val="15"/>
                          <w:lang w:val="de-DE"/>
                        </w:rPr>
                        <w:t>.</w:t>
                      </w:r>
                    </w:p>
                    <w:p w14:paraId="6E7D4ED9" w14:textId="77777777" w:rsidR="00AF2750" w:rsidRPr="00034ACE" w:rsidRDefault="00AF2750" w:rsidP="005F6A6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</w:pPr>
                    </w:p>
                    <w:p w14:paraId="5846DDCE" w14:textId="77777777" w:rsidR="005F6A62" w:rsidRPr="00034ACE" w:rsidRDefault="005F6A62" w:rsidP="005F6A62">
                      <w:pPr>
                        <w:pStyle w:val="ListParagraph"/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</w:pPr>
                      <w:r w:rsidRPr="00034ACE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  <w:t xml:space="preserve"> </w:t>
                      </w:r>
                    </w:p>
                    <w:p w14:paraId="31B81528" w14:textId="77777777" w:rsidR="00767531" w:rsidRPr="00034ACE" w:rsidRDefault="00767531" w:rsidP="00D4497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de-D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F6A62" w:rsidRPr="00D4497E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372C1D7F" wp14:editId="327474E8">
                <wp:simplePos x="0" y="0"/>
                <wp:positionH relativeFrom="column">
                  <wp:posOffset>5495704</wp:posOffset>
                </wp:positionH>
                <wp:positionV relativeFrom="page">
                  <wp:posOffset>238539</wp:posOffset>
                </wp:positionV>
                <wp:extent cx="1599068" cy="10224135"/>
                <wp:effectExtent l="0" t="0" r="1270" b="0"/>
                <wp:wrapNone/>
                <wp:docPr id="3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9068" cy="1022413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DCD5E" id="Rectangle 9" o:spid="_x0000_s1026" style="position:absolute;margin-left:432.75pt;margin-top:18.8pt;width:125.9pt;height:805.05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" fillcolor="#2e3640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</w:p>
    <w:p w14:paraId="25407120" w14:textId="05567B76" w:rsidR="0020734B" w:rsidRDefault="00163BBA">
      <w:r w:rsidRPr="00D4497E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 wp14:anchorId="67752990" wp14:editId="48870345">
                <wp:simplePos x="0" y="0"/>
                <wp:positionH relativeFrom="column">
                  <wp:posOffset>105697</wp:posOffset>
                </wp:positionH>
                <wp:positionV relativeFrom="page">
                  <wp:posOffset>6951406</wp:posOffset>
                </wp:positionV>
                <wp:extent cx="4100051" cy="3538331"/>
                <wp:effectExtent l="0" t="0" r="0" b="0"/>
                <wp:wrapNone/>
                <wp:docPr id="5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051" cy="3538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2A699F" w14:textId="77777777" w:rsidR="00767531" w:rsidRPr="00CE33A9" w:rsidRDefault="00F048B8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lang w:bidi="en-GB"/>
                              </w:rPr>
                            </w:pPr>
                            <w:proofErr w:type="spellStart"/>
                            <w:r w:rsidRPr="00CE33A9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lang w:bidi="en-GB"/>
                              </w:rPr>
                              <w:t>Otázka</w:t>
                            </w:r>
                            <w:proofErr w:type="spellEnd"/>
                            <w:r w:rsidRPr="00CE33A9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lang w:bidi="en-GB"/>
                              </w:rPr>
                              <w:t xml:space="preserve">: JAK </w:t>
                            </w:r>
                            <w:proofErr w:type="spellStart"/>
                            <w:r w:rsidRPr="00CE33A9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lang w:bidi="en-GB"/>
                              </w:rPr>
                              <w:t>tvořit</w:t>
                            </w:r>
                            <w:proofErr w:type="spellEnd"/>
                            <w:r w:rsidRPr="00CE33A9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lang w:bidi="en-GB"/>
                              </w:rPr>
                              <w:t>otázky</w:t>
                            </w:r>
                            <w:proofErr w:type="spellEnd"/>
                            <w:r w:rsidRPr="00CE33A9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 w:rsidRPr="00CE33A9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lang w:bidi="en-GB"/>
                              </w:rPr>
                              <w:t>které</w:t>
                            </w:r>
                            <w:proofErr w:type="spellEnd"/>
                            <w:r w:rsidRPr="00CE33A9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lang w:bidi="en-GB"/>
                              </w:rPr>
                              <w:t>pomohou</w:t>
                            </w:r>
                            <w:proofErr w:type="spellEnd"/>
                            <w:r w:rsidRPr="00CE33A9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lang w:bidi="en-GB"/>
                              </w:rPr>
                              <w:t>předejít</w:t>
                            </w:r>
                            <w:proofErr w:type="spellEnd"/>
                            <w:r w:rsidRPr="00CE33A9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lang w:bidi="en-GB"/>
                              </w:rPr>
                              <w:t>podvádění</w:t>
                            </w:r>
                            <w:proofErr w:type="spellEnd"/>
                            <w:r w:rsidRPr="00CE33A9">
                              <w:rPr>
                                <w:rFonts w:ascii="Arial" w:eastAsia="Arial" w:hAnsi="Arial" w:cs="Arial"/>
                                <w:b/>
                                <w:color w:val="EF792F"/>
                                <w:lang w:bidi="en-GB"/>
                              </w:rPr>
                              <w:t>?</w:t>
                            </w:r>
                          </w:p>
                          <w:p w14:paraId="5822E03D" w14:textId="335ACB51" w:rsidR="00F048B8" w:rsidRPr="00CE33A9" w:rsidRDefault="00F048B8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</w:pPr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O: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Při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zadávání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testu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používejte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tzv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. open-ended (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otevřené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)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otázky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kde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student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musí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doplnit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odpověď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či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vysvětlit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svými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slovy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, jak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téma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pochopil</w:t>
                            </w:r>
                            <w:proofErr w:type="spellEnd"/>
                            <w:r w:rsidR="000911C5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="000911C5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Testuje</w:t>
                            </w:r>
                            <w:proofErr w:type="spellEnd"/>
                            <w:r w:rsidR="000911C5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se </w:t>
                            </w:r>
                            <w:proofErr w:type="spellStart"/>
                            <w:r w:rsidR="000911C5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tedy</w:t>
                            </w:r>
                            <w:proofErr w:type="spellEnd"/>
                            <w:r w:rsidR="000911C5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0911C5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porozumění</w:t>
                            </w:r>
                            <w:proofErr w:type="spellEnd"/>
                            <w:r w:rsidR="000911C5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, ne </w:t>
                            </w:r>
                            <w:proofErr w:type="spellStart"/>
                            <w:r w:rsidR="000911C5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memor</w:t>
                            </w:r>
                            <w:r w:rsidR="009D4F7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o</w:t>
                            </w:r>
                            <w:r w:rsidR="000911C5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vání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a to v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učebnici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žák</w:t>
                            </w:r>
                            <w:proofErr w:type="spellEnd"/>
                            <w:r w:rsid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nemůže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nalézt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. Ne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nadarmo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se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říká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že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když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umíme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zopakovat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či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svými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slovy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vysvětlit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dané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téma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a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uvést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příklady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teprve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poté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jsme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opravdu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porozuměli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.</w:t>
                            </w:r>
                          </w:p>
                          <w:p w14:paraId="4D015814" w14:textId="074B6CB5" w:rsidR="000911C5" w:rsidRPr="00CE33A9" w:rsidRDefault="000911C5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</w:pPr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O: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Žáci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mohou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také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9D4F7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jako</w:t>
                            </w:r>
                            <w:proofErr w:type="spellEnd"/>
                            <w:r w:rsidR="009D4F7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9D4F7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zadání</w:t>
                            </w:r>
                            <w:proofErr w:type="spellEnd"/>
                            <w:r w:rsidR="009D4F7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dostat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skutečný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případ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, pro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které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navrhnou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řešení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které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vychází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z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porozumění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zadané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látky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kterou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nastudovali</w:t>
                            </w:r>
                            <w:proofErr w:type="spellEnd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v </w:t>
                            </w:r>
                            <w:proofErr w:type="spellStart"/>
                            <w:r w:rsidR="00163BBA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učebnici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Jedná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se o </w:t>
                            </w:r>
                            <w:proofErr w:type="spellStart"/>
                            <w:r w:rsidR="00654BB5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tzv</w:t>
                            </w:r>
                            <w:proofErr w:type="spellEnd"/>
                            <w:r w:rsidR="00654BB5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aplikované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učení</w:t>
                            </w:r>
                            <w:proofErr w:type="spellEnd"/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. </w:t>
                            </w:r>
                          </w:p>
                          <w:p w14:paraId="479CE1E3" w14:textId="77777777" w:rsidR="00F048B8" w:rsidRPr="00CE33A9" w:rsidRDefault="004F7072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</w:pPr>
                            <w:r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O: </w:t>
                            </w:r>
                            <w:r w:rsidR="00320C8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Po </w:t>
                            </w:r>
                            <w:proofErr w:type="spellStart"/>
                            <w:r w:rsidR="00320C8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zadání</w:t>
                            </w:r>
                            <w:proofErr w:type="spellEnd"/>
                            <w:r w:rsidR="00320C8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320C8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kvízu</w:t>
                            </w:r>
                            <w:proofErr w:type="spellEnd"/>
                            <w:r w:rsidR="00320C8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320C8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jsou</w:t>
                            </w:r>
                            <w:proofErr w:type="spellEnd"/>
                            <w:r w:rsidR="00320C8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320C8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žáci</w:t>
                            </w:r>
                            <w:proofErr w:type="spellEnd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požádáni</w:t>
                            </w:r>
                            <w:proofErr w:type="spellEnd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o </w:t>
                            </w:r>
                            <w:proofErr w:type="spellStart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natočení</w:t>
                            </w:r>
                            <w:proofErr w:type="spellEnd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videa</w:t>
                            </w:r>
                            <w:proofErr w:type="spellEnd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kde</w:t>
                            </w:r>
                            <w:proofErr w:type="spellEnd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jasně</w:t>
                            </w:r>
                            <w:proofErr w:type="spellEnd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hovoří</w:t>
                            </w:r>
                            <w:proofErr w:type="spellEnd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do </w:t>
                            </w:r>
                            <w:proofErr w:type="spellStart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obrazovky</w:t>
                            </w:r>
                            <w:proofErr w:type="spellEnd"/>
                            <w:r w:rsidR="00320C8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. </w:t>
                            </w:r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Od </w:t>
                            </w:r>
                            <w:proofErr w:type="spellStart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zadání</w:t>
                            </w:r>
                            <w:proofErr w:type="spellEnd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dostanou</w:t>
                            </w:r>
                            <w:proofErr w:type="spellEnd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9D4F7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přesný</w:t>
                            </w:r>
                            <w:proofErr w:type="spellEnd"/>
                            <w:r w:rsidR="009D4F7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9D4F7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čas</w:t>
                            </w:r>
                            <w:proofErr w:type="spellEnd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na</w:t>
                            </w:r>
                            <w:proofErr w:type="spellEnd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nahrání</w:t>
                            </w:r>
                            <w:proofErr w:type="spellEnd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a </w:t>
                            </w:r>
                            <w:proofErr w:type="spellStart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zaslání</w:t>
                            </w:r>
                            <w:proofErr w:type="spellEnd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videa</w:t>
                            </w:r>
                            <w:proofErr w:type="spellEnd"/>
                            <w:r w:rsidR="00E42B1C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.</w:t>
                            </w:r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To </w:t>
                            </w:r>
                            <w:proofErr w:type="spellStart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mohou</w:t>
                            </w:r>
                            <w:proofErr w:type="spellEnd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přes</w:t>
                            </w:r>
                            <w:proofErr w:type="spellEnd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bezpočet</w:t>
                            </w:r>
                            <w:proofErr w:type="spellEnd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aplikací</w:t>
                            </w:r>
                            <w:proofErr w:type="spellEnd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jako</w:t>
                            </w:r>
                            <w:proofErr w:type="spellEnd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Skype </w:t>
                            </w:r>
                            <w:proofErr w:type="spellStart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či</w:t>
                            </w:r>
                            <w:proofErr w:type="spellEnd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přes</w:t>
                            </w:r>
                            <w:proofErr w:type="spellEnd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běžný</w:t>
                            </w:r>
                            <w:proofErr w:type="spellEnd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telefon</w:t>
                            </w:r>
                            <w:proofErr w:type="spellEnd"/>
                            <w:r w:rsidR="00E57CC3" w:rsidRPr="00CE33A9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. </w:t>
                            </w:r>
                          </w:p>
                          <w:p w14:paraId="6892AD82" w14:textId="77777777" w:rsidR="006A2C91" w:rsidRPr="000D6CF0" w:rsidRDefault="006A2C91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52990" id="_x0000_s1040" type="#_x0000_t202" style="position:absolute;margin-left:8.3pt;margin-top:547.35pt;width:322.85pt;height:278.6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" filled="f" fillcolor="#fffffe" stroked="f" strokecolor="#212120" insetpen="t">
                <v:textbox inset="2.88pt,2.88pt,2.88pt,2.88pt">
                  <w:txbxContent>
                    <w:p w14:paraId="4A2A699F" w14:textId="77777777" w:rsidR="00767531" w:rsidRPr="00CE33A9" w:rsidRDefault="00F048B8" w:rsidP="00D4497E">
                      <w:pPr>
                        <w:widowControl w:val="0"/>
                        <w:spacing w:line="320" w:lineRule="exact"/>
                        <w:rPr>
                          <w:rFonts w:ascii="Arial" w:eastAsia="Arial" w:hAnsi="Arial" w:cs="Arial"/>
                          <w:b/>
                          <w:color w:val="EF792F"/>
                          <w:lang w:bidi="en-GB"/>
                        </w:rPr>
                      </w:pPr>
                      <w:proofErr w:type="spellStart"/>
                      <w:r w:rsidRPr="00CE33A9">
                        <w:rPr>
                          <w:rFonts w:ascii="Arial" w:eastAsia="Arial" w:hAnsi="Arial" w:cs="Arial"/>
                          <w:b/>
                          <w:color w:val="EF792F"/>
                          <w:lang w:bidi="en-GB"/>
                        </w:rPr>
                        <w:t>Otázka</w:t>
                      </w:r>
                      <w:proofErr w:type="spellEnd"/>
                      <w:r w:rsidRPr="00CE33A9">
                        <w:rPr>
                          <w:rFonts w:ascii="Arial" w:eastAsia="Arial" w:hAnsi="Arial" w:cs="Arial"/>
                          <w:b/>
                          <w:color w:val="EF792F"/>
                          <w:lang w:bidi="en-GB"/>
                        </w:rPr>
                        <w:t xml:space="preserve">: JAK </w:t>
                      </w:r>
                      <w:proofErr w:type="spellStart"/>
                      <w:r w:rsidRPr="00CE33A9">
                        <w:rPr>
                          <w:rFonts w:ascii="Arial" w:eastAsia="Arial" w:hAnsi="Arial" w:cs="Arial"/>
                          <w:b/>
                          <w:color w:val="EF792F"/>
                          <w:lang w:bidi="en-GB"/>
                        </w:rPr>
                        <w:t>tvořit</w:t>
                      </w:r>
                      <w:proofErr w:type="spellEnd"/>
                      <w:r w:rsidRPr="00CE33A9">
                        <w:rPr>
                          <w:rFonts w:ascii="Arial" w:eastAsia="Arial" w:hAnsi="Arial" w:cs="Arial"/>
                          <w:b/>
                          <w:color w:val="EF792F"/>
                          <w:lang w:bidi="en-GB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eastAsia="Arial" w:hAnsi="Arial" w:cs="Arial"/>
                          <w:b/>
                          <w:color w:val="EF792F"/>
                          <w:lang w:bidi="en-GB"/>
                        </w:rPr>
                        <w:t>otázky</w:t>
                      </w:r>
                      <w:proofErr w:type="spellEnd"/>
                      <w:r w:rsidRPr="00CE33A9">
                        <w:rPr>
                          <w:rFonts w:ascii="Arial" w:eastAsia="Arial" w:hAnsi="Arial" w:cs="Arial"/>
                          <w:b/>
                          <w:color w:val="EF792F"/>
                          <w:lang w:bidi="en-GB"/>
                        </w:rPr>
                        <w:t xml:space="preserve">, </w:t>
                      </w:r>
                      <w:proofErr w:type="spellStart"/>
                      <w:r w:rsidRPr="00CE33A9">
                        <w:rPr>
                          <w:rFonts w:ascii="Arial" w:eastAsia="Arial" w:hAnsi="Arial" w:cs="Arial"/>
                          <w:b/>
                          <w:color w:val="EF792F"/>
                          <w:lang w:bidi="en-GB"/>
                        </w:rPr>
                        <w:t>které</w:t>
                      </w:r>
                      <w:proofErr w:type="spellEnd"/>
                      <w:r w:rsidRPr="00CE33A9">
                        <w:rPr>
                          <w:rFonts w:ascii="Arial" w:eastAsia="Arial" w:hAnsi="Arial" w:cs="Arial"/>
                          <w:b/>
                          <w:color w:val="EF792F"/>
                          <w:lang w:bidi="en-GB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eastAsia="Arial" w:hAnsi="Arial" w:cs="Arial"/>
                          <w:b/>
                          <w:color w:val="EF792F"/>
                          <w:lang w:bidi="en-GB"/>
                        </w:rPr>
                        <w:t>pomohou</w:t>
                      </w:r>
                      <w:proofErr w:type="spellEnd"/>
                      <w:r w:rsidRPr="00CE33A9">
                        <w:rPr>
                          <w:rFonts w:ascii="Arial" w:eastAsia="Arial" w:hAnsi="Arial" w:cs="Arial"/>
                          <w:b/>
                          <w:color w:val="EF792F"/>
                          <w:lang w:bidi="en-GB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eastAsia="Arial" w:hAnsi="Arial" w:cs="Arial"/>
                          <w:b/>
                          <w:color w:val="EF792F"/>
                          <w:lang w:bidi="en-GB"/>
                        </w:rPr>
                        <w:t>předejít</w:t>
                      </w:r>
                      <w:proofErr w:type="spellEnd"/>
                      <w:r w:rsidRPr="00CE33A9">
                        <w:rPr>
                          <w:rFonts w:ascii="Arial" w:eastAsia="Arial" w:hAnsi="Arial" w:cs="Arial"/>
                          <w:b/>
                          <w:color w:val="EF792F"/>
                          <w:lang w:bidi="en-GB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eastAsia="Arial" w:hAnsi="Arial" w:cs="Arial"/>
                          <w:b/>
                          <w:color w:val="EF792F"/>
                          <w:lang w:bidi="en-GB"/>
                        </w:rPr>
                        <w:t>podvádění</w:t>
                      </w:r>
                      <w:proofErr w:type="spellEnd"/>
                      <w:r w:rsidRPr="00CE33A9">
                        <w:rPr>
                          <w:rFonts w:ascii="Arial" w:eastAsia="Arial" w:hAnsi="Arial" w:cs="Arial"/>
                          <w:b/>
                          <w:color w:val="EF792F"/>
                          <w:lang w:bidi="en-GB"/>
                        </w:rPr>
                        <w:t>?</w:t>
                      </w:r>
                    </w:p>
                    <w:p w14:paraId="5822E03D" w14:textId="335ACB51" w:rsidR="00F048B8" w:rsidRPr="00CE33A9" w:rsidRDefault="00F048B8" w:rsidP="00D4497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lang w:val="en"/>
                        </w:rPr>
                      </w:pPr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O: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Při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zadávání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testu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používejte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tzv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. open-ended (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otevřené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)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otázky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,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kde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student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musí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doplnit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odpověď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či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vysvětlit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svými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slovy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, jak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téma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pochopil</w:t>
                      </w:r>
                      <w:proofErr w:type="spellEnd"/>
                      <w:r w:rsidR="000911C5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. </w:t>
                      </w:r>
                      <w:proofErr w:type="spellStart"/>
                      <w:r w:rsidR="000911C5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Testuje</w:t>
                      </w:r>
                      <w:proofErr w:type="spellEnd"/>
                      <w:r w:rsidR="000911C5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se </w:t>
                      </w:r>
                      <w:proofErr w:type="spellStart"/>
                      <w:r w:rsidR="000911C5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tedy</w:t>
                      </w:r>
                      <w:proofErr w:type="spellEnd"/>
                      <w:r w:rsidR="000911C5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0911C5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porozumění</w:t>
                      </w:r>
                      <w:proofErr w:type="spellEnd"/>
                      <w:r w:rsidR="000911C5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, ne </w:t>
                      </w:r>
                      <w:proofErr w:type="spellStart"/>
                      <w:r w:rsidR="000911C5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memor</w:t>
                      </w:r>
                      <w:r w:rsidR="009D4F7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o</w:t>
                      </w:r>
                      <w:r w:rsidR="000911C5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vání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a to v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učebnici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žák</w:t>
                      </w:r>
                      <w:proofErr w:type="spellEnd"/>
                      <w:r w:rsid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nemůže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nalézt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. Ne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nadarmo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se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říká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,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že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když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umíme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zopakovat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či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svými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slovy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vysvětlit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dané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téma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a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uvést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příklady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,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teprve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poté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jsme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opravdu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porozuměli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.</w:t>
                      </w:r>
                    </w:p>
                    <w:p w14:paraId="4D015814" w14:textId="074B6CB5" w:rsidR="000911C5" w:rsidRPr="00CE33A9" w:rsidRDefault="000911C5" w:rsidP="00D4497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lang w:val="en"/>
                        </w:rPr>
                      </w:pPr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O: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Žáci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mohou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také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9D4F7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jako</w:t>
                      </w:r>
                      <w:proofErr w:type="spellEnd"/>
                      <w:r w:rsidR="009D4F7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9D4F7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zadání</w:t>
                      </w:r>
                      <w:proofErr w:type="spellEnd"/>
                      <w:r w:rsidR="009D4F7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dostat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skutečný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případ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, pro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které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navrhnou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řešení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,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které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vychází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z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porozumění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zadané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látky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,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kterou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nastudovali</w:t>
                      </w:r>
                      <w:proofErr w:type="spellEnd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v </w:t>
                      </w:r>
                      <w:proofErr w:type="spellStart"/>
                      <w:r w:rsidR="00163BBA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učebnici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.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Jedná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se o </w:t>
                      </w:r>
                      <w:proofErr w:type="spellStart"/>
                      <w:r w:rsidR="00654BB5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tzv</w:t>
                      </w:r>
                      <w:proofErr w:type="spellEnd"/>
                      <w:r w:rsidR="00654BB5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.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aplikované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učení</w:t>
                      </w:r>
                      <w:proofErr w:type="spellEnd"/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. </w:t>
                      </w:r>
                    </w:p>
                    <w:p w14:paraId="479CE1E3" w14:textId="77777777" w:rsidR="00F048B8" w:rsidRPr="00CE33A9" w:rsidRDefault="004F7072" w:rsidP="00D4497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lang w:val="en"/>
                        </w:rPr>
                      </w:pPr>
                      <w:r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O: </w:t>
                      </w:r>
                      <w:r w:rsidR="00320C8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Po </w:t>
                      </w:r>
                      <w:proofErr w:type="spellStart"/>
                      <w:r w:rsidR="00320C8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zadání</w:t>
                      </w:r>
                      <w:proofErr w:type="spellEnd"/>
                      <w:r w:rsidR="00320C8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320C8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kvízu</w:t>
                      </w:r>
                      <w:proofErr w:type="spellEnd"/>
                      <w:r w:rsidR="00320C8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320C8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jsou</w:t>
                      </w:r>
                      <w:proofErr w:type="spellEnd"/>
                      <w:r w:rsidR="00320C8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320C8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žáci</w:t>
                      </w:r>
                      <w:proofErr w:type="spellEnd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požádáni</w:t>
                      </w:r>
                      <w:proofErr w:type="spellEnd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o </w:t>
                      </w:r>
                      <w:proofErr w:type="spellStart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natočení</w:t>
                      </w:r>
                      <w:proofErr w:type="spellEnd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videa</w:t>
                      </w:r>
                      <w:proofErr w:type="spellEnd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, </w:t>
                      </w:r>
                      <w:proofErr w:type="spellStart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kde</w:t>
                      </w:r>
                      <w:proofErr w:type="spellEnd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jasně</w:t>
                      </w:r>
                      <w:proofErr w:type="spellEnd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hovoří</w:t>
                      </w:r>
                      <w:proofErr w:type="spellEnd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do </w:t>
                      </w:r>
                      <w:proofErr w:type="spellStart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obrazovky</w:t>
                      </w:r>
                      <w:proofErr w:type="spellEnd"/>
                      <w:r w:rsidR="00320C8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. </w:t>
                      </w:r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Od </w:t>
                      </w:r>
                      <w:proofErr w:type="spellStart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zadání</w:t>
                      </w:r>
                      <w:proofErr w:type="spellEnd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dostanou</w:t>
                      </w:r>
                      <w:proofErr w:type="spellEnd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9D4F7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přesný</w:t>
                      </w:r>
                      <w:proofErr w:type="spellEnd"/>
                      <w:r w:rsidR="009D4F7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9D4F7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čas</w:t>
                      </w:r>
                      <w:proofErr w:type="spellEnd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na</w:t>
                      </w:r>
                      <w:proofErr w:type="spellEnd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nahrání</w:t>
                      </w:r>
                      <w:proofErr w:type="spellEnd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a </w:t>
                      </w:r>
                      <w:proofErr w:type="spellStart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zaslání</w:t>
                      </w:r>
                      <w:proofErr w:type="spellEnd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videa</w:t>
                      </w:r>
                      <w:proofErr w:type="spellEnd"/>
                      <w:r w:rsidR="00E42B1C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.</w:t>
                      </w:r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To </w:t>
                      </w:r>
                      <w:proofErr w:type="spellStart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mohou</w:t>
                      </w:r>
                      <w:proofErr w:type="spellEnd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přes</w:t>
                      </w:r>
                      <w:proofErr w:type="spellEnd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bezpočet</w:t>
                      </w:r>
                      <w:proofErr w:type="spellEnd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aplikací</w:t>
                      </w:r>
                      <w:proofErr w:type="spellEnd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jako</w:t>
                      </w:r>
                      <w:proofErr w:type="spellEnd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Skype </w:t>
                      </w:r>
                      <w:proofErr w:type="spellStart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či</w:t>
                      </w:r>
                      <w:proofErr w:type="spellEnd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přes</w:t>
                      </w:r>
                      <w:proofErr w:type="spellEnd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běžný</w:t>
                      </w:r>
                      <w:proofErr w:type="spellEnd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proofErr w:type="spellStart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>telefon</w:t>
                      </w:r>
                      <w:proofErr w:type="spellEnd"/>
                      <w:r w:rsidR="00E57CC3" w:rsidRPr="00CE33A9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. </w:t>
                      </w:r>
                    </w:p>
                    <w:p w14:paraId="6892AD82" w14:textId="77777777" w:rsidR="006A2C91" w:rsidRPr="000D6CF0" w:rsidRDefault="006A2C91" w:rsidP="00D4497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4"/>
                          <w:szCs w:val="14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951CE" w:rsidRPr="00D4497E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38B5C053" wp14:editId="2F9FF40A">
                <wp:simplePos x="0" y="0"/>
                <wp:positionH relativeFrom="margin">
                  <wp:posOffset>9525</wp:posOffset>
                </wp:positionH>
                <wp:positionV relativeFrom="page">
                  <wp:posOffset>2921496</wp:posOffset>
                </wp:positionV>
                <wp:extent cx="5344795" cy="3667539"/>
                <wp:effectExtent l="0" t="0" r="0" b="0"/>
                <wp:wrapNone/>
                <wp:docPr id="2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4795" cy="3667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212247" w14:textId="77777777" w:rsidR="00767531" w:rsidRPr="00163BBA" w:rsidRDefault="00767531" w:rsidP="008E6A6C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jc w:val="both"/>
                              <w:rPr>
                                <w:rStyle w:val="Strong"/>
                                <w:rFonts w:ascii="Arial" w:hAnsi="Arial" w:cs="Arial"/>
                                <w:color w:val="ED7D31" w:themeColor="accent2"/>
                              </w:rPr>
                            </w:pPr>
                            <w:r w:rsidRPr="00163BBA">
                              <w:rPr>
                                <w:rStyle w:val="Strong"/>
                                <w:rFonts w:ascii="Arial" w:hAnsi="Arial" w:cs="Arial"/>
                                <w:color w:val="ED7D31" w:themeColor="accent2"/>
                              </w:rPr>
                              <w:t>GOOGLE FORMULÁŘE</w:t>
                            </w:r>
                          </w:p>
                          <w:p w14:paraId="672CE0C5" w14:textId="6D9A6E95" w:rsidR="00B07DE7" w:rsidRPr="00504897" w:rsidRDefault="00767531" w:rsidP="008E6A6C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jc w:val="both"/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Jedním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z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nejdostupnějších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nástrojů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jsou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Google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formuláře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. </w:t>
                            </w:r>
                            <w:r w:rsidR="00B07DE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Google </w:t>
                            </w:r>
                            <w:proofErr w:type="spellStart"/>
                            <w:r w:rsidR="00B07DE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formulář</w:t>
                            </w:r>
                            <w:r w:rsidR="00CE33A9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e</w:t>
                            </w:r>
                            <w:proofErr w:type="spellEnd"/>
                            <w:r w:rsidR="00B07DE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B07DE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jsou</w:t>
                            </w:r>
                            <w:proofErr w:type="spellEnd"/>
                            <w:r w:rsidR="00B07DE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B07DE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zcela</w:t>
                            </w:r>
                            <w:proofErr w:type="spellEnd"/>
                            <w:r w:rsidR="00B07DE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B07DE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zdarma</w:t>
                            </w:r>
                            <w:proofErr w:type="spellEnd"/>
                            <w:r w:rsidR="00B07DE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.</w:t>
                            </w:r>
                          </w:p>
                          <w:p w14:paraId="3FB7E3BF" w14:textId="2046A270" w:rsidR="00767531" w:rsidRPr="00BE6FCB" w:rsidRDefault="00767531" w:rsidP="00BE6FCB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Jedná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se o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velice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jednoduchý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prostředek</w:t>
                            </w:r>
                            <w:proofErr w:type="spellEnd"/>
                            <w:r w:rsidR="00CE33A9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,</w:t>
                            </w:r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jak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vytvořit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test</w:t>
                            </w:r>
                            <w:r w:rsidR="006A2C91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="006A2C91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Vyučující</w:t>
                            </w:r>
                            <w:proofErr w:type="spellEnd"/>
                            <w:r w:rsidR="006A2C91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6A2C91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může</w:t>
                            </w:r>
                            <w:proofErr w:type="spellEnd"/>
                            <w:r w:rsidR="006A2C91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6A2C91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v</w:t>
                            </w:r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idět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kdy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žák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práci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odevzdal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a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přehledně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m</w:t>
                            </w:r>
                            <w:r w:rsidR="006A2C91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á</w:t>
                            </w:r>
                            <w:proofErr w:type="spellEnd"/>
                            <w:r w:rsidR="006A2C91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k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disp</w:t>
                            </w:r>
                            <w:r w:rsidR="006A2C91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o</w:t>
                            </w:r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zici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všechny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odpovědi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. Video, jak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na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to,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naleznete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pod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následujícím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odkazem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, ale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při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troše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trpělivosti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metodou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trefa</w:t>
                            </w:r>
                            <w:r w:rsidR="006A2C91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/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omyl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se </w:t>
                            </w:r>
                            <w:proofErr w:type="spellStart"/>
                            <w:r w:rsidR="006A2C91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tak</w:t>
                            </w:r>
                            <w:r w:rsidR="005951CE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é</w:t>
                            </w:r>
                            <w:proofErr w:type="spellEnd"/>
                            <w:r w:rsidR="006A2C91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dopracujete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k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dokonalému</w:t>
                            </w:r>
                            <w:proofErr w:type="spellEnd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zvládnutí</w:t>
                            </w:r>
                            <w:proofErr w:type="spellEnd"/>
                            <w:r w:rsidR="00CE33A9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</w:rPr>
                              <w:t>.</w:t>
                            </w:r>
                          </w:p>
                          <w:p w14:paraId="0CA8EBBC" w14:textId="50D26B71" w:rsidR="00767531" w:rsidRPr="00163BBA" w:rsidRDefault="00767531" w:rsidP="008A1D31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lang w:bidi="en-GB"/>
                              </w:rPr>
                            </w:pPr>
                            <w:r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lang w:bidi="en-GB"/>
                              </w:rPr>
                              <w:t>TESTOVANI.CZ</w:t>
                            </w:r>
                          </w:p>
                          <w:p w14:paraId="47683A80" w14:textId="77777777" w:rsidR="00767531" w:rsidRPr="005951CE" w:rsidRDefault="00767531" w:rsidP="00D4497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proofErr w:type="spellStart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>Další</w:t>
                            </w:r>
                            <w:proofErr w:type="spellEnd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>variantou</w:t>
                            </w:r>
                            <w:proofErr w:type="spellEnd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 xml:space="preserve"> je </w:t>
                            </w:r>
                            <w:proofErr w:type="spellStart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>placený</w:t>
                            </w:r>
                            <w:proofErr w:type="spellEnd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>proje</w:t>
                            </w:r>
                            <w:r w:rsidR="006A2C91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>k</w:t>
                            </w:r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>t</w:t>
                            </w:r>
                            <w:proofErr w:type="spellEnd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>společnosti</w:t>
                            </w:r>
                            <w:proofErr w:type="spellEnd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 xml:space="preserve"> SCIO, </w:t>
                            </w:r>
                            <w:proofErr w:type="spellStart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>který</w:t>
                            </w:r>
                            <w:proofErr w:type="spellEnd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>nabízí</w:t>
                            </w:r>
                            <w:proofErr w:type="spellEnd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>placené</w:t>
                            </w:r>
                            <w:proofErr w:type="spellEnd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 xml:space="preserve"> testy pro </w:t>
                            </w:r>
                            <w:proofErr w:type="spellStart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>žáky</w:t>
                            </w:r>
                            <w:proofErr w:type="spellEnd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  <w:t xml:space="preserve"> ZŠ. </w:t>
                            </w:r>
                            <w:proofErr w:type="spellStart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>Více</w:t>
                            </w:r>
                            <w:proofErr w:type="spellEnd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>naleznete</w:t>
                            </w:r>
                            <w:proofErr w:type="spellEnd"/>
                            <w:r w:rsidRPr="00504897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 xml:space="preserve"> na </w:t>
                            </w:r>
                            <w:hyperlink r:id="rId25" w:history="1">
                              <w:r w:rsidRPr="005951CE">
                                <w:rPr>
                                  <w:rStyle w:val="Hyperlink"/>
                                  <w:rFonts w:ascii="Arial" w:eastAsia="Arial" w:hAnsi="Arial" w:cs="Arial"/>
                                  <w:color w:val="0D0D0D" w:themeColor="text1" w:themeTint="F2"/>
                                  <w:sz w:val="24"/>
                                  <w:szCs w:val="24"/>
                                  <w:lang w:val="de-DE" w:bidi="en-GB"/>
                                </w:rPr>
                                <w:t>https://www.testovani.cz/Projekt/3/testy-do-hodin</w:t>
                              </w:r>
                              <w:r w:rsidR="00654BB5" w:rsidRPr="005951CE">
                                <w:rPr>
                                  <w:rStyle w:val="Hyperlink"/>
                                  <w:rFonts w:ascii="Arial" w:eastAsia="Arial" w:hAnsi="Arial" w:cs="Arial"/>
                                  <w:color w:val="0D0D0D" w:themeColor="text1" w:themeTint="F2"/>
                                  <w:sz w:val="24"/>
                                  <w:szCs w:val="24"/>
                                  <w:lang w:val="de-DE" w:bidi="en-GB"/>
                                </w:rPr>
                                <w:t>.</w:t>
                              </w:r>
                            </w:hyperlink>
                            <w:r w:rsidRPr="005951CE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</w:p>
                          <w:p w14:paraId="0304D317" w14:textId="77777777" w:rsidR="00163BBA" w:rsidRDefault="00D77D17" w:rsidP="00D4497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r w:rsidRPr="00163BBA">
                              <w:rPr>
                                <w:rFonts w:ascii="Arial" w:eastAsia="Arial" w:hAnsi="Arial" w:cs="Arial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lang w:val="de-DE" w:bidi="en-GB"/>
                              </w:rPr>
                              <w:t xml:space="preserve">QUALTRICS.COM </w:t>
                            </w:r>
                          </w:p>
                          <w:p w14:paraId="04992AFA" w14:textId="336EBE28" w:rsidR="00767531" w:rsidRPr="00BE6FCB" w:rsidRDefault="00163BBA" w:rsidP="00D4497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>J</w:t>
                            </w:r>
                            <w:r w:rsidR="00BE6FCB" w:rsidRP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>edna</w:t>
                            </w:r>
                            <w:proofErr w:type="spellEnd"/>
                            <w:r w:rsidR="00BE6FCB" w:rsidRP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 xml:space="preserve"> z </w:t>
                            </w:r>
                            <w:proofErr w:type="spellStart"/>
                            <w:r w:rsidR="00BE6FCB" w:rsidRP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>nejpoužívanějších</w:t>
                            </w:r>
                            <w:proofErr w:type="spellEnd"/>
                            <w:r w:rsidR="00BE6FCB" w:rsidRP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="00BE6FCB" w:rsidRP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>platform</w:t>
                            </w:r>
                            <w:proofErr w:type="spellEnd"/>
                            <w:r w:rsidR="00BE6FCB" w:rsidRP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 xml:space="preserve"> pro </w:t>
                            </w:r>
                            <w:proofErr w:type="spellStart"/>
                            <w:r w:rsidR="00BE6FCB" w:rsidRP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>tvorbu</w:t>
                            </w:r>
                            <w:proofErr w:type="spellEnd"/>
                            <w:r w:rsidR="00BE6FCB" w:rsidRP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="00BE6FCB" w:rsidRP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>testů</w:t>
                            </w:r>
                            <w:proofErr w:type="spellEnd"/>
                            <w:r w:rsidR="00BE6FCB" w:rsidRP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 xml:space="preserve"> a </w:t>
                            </w:r>
                            <w:proofErr w:type="spellStart"/>
                            <w:r w:rsid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>dotazníků</w:t>
                            </w:r>
                            <w:proofErr w:type="spellEnd"/>
                            <w:r w:rsid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 xml:space="preserve">. Pro </w:t>
                            </w:r>
                            <w:proofErr w:type="spellStart"/>
                            <w:r w:rsid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>naše</w:t>
                            </w:r>
                            <w:proofErr w:type="spellEnd"/>
                            <w:r w:rsid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>účely</w:t>
                            </w:r>
                            <w:proofErr w:type="spellEnd"/>
                            <w:r w:rsid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>ji</w:t>
                            </w:r>
                            <w:proofErr w:type="spellEnd"/>
                            <w:r w:rsid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>lze</w:t>
                            </w:r>
                            <w:proofErr w:type="spellEnd"/>
                            <w:r w:rsid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>využít</w:t>
                            </w:r>
                            <w:proofErr w:type="spellEnd"/>
                            <w:r w:rsid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 xml:space="preserve"> v </w:t>
                            </w:r>
                            <w:proofErr w:type="spellStart"/>
                            <w:r w:rsid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>angličtině</w:t>
                            </w:r>
                            <w:proofErr w:type="spellEnd"/>
                            <w:r w:rsidR="0078026E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 xml:space="preserve">, </w:t>
                            </w:r>
                            <w:proofErr w:type="spellStart"/>
                            <w:r w:rsidR="0078026E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>francouštině</w:t>
                            </w:r>
                            <w:proofErr w:type="spellEnd"/>
                            <w:r w:rsidR="0078026E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 xml:space="preserve">, </w:t>
                            </w:r>
                            <w:proofErr w:type="spellStart"/>
                            <w:r w:rsidR="0078026E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>španělštině</w:t>
                            </w:r>
                            <w:proofErr w:type="spellEnd"/>
                            <w:r w:rsid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r w:rsidR="0078026E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>a</w:t>
                            </w:r>
                            <w:r w:rsid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>němčině</w:t>
                            </w:r>
                            <w:proofErr w:type="spellEnd"/>
                            <w:r w:rsidR="00BE6FC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val="de-DE" w:bidi="en-GB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5C053" id="Text Box 28" o:spid="_x0000_s1041" type="#_x0000_t202" style="position:absolute;margin-left:.75pt;margin-top:230.05pt;width:420.85pt;height:288.8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" filled="f" fillcolor="#fffffe" stroked="f" strokecolor="#212120" insetpen="t">
                <v:textbox inset="2.88pt,2.88pt,2.88pt,2.88pt">
                  <w:txbxContent>
                    <w:p w14:paraId="59212247" w14:textId="77777777" w:rsidR="00767531" w:rsidRPr="00163BBA" w:rsidRDefault="00767531" w:rsidP="008E6A6C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jc w:val="both"/>
                        <w:rPr>
                          <w:rStyle w:val="Strong"/>
                          <w:rFonts w:ascii="Arial" w:hAnsi="Arial" w:cs="Arial"/>
                          <w:color w:val="ED7D31" w:themeColor="accent2"/>
                        </w:rPr>
                      </w:pPr>
                      <w:r w:rsidRPr="00163BBA">
                        <w:rPr>
                          <w:rStyle w:val="Strong"/>
                          <w:rFonts w:ascii="Arial" w:hAnsi="Arial" w:cs="Arial"/>
                          <w:color w:val="ED7D31" w:themeColor="accent2"/>
                        </w:rPr>
                        <w:t>GOOGLE FORMULÁŘE</w:t>
                      </w:r>
                    </w:p>
                    <w:p w14:paraId="672CE0C5" w14:textId="6D9A6E95" w:rsidR="00B07DE7" w:rsidRPr="00504897" w:rsidRDefault="00767531" w:rsidP="008E6A6C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jc w:val="both"/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</w:pP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Jedním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z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nejdostupnějších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nástrojů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jsou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Google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formuláře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. </w:t>
                      </w:r>
                      <w:r w:rsidR="00B07DE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Google </w:t>
                      </w:r>
                      <w:proofErr w:type="spellStart"/>
                      <w:r w:rsidR="00B07DE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formulář</w:t>
                      </w:r>
                      <w:r w:rsidR="00CE33A9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e</w:t>
                      </w:r>
                      <w:proofErr w:type="spellEnd"/>
                      <w:r w:rsidR="00B07DE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B07DE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jsou</w:t>
                      </w:r>
                      <w:proofErr w:type="spellEnd"/>
                      <w:r w:rsidR="00B07DE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B07DE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zcela</w:t>
                      </w:r>
                      <w:proofErr w:type="spellEnd"/>
                      <w:r w:rsidR="00B07DE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B07DE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zdarma</w:t>
                      </w:r>
                      <w:proofErr w:type="spellEnd"/>
                      <w:r w:rsidR="00B07DE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.</w:t>
                      </w:r>
                    </w:p>
                    <w:p w14:paraId="3FB7E3BF" w14:textId="2046A270" w:rsidR="00767531" w:rsidRPr="00BE6FCB" w:rsidRDefault="00767531" w:rsidP="00BE6FCB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</w:pP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Jedná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se o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velice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jednoduchý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prostředek</w:t>
                      </w:r>
                      <w:proofErr w:type="spellEnd"/>
                      <w:r w:rsidR="00CE33A9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,</w:t>
                      </w:r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jak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vytvořit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test</w:t>
                      </w:r>
                      <w:r w:rsidR="006A2C91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="006A2C91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Vyučující</w:t>
                      </w:r>
                      <w:proofErr w:type="spellEnd"/>
                      <w:r w:rsidR="006A2C91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A2C91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může</w:t>
                      </w:r>
                      <w:proofErr w:type="spellEnd"/>
                      <w:r w:rsidR="006A2C91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A2C91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v</w:t>
                      </w:r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idět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kdy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žák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práci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odevzdal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a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přehledně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m</w:t>
                      </w:r>
                      <w:r w:rsidR="006A2C91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á</w:t>
                      </w:r>
                      <w:proofErr w:type="spellEnd"/>
                      <w:r w:rsidR="006A2C91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k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disp</w:t>
                      </w:r>
                      <w:r w:rsidR="006A2C91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o</w:t>
                      </w:r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zici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všechny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odpovědi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. Video, jak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na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to,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naleznete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pod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následujícím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odkazem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, ale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při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troše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trpělivosti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metodou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trefa</w:t>
                      </w:r>
                      <w:proofErr w:type="spellEnd"/>
                      <w:r w:rsidR="006A2C91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/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omyl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se </w:t>
                      </w:r>
                      <w:proofErr w:type="spellStart"/>
                      <w:r w:rsidR="006A2C91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tak</w:t>
                      </w:r>
                      <w:r w:rsidR="005951CE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é</w:t>
                      </w:r>
                      <w:proofErr w:type="spellEnd"/>
                      <w:r w:rsidR="006A2C91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dopracujete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k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dokonalému</w:t>
                      </w:r>
                      <w:proofErr w:type="spellEnd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zvládnutí</w:t>
                      </w:r>
                      <w:proofErr w:type="spellEnd"/>
                      <w:r w:rsidR="00CE33A9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000000" w:themeColor="text1"/>
                        </w:rPr>
                        <w:t>.</w:t>
                      </w:r>
                    </w:p>
                    <w:p w14:paraId="0CA8EBBC" w14:textId="50D26B71" w:rsidR="00767531" w:rsidRPr="00163BBA" w:rsidRDefault="00767531" w:rsidP="008A1D31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ED7D31" w:themeColor="accent2"/>
                          <w:sz w:val="24"/>
                          <w:szCs w:val="24"/>
                          <w:lang w:bidi="en-GB"/>
                        </w:rPr>
                      </w:pPr>
                      <w:r w:rsidRPr="00163BBA">
                        <w:rPr>
                          <w:rFonts w:ascii="Arial" w:eastAsia="Arial" w:hAnsi="Arial" w:cs="Arial"/>
                          <w:b/>
                          <w:bCs/>
                          <w:color w:val="ED7D31" w:themeColor="accent2"/>
                          <w:sz w:val="24"/>
                          <w:szCs w:val="24"/>
                          <w:lang w:bidi="en-GB"/>
                        </w:rPr>
                        <w:t>TESTOVANI.CZ</w:t>
                      </w:r>
                    </w:p>
                    <w:p w14:paraId="47683A80" w14:textId="77777777" w:rsidR="00767531" w:rsidRPr="005951CE" w:rsidRDefault="00767531" w:rsidP="00D4497E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eastAsia="Arial" w:hAnsi="Arial" w:cs="Arial"/>
                          <w:color w:val="0D0D0D" w:themeColor="text1" w:themeTint="F2"/>
                          <w:sz w:val="24"/>
                          <w:szCs w:val="24"/>
                          <w:lang w:val="de-DE" w:bidi="en-GB"/>
                        </w:rPr>
                      </w:pPr>
                      <w:proofErr w:type="spellStart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>Další</w:t>
                      </w:r>
                      <w:proofErr w:type="spellEnd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>variantou</w:t>
                      </w:r>
                      <w:proofErr w:type="spellEnd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 xml:space="preserve"> je </w:t>
                      </w:r>
                      <w:proofErr w:type="spellStart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>placený</w:t>
                      </w:r>
                      <w:proofErr w:type="spellEnd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>proje</w:t>
                      </w:r>
                      <w:r w:rsidR="006A2C91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>k</w:t>
                      </w:r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>t</w:t>
                      </w:r>
                      <w:proofErr w:type="spellEnd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>společnosti</w:t>
                      </w:r>
                      <w:proofErr w:type="spellEnd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 xml:space="preserve"> SCIO, </w:t>
                      </w:r>
                      <w:proofErr w:type="spellStart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>který</w:t>
                      </w:r>
                      <w:proofErr w:type="spellEnd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>nabízí</w:t>
                      </w:r>
                      <w:proofErr w:type="spellEnd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>placené</w:t>
                      </w:r>
                      <w:proofErr w:type="spellEnd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 xml:space="preserve"> testy pro </w:t>
                      </w:r>
                      <w:proofErr w:type="spellStart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>žáky</w:t>
                      </w:r>
                      <w:proofErr w:type="spellEnd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  <w:t xml:space="preserve"> ZŠ. </w:t>
                      </w:r>
                      <w:proofErr w:type="spellStart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>Více</w:t>
                      </w:r>
                      <w:proofErr w:type="spellEnd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proofErr w:type="spellStart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>naleznete</w:t>
                      </w:r>
                      <w:proofErr w:type="spellEnd"/>
                      <w:r w:rsidRPr="00504897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 xml:space="preserve"> na </w:t>
                      </w:r>
                      <w:hyperlink r:id="rId26" w:history="1">
                        <w:r w:rsidRPr="005951CE">
                          <w:rPr>
                            <w:rStyle w:val="Hyperlink"/>
                            <w:rFonts w:ascii="Arial" w:eastAsia="Arial" w:hAnsi="Arial" w:cs="Arial"/>
                            <w:color w:val="0D0D0D" w:themeColor="text1" w:themeTint="F2"/>
                            <w:sz w:val="24"/>
                            <w:szCs w:val="24"/>
                            <w:lang w:val="de-DE" w:bidi="en-GB"/>
                          </w:rPr>
                          <w:t>https://www.testovani.cz/Projekt/3/testy-do-hodin</w:t>
                        </w:r>
                        <w:r w:rsidR="00654BB5" w:rsidRPr="005951CE">
                          <w:rPr>
                            <w:rStyle w:val="Hyperlink"/>
                            <w:rFonts w:ascii="Arial" w:eastAsia="Arial" w:hAnsi="Arial" w:cs="Arial"/>
                            <w:color w:val="0D0D0D" w:themeColor="text1" w:themeTint="F2"/>
                            <w:sz w:val="24"/>
                            <w:szCs w:val="24"/>
                            <w:lang w:val="de-DE" w:bidi="en-GB"/>
                          </w:rPr>
                          <w:t>.</w:t>
                        </w:r>
                      </w:hyperlink>
                      <w:r w:rsidRPr="005951CE">
                        <w:rPr>
                          <w:rFonts w:ascii="Arial" w:eastAsia="Arial" w:hAnsi="Arial" w:cs="Arial"/>
                          <w:color w:val="0D0D0D" w:themeColor="text1" w:themeTint="F2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</w:p>
                    <w:p w14:paraId="0304D317" w14:textId="77777777" w:rsidR="00163BBA" w:rsidRDefault="00D77D17" w:rsidP="00D4497E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</w:pPr>
                      <w:r w:rsidRPr="00163BBA">
                        <w:rPr>
                          <w:rFonts w:ascii="Arial" w:eastAsia="Arial" w:hAnsi="Arial" w:cs="Arial"/>
                          <w:b/>
                          <w:bCs/>
                          <w:color w:val="ED7D31" w:themeColor="accent2"/>
                          <w:sz w:val="24"/>
                          <w:szCs w:val="24"/>
                          <w:lang w:val="de-DE" w:bidi="en-GB"/>
                        </w:rPr>
                        <w:t xml:space="preserve">QUALTRICS.COM </w:t>
                      </w:r>
                    </w:p>
                    <w:p w14:paraId="04992AFA" w14:textId="336EBE28" w:rsidR="00767531" w:rsidRPr="00BE6FCB" w:rsidRDefault="00163BBA" w:rsidP="00D4497E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>J</w:t>
                      </w:r>
                      <w:r w:rsidR="00BE6FCB" w:rsidRP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>edna</w:t>
                      </w:r>
                      <w:proofErr w:type="spellEnd"/>
                      <w:r w:rsidR="00BE6FCB" w:rsidRP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 xml:space="preserve"> z </w:t>
                      </w:r>
                      <w:proofErr w:type="spellStart"/>
                      <w:r w:rsidR="00BE6FCB" w:rsidRP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>nejpoužívanějších</w:t>
                      </w:r>
                      <w:proofErr w:type="spellEnd"/>
                      <w:r w:rsidR="00BE6FCB" w:rsidRP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proofErr w:type="spellStart"/>
                      <w:r w:rsidR="00BE6FCB" w:rsidRP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>platform</w:t>
                      </w:r>
                      <w:proofErr w:type="spellEnd"/>
                      <w:r w:rsidR="00BE6FCB" w:rsidRP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 xml:space="preserve"> pro </w:t>
                      </w:r>
                      <w:proofErr w:type="spellStart"/>
                      <w:r w:rsidR="00BE6FCB" w:rsidRP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>tvorbu</w:t>
                      </w:r>
                      <w:proofErr w:type="spellEnd"/>
                      <w:r w:rsidR="00BE6FCB" w:rsidRP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proofErr w:type="spellStart"/>
                      <w:r w:rsidR="00BE6FCB" w:rsidRP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>testů</w:t>
                      </w:r>
                      <w:proofErr w:type="spellEnd"/>
                      <w:r w:rsidR="00BE6FCB" w:rsidRP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 xml:space="preserve"> a </w:t>
                      </w:r>
                      <w:proofErr w:type="spellStart"/>
                      <w:r w:rsid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>dotazníků</w:t>
                      </w:r>
                      <w:proofErr w:type="spellEnd"/>
                      <w:r w:rsid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 xml:space="preserve">. Pro </w:t>
                      </w:r>
                      <w:proofErr w:type="spellStart"/>
                      <w:r w:rsid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>naše</w:t>
                      </w:r>
                      <w:proofErr w:type="spellEnd"/>
                      <w:r w:rsid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proofErr w:type="spellStart"/>
                      <w:r w:rsid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>účely</w:t>
                      </w:r>
                      <w:proofErr w:type="spellEnd"/>
                      <w:r w:rsid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proofErr w:type="spellStart"/>
                      <w:r w:rsid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>ji</w:t>
                      </w:r>
                      <w:proofErr w:type="spellEnd"/>
                      <w:r w:rsid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proofErr w:type="spellStart"/>
                      <w:r w:rsid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>lze</w:t>
                      </w:r>
                      <w:proofErr w:type="spellEnd"/>
                      <w:r w:rsid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proofErr w:type="spellStart"/>
                      <w:r w:rsid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>využít</w:t>
                      </w:r>
                      <w:proofErr w:type="spellEnd"/>
                      <w:r w:rsid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 xml:space="preserve"> v </w:t>
                      </w:r>
                      <w:proofErr w:type="spellStart"/>
                      <w:r w:rsid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>angličtině</w:t>
                      </w:r>
                      <w:proofErr w:type="spellEnd"/>
                      <w:r w:rsidR="0078026E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 xml:space="preserve">, </w:t>
                      </w:r>
                      <w:proofErr w:type="spellStart"/>
                      <w:r w:rsidR="0078026E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>francouštině</w:t>
                      </w:r>
                      <w:proofErr w:type="spellEnd"/>
                      <w:r w:rsidR="0078026E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 xml:space="preserve">, </w:t>
                      </w:r>
                      <w:proofErr w:type="spellStart"/>
                      <w:r w:rsidR="0078026E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>španělštině</w:t>
                      </w:r>
                      <w:proofErr w:type="spellEnd"/>
                      <w:r w:rsid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r w:rsidR="0078026E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>a</w:t>
                      </w:r>
                      <w:r w:rsid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proofErr w:type="spellStart"/>
                      <w:r w:rsid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>němčině</w:t>
                      </w:r>
                      <w:proofErr w:type="spellEnd"/>
                      <w:r w:rsidR="00BE6FC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val="de-DE" w:bidi="en-GB"/>
                        </w:rPr>
                        <w:t xml:space="preserve">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57CC3" w:rsidRPr="00D4497E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2661ECD7" wp14:editId="15C7B958">
                <wp:simplePos x="0" y="0"/>
                <wp:positionH relativeFrom="margin">
                  <wp:posOffset>-774534</wp:posOffset>
                </wp:positionH>
                <wp:positionV relativeFrom="page">
                  <wp:posOffset>973648</wp:posOffset>
                </wp:positionV>
                <wp:extent cx="5344886" cy="1590260"/>
                <wp:effectExtent l="0" t="0" r="0" b="0"/>
                <wp:wrapNone/>
                <wp:docPr id="4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4886" cy="159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7549E8" w14:textId="77777777" w:rsidR="00767531" w:rsidRDefault="00767531" w:rsidP="00F745A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" w:eastAsia="Arial" w:hAnsi="Arial" w:cs="Arial"/>
                                <w:color w:val="2E3640"/>
                                <w:spacing w:val="20"/>
                                <w:w w:val="90"/>
                                <w:sz w:val="96"/>
                                <w:szCs w:val="96"/>
                                <w:lang w:val="cs-CZ" w:bidi="en-GB"/>
                              </w:rPr>
                            </w:pPr>
                          </w:p>
                          <w:p w14:paraId="2FA14451" w14:textId="77777777" w:rsidR="00767531" w:rsidRPr="00F745AA" w:rsidRDefault="00767531" w:rsidP="00F745A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w w:val="90"/>
                                <w:sz w:val="96"/>
                                <w:szCs w:val="96"/>
                                <w:lang w:val="cs-CZ"/>
                              </w:rPr>
                            </w:pPr>
                            <w:r w:rsidRPr="00F745AA">
                              <w:rPr>
                                <w:rFonts w:ascii="Arial" w:eastAsia="Arial" w:hAnsi="Arial" w:cs="Arial"/>
                                <w:b/>
                                <w:bCs/>
                                <w:color w:val="2E3640"/>
                                <w:spacing w:val="20"/>
                                <w:w w:val="90"/>
                                <w:sz w:val="96"/>
                                <w:szCs w:val="96"/>
                                <w:lang w:val="cs-CZ" w:bidi="en-GB"/>
                              </w:rPr>
                              <w:t>TESTOVÁNÍ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24" id="Text Box 14" o:spid="_x0000_s1041" type="#_x0000_t202" style="position:absolute;margin-left:-61pt;margin-top:76.65pt;width:420.85pt;height:125.2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" filled="f" fillcolor="#fffffe" stroked="f" strokecolor="#212120" insetpen="t">
                <v:textbox inset="2.88pt,2.88pt,2.88pt,2.88pt">
                  <w:txbxContent>
                    <w:p w:rsidR="00767531" w:rsidRDefault="00767531" w:rsidP="00F745AA">
                      <w:pPr>
                        <w:widowControl w:val="0"/>
                        <w:spacing w:line="240" w:lineRule="auto"/>
                        <w:jc w:val="center"/>
                        <w:rPr>
                          <w:rFonts w:ascii="Arial" w:eastAsia="Arial" w:hAnsi="Arial" w:cs="Arial"/>
                          <w:color w:val="2E3640"/>
                          <w:spacing w:val="20"/>
                          <w:w w:val="90"/>
                          <w:sz w:val="96"/>
                          <w:szCs w:val="96"/>
                          <w:lang w:val="cs-CZ" w:bidi="en-GB"/>
                        </w:rPr>
                      </w:pPr>
                    </w:p>
                    <w:p w:rsidR="00767531" w:rsidRPr="00F745AA" w:rsidRDefault="00767531" w:rsidP="00F745AA">
                      <w:pPr>
                        <w:widowControl w:val="0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2E3640"/>
                          <w:w w:val="90"/>
                          <w:sz w:val="96"/>
                          <w:szCs w:val="96"/>
                          <w:lang w:val="cs-CZ"/>
                        </w:rPr>
                      </w:pPr>
                      <w:r w:rsidRPr="00F745AA">
                        <w:rPr>
                          <w:rFonts w:ascii="Arial" w:eastAsia="Arial" w:hAnsi="Arial" w:cs="Arial"/>
                          <w:b/>
                          <w:bCs/>
                          <w:color w:val="2E3640"/>
                          <w:spacing w:val="20"/>
                          <w:w w:val="90"/>
                          <w:sz w:val="96"/>
                          <w:szCs w:val="96"/>
                          <w:lang w:val="cs-CZ" w:bidi="en-GB"/>
                        </w:rPr>
                        <w:t>TESTOVÁNÍ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57CC3" w:rsidRPr="00D4497E">
        <w:rPr>
          <w:noProof/>
          <w:lang w:bidi="en-GB"/>
        </w:rPr>
        <w:drawing>
          <wp:anchor distT="36576" distB="36576" distL="36576" distR="36576" simplePos="0" relativeHeight="251711488" behindDoc="0" locked="0" layoutInCell="1" allowOverlap="1" wp14:anchorId="2A1E1227" wp14:editId="20AB38C0">
            <wp:simplePos x="0" y="0"/>
            <wp:positionH relativeFrom="column">
              <wp:posOffset>4204307</wp:posOffset>
            </wp:positionH>
            <wp:positionV relativeFrom="page">
              <wp:posOffset>7016115</wp:posOffset>
            </wp:positionV>
            <wp:extent cx="1098870" cy="1932774"/>
            <wp:effectExtent l="0" t="0" r="0" b="0"/>
            <wp:wrapNone/>
            <wp:docPr id="13" name="Picture 13" descr="Computer mou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tamic\Desktop\TC999D\TC9990301D-PB\TC9990301-IMG07.pn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1" t="8008" r="22499" b="14609"/>
                    <a:stretch/>
                  </pic:blipFill>
                  <pic:spPr bwMode="auto">
                    <a:xfrm>
                      <a:off x="0" y="0"/>
                      <a:ext cx="1098870" cy="193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A6C" w:rsidRPr="00D4497E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693576C5" wp14:editId="431A5A67">
                <wp:simplePos x="0" y="0"/>
                <wp:positionH relativeFrom="column">
                  <wp:posOffset>166149</wp:posOffset>
                </wp:positionH>
                <wp:positionV relativeFrom="page">
                  <wp:posOffset>6607473</wp:posOffset>
                </wp:positionV>
                <wp:extent cx="3743325" cy="342900"/>
                <wp:effectExtent l="0" t="0" r="0" b="0"/>
                <wp:wrapNone/>
                <wp:docPr id="5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A1968C" w14:textId="77777777" w:rsidR="00767531" w:rsidRPr="00504897" w:rsidRDefault="004A76D9" w:rsidP="00D4497E">
                            <w:pPr>
                              <w:widowControl w:val="0"/>
                              <w:spacing w:line="40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20"/>
                                <w:w w:val="90"/>
                                <w:sz w:val="32"/>
                                <w:szCs w:val="32"/>
                                <w:lang w:val="cs-CZ" w:bidi="en-GB"/>
                              </w:rPr>
                              <w:t xml:space="preserve">JAK </w:t>
                            </w:r>
                            <w:r w:rsidR="00767531">
                              <w:rPr>
                                <w:rFonts w:ascii="Arial" w:eastAsia="Arial" w:hAnsi="Arial" w:cs="Arial"/>
                                <w:color w:val="FFFFFE"/>
                                <w:spacing w:val="20"/>
                                <w:w w:val="90"/>
                                <w:sz w:val="32"/>
                                <w:szCs w:val="32"/>
                                <w:lang w:val="cs-CZ" w:bidi="en-GB"/>
                              </w:rPr>
                              <w:t>NA TESTOVÁNÍ</w:t>
                            </w:r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20"/>
                                <w:w w:val="90"/>
                                <w:sz w:val="32"/>
                                <w:szCs w:val="32"/>
                                <w:lang w:val="cs-CZ" w:bidi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3C18" id="Text Box 31" o:spid="_x0000_s1043" type="#_x0000_t202" style="position:absolute;margin-left:13.1pt;margin-top:520.25pt;width:294.75pt;height:27pt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" filled="f" fillcolor="#fffffe" stroked="f" strokecolor="#212120" insetpen="t">
                <v:textbox inset="2.88pt,2.88pt,2.88pt,2.88pt">
                  <w:txbxContent>
                    <w:p w:rsidR="00767531" w:rsidRPr="00504897" w:rsidRDefault="004A76D9" w:rsidP="00D4497E">
                      <w:pPr>
                        <w:widowControl w:val="0"/>
                        <w:spacing w:line="400" w:lineRule="exact"/>
                        <w:jc w:val="both"/>
                        <w:rPr>
                          <w:rFonts w:ascii="Arial" w:hAnsi="Arial" w:cs="Arial"/>
                          <w:color w:val="FFFFFE"/>
                          <w:w w:val="90"/>
                          <w:sz w:val="32"/>
                          <w:szCs w:val="32"/>
                          <w:lang w:val="cs-CZ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pacing w:val="20"/>
                          <w:w w:val="90"/>
                          <w:sz w:val="32"/>
                          <w:szCs w:val="32"/>
                          <w:lang w:val="cs-CZ" w:bidi="en-GB"/>
                        </w:rPr>
                        <w:t xml:space="preserve">JAK </w:t>
                      </w:r>
                      <w:r w:rsidR="00767531">
                        <w:rPr>
                          <w:rFonts w:ascii="Arial" w:eastAsia="Arial" w:hAnsi="Arial" w:cs="Arial"/>
                          <w:color w:val="FFFFFE"/>
                          <w:spacing w:val="20"/>
                          <w:w w:val="90"/>
                          <w:sz w:val="32"/>
                          <w:szCs w:val="32"/>
                          <w:lang w:val="cs-CZ" w:bidi="en-GB"/>
                        </w:rPr>
                        <w:t>NA TESTOVÁNÍ</w:t>
                      </w:r>
                      <w:r>
                        <w:rPr>
                          <w:rFonts w:ascii="Arial" w:eastAsia="Arial" w:hAnsi="Arial" w:cs="Arial"/>
                          <w:color w:val="FFFFFE"/>
                          <w:spacing w:val="20"/>
                          <w:w w:val="90"/>
                          <w:sz w:val="32"/>
                          <w:szCs w:val="32"/>
                          <w:lang w:val="cs-CZ" w:bidi="en-GB"/>
                        </w:rPr>
                        <w:t>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64C84" w:rsidRPr="00D4497E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650AFE67" wp14:editId="71CE9F37">
                <wp:simplePos x="0" y="0"/>
                <wp:positionH relativeFrom="margin">
                  <wp:posOffset>0</wp:posOffset>
                </wp:positionH>
                <wp:positionV relativeFrom="margin">
                  <wp:posOffset>6715125</wp:posOffset>
                </wp:positionV>
                <wp:extent cx="5303520" cy="3511296"/>
                <wp:effectExtent l="0" t="0" r="0" b="0"/>
                <wp:wrapNone/>
                <wp:docPr id="3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3511296"/>
                        </a:xfrm>
                        <a:prstGeom prst="rect">
                          <a:avLst/>
                        </a:prstGeom>
                        <a:solidFill>
                          <a:srgbClr val="555F7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D3E48" id="Rectangle 3" o:spid="_x0000_s1026" style="position:absolute;margin-left:0;margin-top:528.75pt;width:417.6pt;height:276.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" fillcolor="#555f74" stroked="f" strokecolor="#212120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764C84" w:rsidRPr="00D4497E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1EBEED1B" wp14:editId="1D9ADC7C">
                <wp:simplePos x="0" y="0"/>
                <wp:positionH relativeFrom="margin">
                  <wp:posOffset>0</wp:posOffset>
                </wp:positionH>
                <wp:positionV relativeFrom="page">
                  <wp:posOffset>6593205</wp:posOffset>
                </wp:positionV>
                <wp:extent cx="5303520" cy="347345"/>
                <wp:effectExtent l="0" t="0" r="0" b="0"/>
                <wp:wrapNone/>
                <wp:docPr id="4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34734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8EBDD" id="Rectangle 10" o:spid="_x0000_s1026" style="position:absolute;margin-left:0;margin-top:519.15pt;width:417.6pt;height:27.3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" fillcolor="#2e3640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  <w:r w:rsidR="0020734B">
        <w:rPr>
          <w:lang w:bidi="en-GB"/>
        </w:rPr>
        <w:br w:type="page"/>
      </w:r>
    </w:p>
    <w:p w14:paraId="344092C5" w14:textId="77777777" w:rsidR="000D69C7" w:rsidRDefault="00657EF3">
      <w:r w:rsidRPr="00E17CE6">
        <w:rPr>
          <w:noProof/>
          <w:lang w:bidi="en-GB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0932F3" wp14:editId="50F46D11">
                <wp:simplePos x="0" y="0"/>
                <wp:positionH relativeFrom="margin">
                  <wp:posOffset>-59634</wp:posOffset>
                </wp:positionH>
                <wp:positionV relativeFrom="margin">
                  <wp:posOffset>0</wp:posOffset>
                </wp:positionV>
                <wp:extent cx="7164540" cy="342900"/>
                <wp:effectExtent l="0" t="0" r="0" b="0"/>
                <wp:wrapNone/>
                <wp:docPr id="7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540" cy="342900"/>
                        </a:xfrm>
                        <a:prstGeom prst="rect">
                          <a:avLst/>
                        </a:prstGeom>
                        <a:solidFill>
                          <a:srgbClr val="8DC194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575B2" id="Rectangle 31" o:spid="_x0000_s1026" style="position:absolute;margin-left:-4.7pt;margin-top:0;width:564.15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" fillcolor="#8dc194" stroked="f">
                <w10:wrap anchorx="margin" anchory="margin"/>
              </v:rect>
            </w:pict>
          </mc:Fallback>
        </mc:AlternateContent>
      </w:r>
    </w:p>
    <w:p w14:paraId="2C4B679C" w14:textId="77777777" w:rsidR="00693361" w:rsidRDefault="00693361"/>
    <w:p w14:paraId="63D28F8E" w14:textId="77777777" w:rsidR="003D6DA0" w:rsidRPr="003D6DA0" w:rsidRDefault="003D6DA0" w:rsidP="003D6DA0"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 wp14:anchorId="4C090861" wp14:editId="11935DF6">
                <wp:simplePos x="0" y="0"/>
                <wp:positionH relativeFrom="column">
                  <wp:posOffset>-9939</wp:posOffset>
                </wp:positionH>
                <wp:positionV relativeFrom="page">
                  <wp:posOffset>815009</wp:posOffset>
                </wp:positionV>
                <wp:extent cx="4681330" cy="2385391"/>
                <wp:effectExtent l="0" t="0" r="0" b="0"/>
                <wp:wrapNone/>
                <wp:docPr id="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330" cy="23853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EDEA0C" w14:textId="1C1BC471" w:rsidR="00767531" w:rsidRPr="009A4D13" w:rsidRDefault="00767531" w:rsidP="00657EF3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sz w:val="44"/>
                                <w:szCs w:val="44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   </w:t>
                            </w:r>
                            <w:hyperlink r:id="rId29" w:history="1">
                              <w:r w:rsidRPr="009A4D1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u w:val="none"/>
                                </w:rPr>
                                <w:t xml:space="preserve"> </w:t>
                              </w:r>
                              <w:r w:rsidR="00702ABB" w:rsidRPr="009A4D1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WWW.</w:t>
                              </w:r>
                              <w:r w:rsidRPr="009A4D13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color w:val="000000" w:themeColor="text1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EDUKAVKA.CZ</w:t>
                              </w:r>
                            </w:hyperlink>
                          </w:p>
                          <w:p w14:paraId="6D38867A" w14:textId="77777777" w:rsidR="00767531" w:rsidRPr="00C85316" w:rsidRDefault="00767531" w:rsidP="00657EF3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  <w:lang w:bidi="en-GB"/>
                              </w:rPr>
                            </w:pPr>
                          </w:p>
                          <w:p w14:paraId="2C8BF866" w14:textId="77777777" w:rsidR="00767531" w:rsidRDefault="00767531" w:rsidP="005A719B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Vesměs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placený</w:t>
                            </w:r>
                            <w:proofErr w:type="spellEnd"/>
                            <w:r w:rsidRPr="000D69C7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portal, </w:t>
                            </w:r>
                            <w:proofErr w:type="spellStart"/>
                            <w:r w:rsidRPr="000D69C7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který</w:t>
                            </w:r>
                            <w:proofErr w:type="spellEnd"/>
                            <w:r w:rsidRPr="000D69C7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0D69C7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obsahuje</w:t>
                            </w:r>
                            <w:proofErr w:type="spellEnd"/>
                            <w:r w:rsidRPr="000D69C7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0D69C7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edukativní</w:t>
                            </w:r>
                            <w:proofErr w:type="spellEnd"/>
                            <w:r w:rsidRPr="000D69C7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videa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testy</w:t>
                            </w:r>
                          </w:p>
                          <w:p w14:paraId="10C5211F" w14:textId="77777777" w:rsidR="00767531" w:rsidRPr="00163BBA" w:rsidRDefault="00767531" w:rsidP="000D69C7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z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následujících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předmětů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. </w:t>
                            </w:r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Je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možné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tam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nalézt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i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videa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zdarma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</w:t>
                            </w:r>
                          </w:p>
                          <w:p w14:paraId="75946159" w14:textId="77777777" w:rsidR="00767531" w:rsidRPr="00163BBA" w:rsidRDefault="00767531" w:rsidP="000D69C7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videa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,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interaktivní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cvičení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pro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studenty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na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samostudium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</w:t>
                            </w:r>
                          </w:p>
                          <w:p w14:paraId="58679149" w14:textId="77777777" w:rsidR="00767531" w:rsidRDefault="00767531" w:rsidP="000D69C7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 w:rsidRPr="00657EF3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   a </w:t>
                            </w:r>
                            <w:proofErr w:type="spellStart"/>
                            <w:r w:rsidRPr="00657EF3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procvičování</w:t>
                            </w:r>
                            <w:proofErr w:type="spellEnd"/>
                            <w:r w:rsidRPr="00657EF3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v </w:t>
                            </w:r>
                            <w:proofErr w:type="spellStart"/>
                            <w:r w:rsidRPr="00657EF3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sekci</w:t>
                            </w:r>
                            <w:proofErr w:type="spellEnd"/>
                            <w:r w:rsidRPr="00657EF3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pro </w:t>
                            </w:r>
                            <w:proofErr w:type="spellStart"/>
                            <w:r w:rsidRPr="00657EF3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rodi</w:t>
                            </w: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če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studenty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Zbytek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řešen</w:t>
                            </w:r>
                            <w:proofErr w:type="spellEnd"/>
                          </w:p>
                          <w:p w14:paraId="183D8466" w14:textId="77777777" w:rsidR="00767531" w:rsidRPr="00657EF3" w:rsidRDefault="00767531" w:rsidP="000D69C7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formou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školní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licence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.</w:t>
                            </w:r>
                          </w:p>
                          <w:p w14:paraId="0B0CFF98" w14:textId="77777777" w:rsidR="00767531" w:rsidRPr="00657EF3" w:rsidRDefault="00767531" w:rsidP="000D69C7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0CB62916" w14:textId="77777777" w:rsidR="00767531" w:rsidRPr="00657EF3" w:rsidRDefault="00767531" w:rsidP="000D69C7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4352F3AE" w14:textId="77777777" w:rsidR="00767531" w:rsidRPr="00657EF3" w:rsidRDefault="00767531" w:rsidP="00064F33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605B2703" w14:textId="77777777" w:rsidR="00767531" w:rsidRPr="00657EF3" w:rsidRDefault="00767531" w:rsidP="00064F33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23F47EE6" w14:textId="77777777" w:rsidR="00767531" w:rsidRPr="00657EF3" w:rsidRDefault="00767531" w:rsidP="00064F33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75B50B1A" w14:textId="77777777" w:rsidR="00767531" w:rsidRPr="00657EF3" w:rsidRDefault="00767531" w:rsidP="00064F33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3D77E493" w14:textId="77777777" w:rsidR="00767531" w:rsidRPr="00657EF3" w:rsidRDefault="00767531" w:rsidP="00064F33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3B88A642" w14:textId="77777777" w:rsidR="00767531" w:rsidRDefault="00767531" w:rsidP="00870B1C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90861" id="Text Box 30" o:spid="_x0000_s1044" type="#_x0000_t202" style="position:absolute;margin-left:-.8pt;margin-top:64.15pt;width:368.6pt;height:187.85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" filled="f" fillcolor="#fffffe" stroked="f" strokecolor="#212120" insetpen="t">
                <v:textbox inset="2.88pt,2.88pt,2.88pt,2.88pt">
                  <w:txbxContent>
                    <w:p w14:paraId="27EDEA0C" w14:textId="1C1BC471" w:rsidR="00767531" w:rsidRPr="009A4D13" w:rsidRDefault="00767531" w:rsidP="00657EF3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sz w:val="44"/>
                          <w:szCs w:val="44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   </w:t>
                      </w:r>
                      <w:hyperlink r:id="rId30" w:history="1">
                        <w:r w:rsidRPr="009A4D1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u w:val="none"/>
                          </w:rPr>
                          <w:t xml:space="preserve"> </w:t>
                        </w:r>
                        <w:r w:rsidR="00702ABB" w:rsidRPr="009A4D1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WWW.</w:t>
                        </w:r>
                        <w:r w:rsidRPr="009A4D13">
                          <w:rPr>
                            <w:rStyle w:val="Hyperlink"/>
                            <w:rFonts w:ascii="Arial" w:eastAsia="Arial" w:hAnsi="Arial" w:cs="Arial"/>
                            <w:b/>
                            <w:color w:val="000000" w:themeColor="text1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EDUKAVKA.CZ</w:t>
                        </w:r>
                      </w:hyperlink>
                    </w:p>
                    <w:p w14:paraId="6D38867A" w14:textId="77777777" w:rsidR="00767531" w:rsidRPr="00C85316" w:rsidRDefault="00767531" w:rsidP="00657EF3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sz w:val="36"/>
                          <w:szCs w:val="36"/>
                          <w:lang w:bidi="en-GB"/>
                        </w:rPr>
                      </w:pPr>
                    </w:p>
                    <w:p w14:paraId="2C8BF866" w14:textId="77777777" w:rsidR="00767531" w:rsidRDefault="00767531" w:rsidP="005A719B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Vesměs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placený</w:t>
                      </w:r>
                      <w:proofErr w:type="spellEnd"/>
                      <w:r w:rsidRPr="000D69C7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portal, </w:t>
                      </w:r>
                      <w:proofErr w:type="spellStart"/>
                      <w:r w:rsidRPr="000D69C7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který</w:t>
                      </w:r>
                      <w:proofErr w:type="spellEnd"/>
                      <w:r w:rsidRPr="000D69C7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0D69C7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obsahuje</w:t>
                      </w:r>
                      <w:proofErr w:type="spellEnd"/>
                      <w:r w:rsidRPr="000D69C7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0D69C7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edukativní</w:t>
                      </w:r>
                      <w:proofErr w:type="spellEnd"/>
                      <w:r w:rsidRPr="000D69C7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videa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testy</w:t>
                      </w:r>
                    </w:p>
                    <w:p w14:paraId="10C5211F" w14:textId="77777777" w:rsidR="00767531" w:rsidRPr="00163BBA" w:rsidRDefault="00767531" w:rsidP="000D69C7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z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následujících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předmětů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. </w:t>
                      </w:r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Je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možné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tam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nalézt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i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videa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zdarma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</w:t>
                      </w:r>
                    </w:p>
                    <w:p w14:paraId="75946159" w14:textId="77777777" w:rsidR="00767531" w:rsidRPr="00163BBA" w:rsidRDefault="00767531" w:rsidP="000D69C7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videa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,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interaktivní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cvičení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pro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studenty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na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samostudium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</w:t>
                      </w:r>
                    </w:p>
                    <w:p w14:paraId="58679149" w14:textId="77777777" w:rsidR="00767531" w:rsidRDefault="00767531" w:rsidP="000D69C7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 w:rsidRPr="00657EF3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   a </w:t>
                      </w:r>
                      <w:proofErr w:type="spellStart"/>
                      <w:r w:rsidRPr="00657EF3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procvičování</w:t>
                      </w:r>
                      <w:proofErr w:type="spellEnd"/>
                      <w:r w:rsidRPr="00657EF3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v </w:t>
                      </w:r>
                      <w:proofErr w:type="spellStart"/>
                      <w:r w:rsidRPr="00657EF3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sekci</w:t>
                      </w:r>
                      <w:proofErr w:type="spellEnd"/>
                      <w:r w:rsidRPr="00657EF3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pro </w:t>
                      </w:r>
                      <w:proofErr w:type="spellStart"/>
                      <w:r w:rsidRPr="00657EF3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rodi</w:t>
                      </w: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če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studenty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Zbytek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je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řešen</w:t>
                      </w:r>
                      <w:proofErr w:type="spellEnd"/>
                    </w:p>
                    <w:p w14:paraId="183D8466" w14:textId="77777777" w:rsidR="00767531" w:rsidRPr="00657EF3" w:rsidRDefault="00767531" w:rsidP="000D69C7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formou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školní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licence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.</w:t>
                      </w:r>
                    </w:p>
                    <w:p w14:paraId="0B0CFF98" w14:textId="77777777" w:rsidR="00767531" w:rsidRPr="00657EF3" w:rsidRDefault="00767531" w:rsidP="000D69C7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0CB62916" w14:textId="77777777" w:rsidR="00767531" w:rsidRPr="00657EF3" w:rsidRDefault="00767531" w:rsidP="000D69C7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4352F3AE" w14:textId="77777777" w:rsidR="00767531" w:rsidRPr="00657EF3" w:rsidRDefault="00767531" w:rsidP="00064F33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605B2703" w14:textId="77777777" w:rsidR="00767531" w:rsidRPr="00657EF3" w:rsidRDefault="00767531" w:rsidP="00064F33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23F47EE6" w14:textId="77777777" w:rsidR="00767531" w:rsidRPr="00657EF3" w:rsidRDefault="00767531" w:rsidP="00064F33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75B50B1A" w14:textId="77777777" w:rsidR="00767531" w:rsidRPr="00657EF3" w:rsidRDefault="00767531" w:rsidP="00064F33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3D77E493" w14:textId="77777777" w:rsidR="00767531" w:rsidRPr="00657EF3" w:rsidRDefault="00767531" w:rsidP="00064F33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3B88A642" w14:textId="77777777" w:rsidR="00767531" w:rsidRDefault="00767531" w:rsidP="00870B1C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FDA2A28" w14:textId="77777777" w:rsidR="003D6DA0" w:rsidRPr="003D6DA0" w:rsidRDefault="00FE46CB" w:rsidP="003D6DA0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D886F59" wp14:editId="56248006">
                <wp:simplePos x="0" y="0"/>
                <wp:positionH relativeFrom="column">
                  <wp:posOffset>5717264</wp:posOffset>
                </wp:positionH>
                <wp:positionV relativeFrom="paragraph">
                  <wp:posOffset>164989</wp:posOffset>
                </wp:positionV>
                <wp:extent cx="1600200" cy="251460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38E66C" w14:textId="77777777" w:rsidR="00767531" w:rsidRPr="003D6DA0" w:rsidRDefault="00767531" w:rsidP="003D6DA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proofErr w:type="spellStart"/>
                            <w:r w:rsidRPr="003D6DA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Matematika</w:t>
                            </w:r>
                            <w:proofErr w:type="spellEnd"/>
                          </w:p>
                          <w:p w14:paraId="03EC8D43" w14:textId="77777777" w:rsidR="00767531" w:rsidRPr="003D6DA0" w:rsidRDefault="00767531" w:rsidP="003D6DA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proofErr w:type="spellStart"/>
                            <w:r w:rsidRPr="003D6DA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Německý</w:t>
                            </w:r>
                            <w:proofErr w:type="spellEnd"/>
                            <w:r w:rsidRPr="003D6DA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Pr="003D6DA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jazyk</w:t>
                            </w:r>
                            <w:proofErr w:type="spellEnd"/>
                          </w:p>
                          <w:p w14:paraId="24F3F685" w14:textId="77777777" w:rsidR="00767531" w:rsidRPr="003D6DA0" w:rsidRDefault="00767531" w:rsidP="003D6DA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proofErr w:type="spellStart"/>
                            <w:r w:rsidRPr="003D6DA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Přírodověda</w:t>
                            </w:r>
                            <w:proofErr w:type="spellEnd"/>
                          </w:p>
                          <w:p w14:paraId="3E45021E" w14:textId="77777777" w:rsidR="00767531" w:rsidRPr="003D6DA0" w:rsidRDefault="00767531" w:rsidP="003D6DA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proofErr w:type="spellStart"/>
                            <w:r w:rsidRPr="003D6DA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Prvouka</w:t>
                            </w:r>
                            <w:proofErr w:type="spellEnd"/>
                          </w:p>
                          <w:p w14:paraId="786EFC68" w14:textId="77777777" w:rsidR="00767531" w:rsidRPr="003D6DA0" w:rsidRDefault="00767531" w:rsidP="003D6DA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proofErr w:type="spellStart"/>
                            <w:r w:rsidRPr="003D6DA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Vlastivěda</w:t>
                            </w:r>
                            <w:proofErr w:type="spellEnd"/>
                          </w:p>
                          <w:p w14:paraId="54D614DF" w14:textId="77777777" w:rsidR="00767531" w:rsidRPr="003D6DA0" w:rsidRDefault="00767531" w:rsidP="003D6DA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proofErr w:type="spellStart"/>
                            <w:r w:rsidRPr="003D6DA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Zeměpis</w:t>
                            </w:r>
                            <w:proofErr w:type="spellEnd"/>
                          </w:p>
                          <w:p w14:paraId="33EB88DA" w14:textId="77777777" w:rsidR="00767531" w:rsidRDefault="007675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45" type="#_x0000_t202" style="position:absolute;margin-left:450.2pt;margin-top:13pt;width:126pt;height:198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" fillcolor="white [3201]" stroked="f" strokeweight=".5pt">
                <v:textbox>
                  <w:txbxContent>
                    <w:p w:rsidR="00767531" w:rsidRPr="003D6DA0" w:rsidRDefault="00767531" w:rsidP="003D6DA0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proofErr w:type="spellStart"/>
                      <w:r w:rsidRPr="003D6DA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Matematika</w:t>
                      </w:r>
                      <w:proofErr w:type="spellEnd"/>
                    </w:p>
                    <w:p w:rsidR="00767531" w:rsidRPr="003D6DA0" w:rsidRDefault="00767531" w:rsidP="003D6DA0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proofErr w:type="spellStart"/>
                      <w:r w:rsidRPr="003D6DA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Německý</w:t>
                      </w:r>
                      <w:proofErr w:type="spellEnd"/>
                      <w:r w:rsidRPr="003D6DA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proofErr w:type="spellStart"/>
                      <w:r w:rsidRPr="003D6DA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jazyk</w:t>
                      </w:r>
                      <w:proofErr w:type="spellEnd"/>
                    </w:p>
                    <w:p w:rsidR="00767531" w:rsidRPr="003D6DA0" w:rsidRDefault="00767531" w:rsidP="003D6DA0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proofErr w:type="spellStart"/>
                      <w:r w:rsidRPr="003D6DA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Přírodověda</w:t>
                      </w:r>
                      <w:proofErr w:type="spellEnd"/>
                    </w:p>
                    <w:p w:rsidR="00767531" w:rsidRPr="003D6DA0" w:rsidRDefault="00767531" w:rsidP="003D6DA0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proofErr w:type="spellStart"/>
                      <w:r w:rsidRPr="003D6DA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Prvouka</w:t>
                      </w:r>
                      <w:proofErr w:type="spellEnd"/>
                    </w:p>
                    <w:p w:rsidR="00767531" w:rsidRPr="003D6DA0" w:rsidRDefault="00767531" w:rsidP="003D6DA0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proofErr w:type="spellStart"/>
                      <w:r w:rsidRPr="003D6DA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Vlastivěda</w:t>
                      </w:r>
                      <w:proofErr w:type="spellEnd"/>
                    </w:p>
                    <w:p w:rsidR="00767531" w:rsidRPr="003D6DA0" w:rsidRDefault="00767531" w:rsidP="003D6DA0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proofErr w:type="spellStart"/>
                      <w:r w:rsidRPr="003D6DA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Zeměpis</w:t>
                      </w:r>
                      <w:proofErr w:type="spellEnd"/>
                    </w:p>
                    <w:p w:rsidR="00767531" w:rsidRDefault="007675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504616" wp14:editId="0F9DA704">
                <wp:simplePos x="0" y="0"/>
                <wp:positionH relativeFrom="column">
                  <wp:posOffset>4519295</wp:posOffset>
                </wp:positionH>
                <wp:positionV relativeFrom="paragraph">
                  <wp:posOffset>164852</wp:posOffset>
                </wp:positionV>
                <wp:extent cx="1441450" cy="2464904"/>
                <wp:effectExtent l="0" t="0" r="635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2464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71F209" w14:textId="77777777" w:rsidR="00767531" w:rsidRPr="003D6DA0" w:rsidRDefault="00767531" w:rsidP="003D6DA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proofErr w:type="spellStart"/>
                            <w:r w:rsidRPr="003D6DA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Anglický</w:t>
                            </w:r>
                            <w:proofErr w:type="spellEnd"/>
                            <w:r w:rsidRPr="003D6DA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Pr="003D6DA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jazyk</w:t>
                            </w:r>
                            <w:proofErr w:type="spellEnd"/>
                            <w:r w:rsidRPr="003D6DA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    </w:t>
                            </w:r>
                          </w:p>
                          <w:p w14:paraId="605F37EE" w14:textId="77777777" w:rsidR="00767531" w:rsidRPr="003D6DA0" w:rsidRDefault="00767531" w:rsidP="003D6DA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r w:rsidRPr="003D6DA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Biologie</w:t>
                            </w:r>
                          </w:p>
                          <w:p w14:paraId="3FF19E8C" w14:textId="77777777" w:rsidR="00767531" w:rsidRPr="003D6DA0" w:rsidRDefault="00767531" w:rsidP="003D6DA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proofErr w:type="spellStart"/>
                            <w:r w:rsidRPr="003D6DA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Český</w:t>
                            </w:r>
                            <w:proofErr w:type="spellEnd"/>
                            <w:r w:rsidRPr="003D6DA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Pr="003D6DA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jazyk</w:t>
                            </w:r>
                            <w:proofErr w:type="spellEnd"/>
                          </w:p>
                          <w:p w14:paraId="335C28B7" w14:textId="77777777" w:rsidR="00767531" w:rsidRPr="003D6DA0" w:rsidRDefault="00767531" w:rsidP="003D6DA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r w:rsidRPr="003D6DA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Chemie</w:t>
                            </w:r>
                          </w:p>
                          <w:p w14:paraId="7192D5BC" w14:textId="77777777" w:rsidR="00767531" w:rsidRPr="003D6DA0" w:rsidRDefault="00767531" w:rsidP="003D6DA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proofErr w:type="spellStart"/>
                            <w:r w:rsidRPr="003D6DA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Dějepis</w:t>
                            </w:r>
                            <w:proofErr w:type="spellEnd"/>
                          </w:p>
                          <w:p w14:paraId="291E84A9" w14:textId="77777777" w:rsidR="00767531" w:rsidRPr="003D6DA0" w:rsidRDefault="00767531" w:rsidP="003D6DA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proofErr w:type="spellStart"/>
                            <w:r w:rsidRPr="003D6DA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Fyzika</w:t>
                            </w:r>
                            <w:proofErr w:type="spellEnd"/>
                          </w:p>
                          <w:p w14:paraId="12D40883" w14:textId="77777777" w:rsidR="00767531" w:rsidRDefault="007675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46" type="#_x0000_t202" style="position:absolute;margin-left:355.85pt;margin-top:13pt;width:113.5pt;height:194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" fillcolor="white [3201]" stroked="f" strokeweight=".5pt">
                <v:textbox>
                  <w:txbxContent>
                    <w:p w:rsidR="00767531" w:rsidRPr="003D6DA0" w:rsidRDefault="00767531" w:rsidP="003D6DA0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proofErr w:type="spellStart"/>
                      <w:r w:rsidRPr="003D6DA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Anglický</w:t>
                      </w:r>
                      <w:proofErr w:type="spellEnd"/>
                      <w:r w:rsidRPr="003D6DA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proofErr w:type="spellStart"/>
                      <w:r w:rsidRPr="003D6DA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jazyk</w:t>
                      </w:r>
                      <w:proofErr w:type="spellEnd"/>
                      <w:r w:rsidRPr="003D6DA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    </w:t>
                      </w:r>
                    </w:p>
                    <w:p w:rsidR="00767531" w:rsidRPr="003D6DA0" w:rsidRDefault="00767531" w:rsidP="003D6DA0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r w:rsidRPr="003D6DA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Biologie</w:t>
                      </w:r>
                    </w:p>
                    <w:p w:rsidR="00767531" w:rsidRPr="003D6DA0" w:rsidRDefault="00767531" w:rsidP="003D6DA0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proofErr w:type="spellStart"/>
                      <w:r w:rsidRPr="003D6DA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Český</w:t>
                      </w:r>
                      <w:proofErr w:type="spellEnd"/>
                      <w:r w:rsidRPr="003D6DA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proofErr w:type="spellStart"/>
                      <w:r w:rsidRPr="003D6DA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jazyk</w:t>
                      </w:r>
                      <w:proofErr w:type="spellEnd"/>
                    </w:p>
                    <w:p w:rsidR="00767531" w:rsidRPr="003D6DA0" w:rsidRDefault="00767531" w:rsidP="003D6DA0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r w:rsidRPr="003D6DA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Chemie</w:t>
                      </w:r>
                    </w:p>
                    <w:p w:rsidR="00767531" w:rsidRPr="003D6DA0" w:rsidRDefault="00767531" w:rsidP="003D6DA0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proofErr w:type="spellStart"/>
                      <w:r w:rsidRPr="003D6DA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Dějepis</w:t>
                      </w:r>
                      <w:proofErr w:type="spellEnd"/>
                    </w:p>
                    <w:p w:rsidR="00767531" w:rsidRPr="003D6DA0" w:rsidRDefault="00767531" w:rsidP="003D6DA0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proofErr w:type="spellStart"/>
                      <w:r w:rsidRPr="003D6DA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Fyzika</w:t>
                      </w:r>
                      <w:proofErr w:type="spellEnd"/>
                    </w:p>
                    <w:p w:rsidR="00767531" w:rsidRDefault="00767531"/>
                  </w:txbxContent>
                </v:textbox>
              </v:shape>
            </w:pict>
          </mc:Fallback>
        </mc:AlternateContent>
      </w:r>
    </w:p>
    <w:p w14:paraId="0F9005C5" w14:textId="77777777" w:rsidR="003D6DA0" w:rsidRPr="003D6DA0" w:rsidRDefault="003D6DA0" w:rsidP="003D6DA0"/>
    <w:p w14:paraId="233A03C0" w14:textId="77777777" w:rsidR="003D6DA0" w:rsidRPr="003D6DA0" w:rsidRDefault="003D6DA0" w:rsidP="003D6DA0"/>
    <w:p w14:paraId="03AEA489" w14:textId="77777777" w:rsidR="003D6DA0" w:rsidRPr="003D6DA0" w:rsidRDefault="003D6DA0" w:rsidP="003D6DA0"/>
    <w:p w14:paraId="5DEACFB1" w14:textId="77777777" w:rsidR="003D6DA0" w:rsidRPr="003D6DA0" w:rsidRDefault="003D6DA0" w:rsidP="003D6DA0"/>
    <w:p w14:paraId="142EB4C9" w14:textId="77777777" w:rsidR="003D6DA0" w:rsidRPr="003D6DA0" w:rsidRDefault="003D6DA0" w:rsidP="003D6DA0"/>
    <w:p w14:paraId="5EDA43AE" w14:textId="77777777" w:rsidR="003D6DA0" w:rsidRPr="003D6DA0" w:rsidRDefault="003D6DA0" w:rsidP="003D6DA0"/>
    <w:p w14:paraId="7663610B" w14:textId="77777777" w:rsidR="003D6DA0" w:rsidRPr="003D6DA0" w:rsidRDefault="003D6DA0" w:rsidP="003D6DA0"/>
    <w:p w14:paraId="5D8EE658" w14:textId="77777777" w:rsidR="003D6DA0" w:rsidRPr="003D6DA0" w:rsidRDefault="00FE46CB" w:rsidP="003D6DA0">
      <w:r>
        <w:rPr>
          <w:noProof/>
        </w:rPr>
        <w:drawing>
          <wp:anchor distT="0" distB="0" distL="114300" distR="114300" simplePos="0" relativeHeight="251726848" behindDoc="0" locked="0" layoutInCell="1" allowOverlap="1" wp14:anchorId="2E1D02F2" wp14:editId="2A06C420">
            <wp:simplePos x="0" y="0"/>
            <wp:positionH relativeFrom="margin">
              <wp:posOffset>-2540</wp:posOffset>
            </wp:positionH>
            <wp:positionV relativeFrom="margin">
              <wp:posOffset>3491699</wp:posOffset>
            </wp:positionV>
            <wp:extent cx="7103110" cy="3578860"/>
            <wp:effectExtent l="0" t="0" r="0" b="2540"/>
            <wp:wrapSquare wrapText="bothSides"/>
            <wp:docPr id="81" name="Picture 8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Graphical user interface, application, websit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7A7D8" w14:textId="77777777" w:rsidR="003D6DA0" w:rsidRPr="003D6DA0" w:rsidRDefault="003D6DA0" w:rsidP="003D6DA0"/>
    <w:p w14:paraId="625ED632" w14:textId="77777777" w:rsidR="003D6DA0" w:rsidRPr="003D6DA0" w:rsidRDefault="003D6DA0" w:rsidP="003D6DA0"/>
    <w:p w14:paraId="6B4C1600" w14:textId="77777777" w:rsidR="003D6DA0" w:rsidRPr="003D6DA0" w:rsidRDefault="003D6DA0" w:rsidP="003D6DA0"/>
    <w:p w14:paraId="60F4F609" w14:textId="77777777" w:rsidR="003D6DA0" w:rsidRPr="003D6DA0" w:rsidRDefault="003D6DA0" w:rsidP="003D6DA0"/>
    <w:p w14:paraId="308F90CF" w14:textId="77777777" w:rsidR="003D6DA0" w:rsidRDefault="003D6DA0" w:rsidP="003D6DA0"/>
    <w:p w14:paraId="0EB3315D" w14:textId="77777777" w:rsidR="00FE46CB" w:rsidRDefault="00FE46CB" w:rsidP="003D6DA0"/>
    <w:p w14:paraId="0B79804D" w14:textId="77777777" w:rsidR="00FE46CB" w:rsidRDefault="00FE46CB" w:rsidP="003D6DA0"/>
    <w:p w14:paraId="4F3BB056" w14:textId="77777777" w:rsidR="00FE46CB" w:rsidRDefault="00FE46CB" w:rsidP="003D6DA0"/>
    <w:p w14:paraId="3FE8AD15" w14:textId="77777777" w:rsidR="00FE46CB" w:rsidRDefault="00FE46CB" w:rsidP="003D6DA0"/>
    <w:p w14:paraId="5C44D04D" w14:textId="77777777" w:rsidR="00FE46CB" w:rsidRDefault="00FE46CB" w:rsidP="003D6DA0"/>
    <w:p w14:paraId="56F7F35C" w14:textId="77777777" w:rsidR="00FE46CB" w:rsidRDefault="00FE46CB" w:rsidP="003D6DA0"/>
    <w:p w14:paraId="01400504" w14:textId="77777777" w:rsidR="00FE46CB" w:rsidRDefault="00C85316" w:rsidP="003D6DA0"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9EBAAB" wp14:editId="446C110E">
                <wp:simplePos x="0" y="0"/>
                <wp:positionH relativeFrom="margin">
                  <wp:posOffset>0</wp:posOffset>
                </wp:positionH>
                <wp:positionV relativeFrom="margin">
                  <wp:posOffset>76449</wp:posOffset>
                </wp:positionV>
                <wp:extent cx="7164540" cy="342900"/>
                <wp:effectExtent l="0" t="0" r="0" b="0"/>
                <wp:wrapNone/>
                <wp:docPr id="8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540" cy="342900"/>
                        </a:xfrm>
                        <a:prstGeom prst="rect">
                          <a:avLst/>
                        </a:prstGeom>
                        <a:solidFill>
                          <a:srgbClr val="00B7F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0D20C" id="Rectangle 31" o:spid="_x0000_s1026" style="position:absolute;margin-left:0;margin-top:6pt;width:564.15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" fillcolor="#00b7fc" stroked="f">
                <w10:wrap anchorx="margin" anchory="margin"/>
              </v:rect>
            </w:pict>
          </mc:Fallback>
        </mc:AlternateContent>
      </w:r>
    </w:p>
    <w:p w14:paraId="100D0FD8" w14:textId="77777777" w:rsidR="00C85316" w:rsidRDefault="00C85316" w:rsidP="003D6DA0"/>
    <w:p w14:paraId="60259D72" w14:textId="77777777" w:rsidR="00FE46CB" w:rsidRDefault="00C85316" w:rsidP="003D6DA0"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730944" behindDoc="0" locked="0" layoutInCell="1" allowOverlap="1" wp14:anchorId="00D72540" wp14:editId="58BCAF96">
                <wp:simplePos x="0" y="0"/>
                <wp:positionH relativeFrom="column">
                  <wp:posOffset>0</wp:posOffset>
                </wp:positionH>
                <wp:positionV relativeFrom="page">
                  <wp:posOffset>834390</wp:posOffset>
                </wp:positionV>
                <wp:extent cx="6828155" cy="834390"/>
                <wp:effectExtent l="0" t="0" r="0" b="0"/>
                <wp:wrapNone/>
                <wp:docPr id="8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83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EB7111" w14:textId="4CF90EC5" w:rsidR="00767531" w:rsidRPr="009A4D13" w:rsidRDefault="00767531" w:rsidP="00FE46CB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   </w:t>
                            </w:r>
                            <w:r w:rsidRPr="00C85316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32" w:history="1">
                              <w:r w:rsidR="006959F3" w:rsidRPr="009A4D1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WWW.</w:t>
                              </w:r>
                              <w:r w:rsidRPr="009A4D13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color w:val="000000" w:themeColor="text1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ŠKOLAKOV.EU</w:t>
                              </w:r>
                            </w:hyperlink>
                          </w:p>
                          <w:p w14:paraId="625D5EEF" w14:textId="77777777" w:rsidR="00767531" w:rsidRDefault="00767531" w:rsidP="00FE46CB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BEZPLATNÝ, BEZLICENČNÍ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portál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který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nabízí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procvičování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žáky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od 1 do 5.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třídy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.</w:t>
                            </w:r>
                          </w:p>
                          <w:p w14:paraId="330FD4C9" w14:textId="77777777" w:rsidR="00767531" w:rsidRPr="00657EF3" w:rsidRDefault="00767531" w:rsidP="00FE46CB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</w:t>
                            </w:r>
                          </w:p>
                          <w:p w14:paraId="0162F452" w14:textId="77777777" w:rsidR="00767531" w:rsidRPr="00657EF3" w:rsidRDefault="00767531" w:rsidP="00FE46CB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4C43A456" w14:textId="77777777" w:rsidR="00767531" w:rsidRPr="00657EF3" w:rsidRDefault="00767531" w:rsidP="00FE46CB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5A045A13" w14:textId="77777777" w:rsidR="00767531" w:rsidRPr="00657EF3" w:rsidRDefault="00767531" w:rsidP="00FE46CB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7400603E" w14:textId="77777777" w:rsidR="00767531" w:rsidRPr="00657EF3" w:rsidRDefault="00767531" w:rsidP="00FE46CB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4D792674" w14:textId="77777777" w:rsidR="00767531" w:rsidRPr="00657EF3" w:rsidRDefault="00767531" w:rsidP="00FE46CB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3BC51AC4" w14:textId="77777777" w:rsidR="00767531" w:rsidRPr="00657EF3" w:rsidRDefault="00767531" w:rsidP="00FE46CB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13A096E4" w14:textId="77777777" w:rsidR="00767531" w:rsidRPr="00657EF3" w:rsidRDefault="00767531" w:rsidP="00FE46CB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12C95976" w14:textId="77777777" w:rsidR="00767531" w:rsidRDefault="00767531" w:rsidP="00FE46CB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72540" id="_x0000_s1047" type="#_x0000_t202" style="position:absolute;margin-left:0;margin-top:65.7pt;width:537.65pt;height:65.7pt;z-index:251730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" filled="f" fillcolor="#fffffe" stroked="f" strokecolor="#212120" insetpen="t">
                <v:textbox inset="2.88pt,2.88pt,2.88pt,2.88pt">
                  <w:txbxContent>
                    <w:p w14:paraId="0BEB7111" w14:textId="4CF90EC5" w:rsidR="00767531" w:rsidRPr="009A4D13" w:rsidRDefault="00767531" w:rsidP="00FE46CB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sz w:val="36"/>
                          <w:szCs w:val="36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   </w:t>
                      </w:r>
                      <w:r w:rsidRPr="00C85316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hyperlink r:id="rId33" w:history="1">
                        <w:r w:rsidR="006959F3" w:rsidRPr="009A4D1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WWW.</w:t>
                        </w:r>
                        <w:r w:rsidRPr="009A4D13">
                          <w:rPr>
                            <w:rStyle w:val="Hyperlink"/>
                            <w:rFonts w:ascii="Arial" w:eastAsia="Arial" w:hAnsi="Arial" w:cs="Arial"/>
                            <w:b/>
                            <w:color w:val="000000" w:themeColor="text1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ŠKOLAKOV.EU</w:t>
                        </w:r>
                      </w:hyperlink>
                    </w:p>
                    <w:p w14:paraId="625D5EEF" w14:textId="77777777" w:rsidR="00767531" w:rsidRDefault="00767531" w:rsidP="00FE46CB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BEZPLATNÝ, BEZLICENČNÍ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portál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který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nabízí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online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procvičování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žáky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od 1 do 5.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třídy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.</w:t>
                      </w:r>
                    </w:p>
                    <w:p w14:paraId="330FD4C9" w14:textId="77777777" w:rsidR="00767531" w:rsidRPr="00657EF3" w:rsidRDefault="00767531" w:rsidP="00FE46CB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</w:t>
                      </w:r>
                    </w:p>
                    <w:p w14:paraId="0162F452" w14:textId="77777777" w:rsidR="00767531" w:rsidRPr="00657EF3" w:rsidRDefault="00767531" w:rsidP="00FE46CB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4C43A456" w14:textId="77777777" w:rsidR="00767531" w:rsidRPr="00657EF3" w:rsidRDefault="00767531" w:rsidP="00FE46CB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5A045A13" w14:textId="77777777" w:rsidR="00767531" w:rsidRPr="00657EF3" w:rsidRDefault="00767531" w:rsidP="00FE46CB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7400603E" w14:textId="77777777" w:rsidR="00767531" w:rsidRPr="00657EF3" w:rsidRDefault="00767531" w:rsidP="00FE46CB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4D792674" w14:textId="77777777" w:rsidR="00767531" w:rsidRPr="00657EF3" w:rsidRDefault="00767531" w:rsidP="00FE46CB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3BC51AC4" w14:textId="77777777" w:rsidR="00767531" w:rsidRPr="00657EF3" w:rsidRDefault="00767531" w:rsidP="00FE46CB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13A096E4" w14:textId="77777777" w:rsidR="00767531" w:rsidRPr="00657EF3" w:rsidRDefault="00767531" w:rsidP="00FE46CB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12C95976" w14:textId="77777777" w:rsidR="00767531" w:rsidRDefault="00767531" w:rsidP="00FE46CB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E160ACD" w14:textId="77777777" w:rsidR="00FE46CB" w:rsidRDefault="00FE46CB" w:rsidP="003D6DA0"/>
    <w:p w14:paraId="4EA91750" w14:textId="77777777" w:rsidR="00FE46CB" w:rsidRPr="003D6DA0" w:rsidRDefault="00FE46CB" w:rsidP="003D6DA0"/>
    <w:p w14:paraId="47F044C9" w14:textId="77777777" w:rsidR="003D6DA0" w:rsidRPr="003D6DA0" w:rsidRDefault="00C610C1" w:rsidP="003D6DA0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A8F531" wp14:editId="41D34D17">
                <wp:simplePos x="0" y="0"/>
                <wp:positionH relativeFrom="column">
                  <wp:posOffset>238539</wp:posOffset>
                </wp:positionH>
                <wp:positionV relativeFrom="paragraph">
                  <wp:posOffset>10574</wp:posOffset>
                </wp:positionV>
                <wp:extent cx="1789044" cy="1441174"/>
                <wp:effectExtent l="0" t="0" r="1905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044" cy="1441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D1E445" w14:textId="77777777" w:rsidR="00767531" w:rsidRPr="00D13BCA" w:rsidRDefault="00767531" w:rsidP="00C610C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D13BC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s-CZ"/>
                              </w:rPr>
                              <w:t>Anglický jazyk</w:t>
                            </w:r>
                          </w:p>
                          <w:p w14:paraId="432F116B" w14:textId="77777777" w:rsidR="00767531" w:rsidRPr="00D13BCA" w:rsidRDefault="00767531" w:rsidP="00C610C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D13BC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s-CZ"/>
                              </w:rPr>
                              <w:t xml:space="preserve">Český jazyk </w:t>
                            </w:r>
                          </w:p>
                          <w:p w14:paraId="7FBC145A" w14:textId="77777777" w:rsidR="00767531" w:rsidRPr="00D13BCA" w:rsidRDefault="00767531" w:rsidP="00C610C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D13BC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s-CZ"/>
                              </w:rPr>
                              <w:t>Matematika</w:t>
                            </w:r>
                          </w:p>
                          <w:p w14:paraId="6D65C2C5" w14:textId="77777777" w:rsidR="00767531" w:rsidRPr="00D13BCA" w:rsidRDefault="00767531" w:rsidP="00C610C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D13BC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s-CZ"/>
                              </w:rPr>
                              <w:t xml:space="preserve">Prvouka </w:t>
                            </w:r>
                          </w:p>
                          <w:p w14:paraId="73EDE5FE" w14:textId="77777777" w:rsidR="00767531" w:rsidRPr="00D13BCA" w:rsidRDefault="00767531" w:rsidP="00C610C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D13BC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s-CZ"/>
                              </w:rPr>
                              <w:t>Vlastivěda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48" type="#_x0000_t202" style="position:absolute;margin-left:18.8pt;margin-top:.85pt;width:140.85pt;height:113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" fillcolor="white [3201]" stroked="f" strokeweight=".5pt">
                <v:textbox>
                  <w:txbxContent>
                    <w:p w:rsidR="00767531" w:rsidRPr="00D13BCA" w:rsidRDefault="00767531" w:rsidP="00C610C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cs-CZ"/>
                        </w:rPr>
                      </w:pPr>
                      <w:r w:rsidRPr="00D13BCA">
                        <w:rPr>
                          <w:rFonts w:ascii="Arial" w:hAnsi="Arial" w:cs="Arial"/>
                          <w:sz w:val="24"/>
                          <w:szCs w:val="24"/>
                          <w:lang w:val="cs-CZ"/>
                        </w:rPr>
                        <w:t>Anglický jazyk</w:t>
                      </w:r>
                    </w:p>
                    <w:p w:rsidR="00767531" w:rsidRPr="00D13BCA" w:rsidRDefault="00767531" w:rsidP="00C610C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cs-CZ"/>
                        </w:rPr>
                      </w:pPr>
                      <w:r w:rsidRPr="00D13BCA">
                        <w:rPr>
                          <w:rFonts w:ascii="Arial" w:hAnsi="Arial" w:cs="Arial"/>
                          <w:sz w:val="24"/>
                          <w:szCs w:val="24"/>
                          <w:lang w:val="cs-CZ"/>
                        </w:rPr>
                        <w:t xml:space="preserve">Český jazyk </w:t>
                      </w:r>
                    </w:p>
                    <w:p w:rsidR="00767531" w:rsidRPr="00D13BCA" w:rsidRDefault="00767531" w:rsidP="00C610C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cs-CZ"/>
                        </w:rPr>
                      </w:pPr>
                      <w:r w:rsidRPr="00D13BCA">
                        <w:rPr>
                          <w:rFonts w:ascii="Arial" w:hAnsi="Arial" w:cs="Arial"/>
                          <w:sz w:val="24"/>
                          <w:szCs w:val="24"/>
                          <w:lang w:val="cs-CZ"/>
                        </w:rPr>
                        <w:t>Matematika</w:t>
                      </w:r>
                    </w:p>
                    <w:p w:rsidR="00767531" w:rsidRPr="00D13BCA" w:rsidRDefault="00767531" w:rsidP="00C610C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cs-CZ"/>
                        </w:rPr>
                      </w:pPr>
                      <w:r w:rsidRPr="00D13BCA">
                        <w:rPr>
                          <w:rFonts w:ascii="Arial" w:hAnsi="Arial" w:cs="Arial"/>
                          <w:sz w:val="24"/>
                          <w:szCs w:val="24"/>
                          <w:lang w:val="cs-CZ"/>
                        </w:rPr>
                        <w:t xml:space="preserve">Prvouka </w:t>
                      </w:r>
                    </w:p>
                    <w:p w:rsidR="00767531" w:rsidRPr="00D13BCA" w:rsidRDefault="00767531" w:rsidP="00C610C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cs-CZ"/>
                        </w:rPr>
                      </w:pPr>
                      <w:r w:rsidRPr="00D13BCA">
                        <w:rPr>
                          <w:rFonts w:ascii="Arial" w:hAnsi="Arial" w:cs="Arial"/>
                          <w:sz w:val="24"/>
                          <w:szCs w:val="24"/>
                          <w:lang w:val="cs-CZ"/>
                        </w:rPr>
                        <w:t>Vlastivěda</w:t>
                      </w:r>
                    </w:p>
                  </w:txbxContent>
                </v:textbox>
              </v:shape>
            </w:pict>
          </mc:Fallback>
        </mc:AlternateContent>
      </w:r>
    </w:p>
    <w:p w14:paraId="678B9BFF" w14:textId="77777777" w:rsidR="003D6DA0" w:rsidRPr="003D6DA0" w:rsidRDefault="003D6DA0" w:rsidP="003D6DA0"/>
    <w:p w14:paraId="71EC82B0" w14:textId="77777777" w:rsidR="003D6DA0" w:rsidRDefault="003D6DA0" w:rsidP="003D6DA0"/>
    <w:p w14:paraId="195EA036" w14:textId="77777777" w:rsidR="00FE46CB" w:rsidRPr="00FE46CB" w:rsidRDefault="00FE46CB" w:rsidP="00FE46CB"/>
    <w:p w14:paraId="5E34FE46" w14:textId="77777777" w:rsidR="00FE46CB" w:rsidRPr="00FE46CB" w:rsidRDefault="00FE46CB" w:rsidP="00FE46CB"/>
    <w:p w14:paraId="320BA849" w14:textId="77777777" w:rsidR="00FE46CB" w:rsidRPr="00FE46CB" w:rsidRDefault="00C610C1" w:rsidP="00FE46CB">
      <w:r>
        <w:rPr>
          <w:noProof/>
        </w:rPr>
        <w:drawing>
          <wp:inline distT="0" distB="0" distL="0" distR="0" wp14:anchorId="62414199" wp14:editId="7C7E670A">
            <wp:extent cx="7103110" cy="4479290"/>
            <wp:effectExtent l="0" t="0" r="0" b="3810"/>
            <wp:docPr id="88" name="Picture 8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Graphical user interface, applicatio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BEBB" w14:textId="77777777" w:rsidR="00FE46CB" w:rsidRDefault="00FE46CB" w:rsidP="00FE46CB"/>
    <w:p w14:paraId="35F8C6FA" w14:textId="77777777" w:rsidR="00FE46CB" w:rsidRDefault="00FE46CB" w:rsidP="00FE46CB">
      <w:pPr>
        <w:tabs>
          <w:tab w:val="left" w:pos="1988"/>
        </w:tabs>
      </w:pPr>
      <w:r>
        <w:tab/>
      </w:r>
    </w:p>
    <w:p w14:paraId="23F643C2" w14:textId="77777777" w:rsidR="00C85316" w:rsidRDefault="00C85316" w:rsidP="00FE46CB">
      <w:pPr>
        <w:tabs>
          <w:tab w:val="left" w:pos="1988"/>
        </w:tabs>
      </w:pPr>
    </w:p>
    <w:p w14:paraId="39922246" w14:textId="77777777" w:rsidR="00C85316" w:rsidRDefault="00C85316" w:rsidP="00FE46CB">
      <w:pPr>
        <w:tabs>
          <w:tab w:val="left" w:pos="1988"/>
        </w:tabs>
      </w:pPr>
    </w:p>
    <w:p w14:paraId="3639A522" w14:textId="77777777" w:rsidR="00C85316" w:rsidRDefault="00C85316" w:rsidP="00FE46CB">
      <w:pPr>
        <w:tabs>
          <w:tab w:val="left" w:pos="1988"/>
        </w:tabs>
      </w:pPr>
    </w:p>
    <w:p w14:paraId="5C80CAB0" w14:textId="77777777" w:rsidR="00C85316" w:rsidRDefault="00C85316" w:rsidP="00FE46CB">
      <w:pPr>
        <w:tabs>
          <w:tab w:val="left" w:pos="1988"/>
        </w:tabs>
      </w:pPr>
    </w:p>
    <w:p w14:paraId="53ECAAC3" w14:textId="77777777" w:rsidR="00C85316" w:rsidRDefault="00C85316" w:rsidP="00FE46CB">
      <w:pPr>
        <w:tabs>
          <w:tab w:val="left" w:pos="1988"/>
        </w:tabs>
      </w:pPr>
    </w:p>
    <w:p w14:paraId="395FD91A" w14:textId="77777777" w:rsidR="00C85316" w:rsidRDefault="00C85316" w:rsidP="00FE46CB">
      <w:pPr>
        <w:tabs>
          <w:tab w:val="left" w:pos="1988"/>
        </w:tabs>
      </w:pPr>
    </w:p>
    <w:p w14:paraId="2D188141" w14:textId="77777777" w:rsidR="00C85316" w:rsidRDefault="00C85316" w:rsidP="00FE46CB">
      <w:pPr>
        <w:tabs>
          <w:tab w:val="left" w:pos="1988"/>
        </w:tabs>
      </w:pPr>
    </w:p>
    <w:p w14:paraId="2023670B" w14:textId="77777777" w:rsidR="00C85316" w:rsidRDefault="00C85316" w:rsidP="00FE46CB">
      <w:pPr>
        <w:tabs>
          <w:tab w:val="left" w:pos="1988"/>
        </w:tabs>
      </w:pPr>
    </w:p>
    <w:p w14:paraId="0934CEF7" w14:textId="77777777" w:rsidR="00C85316" w:rsidRDefault="0003181C" w:rsidP="00FE46CB">
      <w:pPr>
        <w:tabs>
          <w:tab w:val="left" w:pos="1988"/>
        </w:tabs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843F062" wp14:editId="01699BEC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164540" cy="342900"/>
                <wp:effectExtent l="0" t="0" r="0" b="0"/>
                <wp:wrapNone/>
                <wp:docPr id="9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540" cy="342900"/>
                        </a:xfrm>
                        <a:prstGeom prst="rect">
                          <a:avLst/>
                        </a:prstGeom>
                        <a:solidFill>
                          <a:srgbClr val="EC6723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A2A22" id="Rectangle 31" o:spid="_x0000_s1026" style="position:absolute;margin-left:0;margin-top:0;width:564.15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" fillcolor="#ec6723" stroked="f">
                <w10:wrap anchorx="margin" anchory="margin"/>
              </v:rect>
            </w:pict>
          </mc:Fallback>
        </mc:AlternateContent>
      </w:r>
    </w:p>
    <w:p w14:paraId="49F49586" w14:textId="77777777" w:rsidR="00407DB5" w:rsidRDefault="00407DB5" w:rsidP="00FE46CB">
      <w:pPr>
        <w:tabs>
          <w:tab w:val="left" w:pos="1988"/>
        </w:tabs>
      </w:pPr>
    </w:p>
    <w:p w14:paraId="47190D92" w14:textId="77777777" w:rsidR="00DA5A31" w:rsidRDefault="0003181C" w:rsidP="00FE46CB">
      <w:pPr>
        <w:tabs>
          <w:tab w:val="left" w:pos="1988"/>
        </w:tabs>
      </w:pPr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736064" behindDoc="0" locked="0" layoutInCell="1" allowOverlap="1" wp14:anchorId="4B8F68AD" wp14:editId="57AF9AAD">
                <wp:simplePos x="0" y="0"/>
                <wp:positionH relativeFrom="column">
                  <wp:posOffset>0</wp:posOffset>
                </wp:positionH>
                <wp:positionV relativeFrom="page">
                  <wp:posOffset>834004</wp:posOffset>
                </wp:positionV>
                <wp:extent cx="6828155" cy="1391478"/>
                <wp:effectExtent l="0" t="0" r="0" b="0"/>
                <wp:wrapNone/>
                <wp:docPr id="9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1391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E6651C" w14:textId="2E914E15" w:rsidR="00767531" w:rsidRPr="009A4D13" w:rsidRDefault="00767531" w:rsidP="00407DB5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sz w:val="44"/>
                                <w:szCs w:val="44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   </w:t>
                            </w:r>
                            <w:r w:rsidRPr="00C85316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35" w:history="1">
                              <w:r w:rsidR="006959F3" w:rsidRPr="009A4D1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WWW.</w:t>
                              </w:r>
                              <w:r w:rsidRPr="009A4D13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color w:val="000000" w:themeColor="text1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GRAMAR.IN</w:t>
                              </w:r>
                            </w:hyperlink>
                          </w:p>
                          <w:p w14:paraId="14C1A676" w14:textId="77777777" w:rsidR="00767531" w:rsidRDefault="00767531" w:rsidP="00407DB5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BEZPLATNÝ, BEZLICENČNÍ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portál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který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nabízí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procvičování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českého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jazyka</w:t>
                            </w:r>
                            <w:proofErr w:type="spellEnd"/>
                          </w:p>
                          <w:p w14:paraId="641BB4B0" w14:textId="77777777" w:rsidR="00767531" w:rsidRDefault="00767531" w:rsidP="00407DB5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žáky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od 1 do 6.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třídy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. </w:t>
                            </w:r>
                            <w:r w:rsidRPr="00D13BC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Je </w:t>
                            </w:r>
                            <w:proofErr w:type="spellStart"/>
                            <w:r w:rsidRPr="00D13BC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zde</w:t>
                            </w:r>
                            <w:proofErr w:type="spellEnd"/>
                            <w:r w:rsidRPr="00D13BC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D13BC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možno</w:t>
                            </w:r>
                            <w:proofErr w:type="spellEnd"/>
                            <w:r w:rsidRPr="00D13BC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D13BC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založit</w:t>
                            </w:r>
                            <w:proofErr w:type="spellEnd"/>
                            <w:r w:rsidRPr="00D13BC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D13BC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třídu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pozvat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žáky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mít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graficky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zpra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-</w:t>
                            </w:r>
                          </w:p>
                          <w:p w14:paraId="15EFAA25" w14:textId="77777777" w:rsidR="00767531" w:rsidRPr="00D13BCA" w:rsidRDefault="00767531" w:rsidP="00407DB5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cované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výsledky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úkolů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zřídit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zónu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učitel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rodič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mnoho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dalšího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.</w:t>
                            </w:r>
                          </w:p>
                          <w:p w14:paraId="265EF7A1" w14:textId="77777777" w:rsidR="00767531" w:rsidRPr="00D13BCA" w:rsidRDefault="00767531" w:rsidP="00407DB5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 w:rsidRPr="00D13BC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</w:t>
                            </w:r>
                          </w:p>
                          <w:p w14:paraId="244E9915" w14:textId="77777777" w:rsidR="00767531" w:rsidRPr="00D13BCA" w:rsidRDefault="00767531" w:rsidP="00407DB5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765379F1" w14:textId="77777777" w:rsidR="00767531" w:rsidRPr="00D13BCA" w:rsidRDefault="00767531" w:rsidP="00407DB5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7B79FF0B" w14:textId="77777777" w:rsidR="00767531" w:rsidRPr="00D13BCA" w:rsidRDefault="00767531" w:rsidP="00407DB5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</w:pPr>
                          </w:p>
                          <w:p w14:paraId="123A49CD" w14:textId="77777777" w:rsidR="00767531" w:rsidRPr="00D13BCA" w:rsidRDefault="00767531" w:rsidP="00407DB5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</w:pPr>
                          </w:p>
                          <w:p w14:paraId="612DFA3D" w14:textId="77777777" w:rsidR="00767531" w:rsidRPr="00D13BCA" w:rsidRDefault="00767531" w:rsidP="00407DB5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</w:pPr>
                          </w:p>
                          <w:p w14:paraId="3BE5DBEA" w14:textId="77777777" w:rsidR="00767531" w:rsidRPr="00D13BCA" w:rsidRDefault="00767531" w:rsidP="00407DB5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</w:pPr>
                          </w:p>
                          <w:p w14:paraId="7C326D1B" w14:textId="77777777" w:rsidR="00767531" w:rsidRPr="00D13BCA" w:rsidRDefault="00767531" w:rsidP="00407DB5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</w:pPr>
                          </w:p>
                          <w:p w14:paraId="3590A17D" w14:textId="77777777" w:rsidR="00767531" w:rsidRPr="007E2B9F" w:rsidRDefault="00767531" w:rsidP="00407DB5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de-DE"/>
                              </w:rPr>
                            </w:pPr>
                            <w:r w:rsidRPr="007E2B9F"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F68AD" id="_x0000_s1049" type="#_x0000_t202" style="position:absolute;margin-left:0;margin-top:65.65pt;width:537.65pt;height:109.55pt;z-index:251736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" filled="f" fillcolor="#fffffe" stroked="f" strokecolor="#212120" insetpen="t">
                <v:textbox inset="2.88pt,2.88pt,2.88pt,2.88pt">
                  <w:txbxContent>
                    <w:p w14:paraId="0FE6651C" w14:textId="2E914E15" w:rsidR="00767531" w:rsidRPr="009A4D13" w:rsidRDefault="00767531" w:rsidP="00407DB5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sz w:val="44"/>
                          <w:szCs w:val="44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   </w:t>
                      </w:r>
                      <w:r w:rsidRPr="00C85316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hyperlink r:id="rId36" w:history="1">
                        <w:r w:rsidR="006959F3" w:rsidRPr="009A4D1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WWW.</w:t>
                        </w:r>
                        <w:r w:rsidRPr="009A4D13">
                          <w:rPr>
                            <w:rStyle w:val="Hyperlink"/>
                            <w:rFonts w:ascii="Arial" w:eastAsia="Arial" w:hAnsi="Arial" w:cs="Arial"/>
                            <w:b/>
                            <w:color w:val="000000" w:themeColor="text1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GRAMAR.IN</w:t>
                        </w:r>
                      </w:hyperlink>
                    </w:p>
                    <w:p w14:paraId="14C1A676" w14:textId="77777777" w:rsidR="00767531" w:rsidRDefault="00767531" w:rsidP="00407DB5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BEZPLATNÝ, BEZLICENČNÍ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portál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který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nabízí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online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procvičování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českého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jazyka</w:t>
                      </w:r>
                      <w:proofErr w:type="spellEnd"/>
                    </w:p>
                    <w:p w14:paraId="641BB4B0" w14:textId="77777777" w:rsidR="00767531" w:rsidRDefault="00767531" w:rsidP="00407DB5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žáky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od 1 do 6.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třídy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. </w:t>
                      </w:r>
                      <w:r w:rsidRPr="00D13BC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Je </w:t>
                      </w:r>
                      <w:proofErr w:type="spellStart"/>
                      <w:r w:rsidRPr="00D13BC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zde</w:t>
                      </w:r>
                      <w:proofErr w:type="spellEnd"/>
                      <w:r w:rsidRPr="00D13BC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D13BC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možno</w:t>
                      </w:r>
                      <w:proofErr w:type="spellEnd"/>
                      <w:r w:rsidRPr="00D13BC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D13BC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založit</w:t>
                      </w:r>
                      <w:proofErr w:type="spellEnd"/>
                      <w:r w:rsidRPr="00D13BC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D13BC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třídu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pozvat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žáky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mít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graficky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zpra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-</w:t>
                      </w:r>
                    </w:p>
                    <w:p w14:paraId="15EFAA25" w14:textId="77777777" w:rsidR="00767531" w:rsidRPr="00D13BCA" w:rsidRDefault="00767531" w:rsidP="00407DB5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cované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výsledky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úkolů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zřídit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zónu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učitel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rodič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mnoho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dalšího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.</w:t>
                      </w:r>
                    </w:p>
                    <w:p w14:paraId="265EF7A1" w14:textId="77777777" w:rsidR="00767531" w:rsidRPr="00D13BCA" w:rsidRDefault="00767531" w:rsidP="00407DB5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 w:rsidRPr="00D13BC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</w:t>
                      </w:r>
                    </w:p>
                    <w:p w14:paraId="244E9915" w14:textId="77777777" w:rsidR="00767531" w:rsidRPr="00D13BCA" w:rsidRDefault="00767531" w:rsidP="00407DB5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765379F1" w14:textId="77777777" w:rsidR="00767531" w:rsidRPr="00D13BCA" w:rsidRDefault="00767531" w:rsidP="00407DB5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7B79FF0B" w14:textId="77777777" w:rsidR="00767531" w:rsidRPr="00D13BCA" w:rsidRDefault="00767531" w:rsidP="00407DB5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</w:pPr>
                    </w:p>
                    <w:p w14:paraId="123A49CD" w14:textId="77777777" w:rsidR="00767531" w:rsidRPr="00D13BCA" w:rsidRDefault="00767531" w:rsidP="00407DB5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</w:pPr>
                    </w:p>
                    <w:p w14:paraId="612DFA3D" w14:textId="77777777" w:rsidR="00767531" w:rsidRPr="00D13BCA" w:rsidRDefault="00767531" w:rsidP="00407DB5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</w:pPr>
                    </w:p>
                    <w:p w14:paraId="3BE5DBEA" w14:textId="77777777" w:rsidR="00767531" w:rsidRPr="00D13BCA" w:rsidRDefault="00767531" w:rsidP="00407DB5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</w:pPr>
                    </w:p>
                    <w:p w14:paraId="7C326D1B" w14:textId="77777777" w:rsidR="00767531" w:rsidRPr="00D13BCA" w:rsidRDefault="00767531" w:rsidP="00407DB5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</w:pPr>
                    </w:p>
                    <w:p w14:paraId="3590A17D" w14:textId="77777777" w:rsidR="00767531" w:rsidRPr="007E2B9F" w:rsidRDefault="00767531" w:rsidP="00407DB5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de-DE"/>
                        </w:rPr>
                      </w:pPr>
                      <w:r w:rsidRPr="007E2B9F"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72A765A" w14:textId="77777777" w:rsidR="00DA5A31" w:rsidRDefault="00DA5A31" w:rsidP="00FE46CB">
      <w:pPr>
        <w:tabs>
          <w:tab w:val="left" w:pos="1988"/>
        </w:tabs>
      </w:pPr>
    </w:p>
    <w:p w14:paraId="230B2C25" w14:textId="77777777" w:rsidR="00DA5A31" w:rsidRDefault="00DA5A31" w:rsidP="00FE46CB">
      <w:pPr>
        <w:tabs>
          <w:tab w:val="left" w:pos="1988"/>
        </w:tabs>
      </w:pPr>
    </w:p>
    <w:p w14:paraId="7EA94BEC" w14:textId="238508AA" w:rsidR="00407DB5" w:rsidRDefault="00BC58CF" w:rsidP="00FE46CB">
      <w:pPr>
        <w:tabs>
          <w:tab w:val="left" w:pos="1988"/>
        </w:tabs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06CDBE63" wp14:editId="76B4D5FA">
            <wp:simplePos x="0" y="0"/>
            <wp:positionH relativeFrom="column">
              <wp:posOffset>0</wp:posOffset>
            </wp:positionH>
            <wp:positionV relativeFrom="paragraph">
              <wp:posOffset>287544</wp:posOffset>
            </wp:positionV>
            <wp:extent cx="7103110" cy="5117465"/>
            <wp:effectExtent l="0" t="0" r="0" b="635"/>
            <wp:wrapThrough wrapText="bothSides">
              <wp:wrapPolygon edited="0">
                <wp:start x="0" y="0"/>
                <wp:lineTo x="0" y="21549"/>
                <wp:lineTo x="21550" y="21549"/>
                <wp:lineTo x="21550" y="0"/>
                <wp:lineTo x="0" y="0"/>
              </wp:wrapPolygon>
            </wp:wrapThrough>
            <wp:docPr id="91" name="Picture 9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Graphical user interface, application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29DB0" w14:textId="54F7D938" w:rsidR="00D13BCA" w:rsidRDefault="00D13BCA" w:rsidP="00FE46CB">
      <w:pPr>
        <w:tabs>
          <w:tab w:val="left" w:pos="1988"/>
        </w:tabs>
      </w:pPr>
    </w:p>
    <w:p w14:paraId="0DF833A5" w14:textId="56EB7F71" w:rsidR="00407DB5" w:rsidRDefault="00407DB5" w:rsidP="00FE46CB">
      <w:pPr>
        <w:tabs>
          <w:tab w:val="left" w:pos="1988"/>
        </w:tabs>
      </w:pPr>
    </w:p>
    <w:p w14:paraId="05E1F818" w14:textId="77777777" w:rsidR="00407DB5" w:rsidRDefault="00407DB5" w:rsidP="00FE46CB">
      <w:pPr>
        <w:tabs>
          <w:tab w:val="left" w:pos="1988"/>
        </w:tabs>
      </w:pPr>
    </w:p>
    <w:p w14:paraId="48F75835" w14:textId="77777777" w:rsidR="00407DB5" w:rsidRDefault="00407DB5" w:rsidP="00FE46CB">
      <w:pPr>
        <w:tabs>
          <w:tab w:val="left" w:pos="1988"/>
        </w:tabs>
      </w:pPr>
    </w:p>
    <w:p w14:paraId="53FFB887" w14:textId="77777777" w:rsidR="0003181C" w:rsidRDefault="0003181C" w:rsidP="00FE46CB">
      <w:pPr>
        <w:tabs>
          <w:tab w:val="left" w:pos="1988"/>
        </w:tabs>
      </w:pPr>
    </w:p>
    <w:p w14:paraId="1456F3A1" w14:textId="77777777" w:rsidR="0003181C" w:rsidRDefault="0003181C" w:rsidP="00FE46CB">
      <w:pPr>
        <w:tabs>
          <w:tab w:val="left" w:pos="1988"/>
        </w:tabs>
      </w:pPr>
    </w:p>
    <w:p w14:paraId="66CD2022" w14:textId="77777777" w:rsidR="0003181C" w:rsidRDefault="0003181C" w:rsidP="00FE46CB">
      <w:pPr>
        <w:tabs>
          <w:tab w:val="left" w:pos="1988"/>
        </w:tabs>
      </w:pPr>
    </w:p>
    <w:p w14:paraId="66569E7A" w14:textId="77777777" w:rsidR="0003181C" w:rsidRDefault="0003181C" w:rsidP="00FE46CB">
      <w:pPr>
        <w:tabs>
          <w:tab w:val="left" w:pos="1988"/>
        </w:tabs>
      </w:pPr>
    </w:p>
    <w:p w14:paraId="240A9E44" w14:textId="066F7CE1" w:rsidR="00407DB5" w:rsidRDefault="00407DB5" w:rsidP="00FE46CB">
      <w:pPr>
        <w:tabs>
          <w:tab w:val="left" w:pos="1988"/>
        </w:tabs>
      </w:pPr>
    </w:p>
    <w:p w14:paraId="4666586A" w14:textId="77777777" w:rsidR="00407DB5" w:rsidRDefault="00407DB5" w:rsidP="00FE46CB">
      <w:pPr>
        <w:tabs>
          <w:tab w:val="left" w:pos="1988"/>
        </w:tabs>
      </w:pPr>
    </w:p>
    <w:p w14:paraId="5F5ABFCF" w14:textId="2A055896" w:rsidR="00EF116D" w:rsidRDefault="00EF116D" w:rsidP="00FE46CB">
      <w:pPr>
        <w:tabs>
          <w:tab w:val="left" w:pos="1988"/>
        </w:tabs>
      </w:pPr>
    </w:p>
    <w:p w14:paraId="377D5838" w14:textId="10231E81" w:rsidR="00EF116D" w:rsidRDefault="00EF116D" w:rsidP="00FE46CB">
      <w:pPr>
        <w:tabs>
          <w:tab w:val="left" w:pos="1988"/>
        </w:tabs>
      </w:pPr>
    </w:p>
    <w:p w14:paraId="5EAE2506" w14:textId="351C2F56" w:rsidR="00EF116D" w:rsidRDefault="00EF116D" w:rsidP="00FE46CB">
      <w:pPr>
        <w:tabs>
          <w:tab w:val="left" w:pos="1988"/>
        </w:tabs>
      </w:pPr>
    </w:p>
    <w:p w14:paraId="59CF385C" w14:textId="7028DF72" w:rsidR="00EF116D" w:rsidRDefault="007E2B9F" w:rsidP="00FE46CB">
      <w:pPr>
        <w:tabs>
          <w:tab w:val="left" w:pos="1988"/>
        </w:tabs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EBEEC1" wp14:editId="05BCE742">
                <wp:simplePos x="0" y="0"/>
                <wp:positionH relativeFrom="margin">
                  <wp:posOffset>0</wp:posOffset>
                </wp:positionH>
                <wp:positionV relativeFrom="margin">
                  <wp:posOffset>86333</wp:posOffset>
                </wp:positionV>
                <wp:extent cx="7164540" cy="342900"/>
                <wp:effectExtent l="0" t="0" r="0" b="0"/>
                <wp:wrapNone/>
                <wp:docPr id="9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540" cy="342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E8B2C" id="Rectangle 31" o:spid="_x0000_s1026" style="position:absolute;margin-left:0;margin-top:6.8pt;width:564.15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" fillcolor="#92d050" stroked="f">
                <w10:wrap anchorx="margin" anchory="margin"/>
              </v:rect>
            </w:pict>
          </mc:Fallback>
        </mc:AlternateContent>
      </w:r>
    </w:p>
    <w:p w14:paraId="7DB211D0" w14:textId="2FA92A80" w:rsidR="00EF116D" w:rsidRDefault="00BC58CF" w:rsidP="00FE46CB">
      <w:pPr>
        <w:tabs>
          <w:tab w:val="left" w:pos="1988"/>
        </w:tabs>
      </w:pPr>
      <w:r>
        <w:rPr>
          <w:rFonts w:ascii="Open Sans" w:eastAsia="Times New Roman" w:hAnsi="Open Sans" w:cs="Times New Roman"/>
          <w:b/>
          <w:bCs/>
          <w:noProof/>
          <w:color w:val="F34F4C"/>
          <w:sz w:val="36"/>
          <w:szCs w:val="36"/>
          <w:lang w:val="en-US"/>
        </w:rPr>
        <w:drawing>
          <wp:anchor distT="0" distB="0" distL="114300" distR="114300" simplePos="0" relativeHeight="251744256" behindDoc="0" locked="0" layoutInCell="1" allowOverlap="1" wp14:anchorId="39921D2C" wp14:editId="34E007F9">
            <wp:simplePos x="0" y="0"/>
            <wp:positionH relativeFrom="column">
              <wp:posOffset>0</wp:posOffset>
            </wp:positionH>
            <wp:positionV relativeFrom="paragraph">
              <wp:posOffset>286606</wp:posOffset>
            </wp:positionV>
            <wp:extent cx="7103110" cy="3743960"/>
            <wp:effectExtent l="0" t="0" r="0" b="2540"/>
            <wp:wrapThrough wrapText="bothSides">
              <wp:wrapPolygon edited="0">
                <wp:start x="0" y="0"/>
                <wp:lineTo x="0" y="21541"/>
                <wp:lineTo x="21550" y="21541"/>
                <wp:lineTo x="21550" y="0"/>
                <wp:lineTo x="0" y="0"/>
              </wp:wrapPolygon>
            </wp:wrapThrough>
            <wp:docPr id="95" name="Picture 9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screenshot of a cell phon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E00"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741184" behindDoc="0" locked="0" layoutInCell="1" allowOverlap="1" wp14:anchorId="5956D66E" wp14:editId="772D6C47">
                <wp:simplePos x="0" y="0"/>
                <wp:positionH relativeFrom="column">
                  <wp:posOffset>0</wp:posOffset>
                </wp:positionH>
                <wp:positionV relativeFrom="page">
                  <wp:posOffset>914400</wp:posOffset>
                </wp:positionV>
                <wp:extent cx="7026965" cy="1391285"/>
                <wp:effectExtent l="0" t="0" r="0" b="0"/>
                <wp:wrapNone/>
                <wp:docPr id="9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965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88E25F" w14:textId="662C0939" w:rsidR="00767531" w:rsidRPr="00761CC0" w:rsidRDefault="00767531" w:rsidP="0036154D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w w:val="90"/>
                                <w:sz w:val="40"/>
                                <w:szCs w:val="40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   </w:t>
                            </w:r>
                            <w:r w:rsidRPr="00C85316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39" w:history="1">
                              <w:r w:rsidR="00761CC0" w:rsidRPr="00761CC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</w:t>
                              </w:r>
                              <w:r w:rsidR="006959F3" w:rsidRPr="00761CC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40"/>
                                  <w:szCs w:val="40"/>
                                  <w:u w:val="none"/>
                                </w:rPr>
                                <w:t>.</w:t>
                              </w:r>
                              <w:r w:rsidRPr="00761CC0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40"/>
                                  <w:szCs w:val="40"/>
                                  <w:u w:val="none"/>
                                  <w:lang w:bidi="en-GB"/>
                                </w:rPr>
                                <w:t>GEOGRAF.IN</w:t>
                              </w:r>
                            </w:hyperlink>
                          </w:p>
                          <w:p w14:paraId="6D611320" w14:textId="77777777" w:rsidR="00767531" w:rsidRPr="00C60E00" w:rsidRDefault="00767531" w:rsidP="0036154D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Bezplatný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bezlicenční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portál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který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nabízí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procvičování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ZEMĚPISU A GEOGRAFIE</w:t>
                            </w:r>
                          </w:p>
                          <w:p w14:paraId="4027B0CE" w14:textId="77777777" w:rsidR="00767531" w:rsidRDefault="00767531" w:rsidP="0036154D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žáky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od 1 do 6.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Třídy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Portál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nabízí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hry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slepé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mapy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mnoho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dalších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osvědčených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metod</w:t>
                            </w:r>
                            <w:proofErr w:type="spellEnd"/>
                          </w:p>
                          <w:p w14:paraId="4DB6A42E" w14:textId="77777777" w:rsidR="00767531" w:rsidRDefault="00767531" w:rsidP="0036154D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výuky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to jak pro ČR,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tak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pro EVROPU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či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SVĚT.</w:t>
                            </w:r>
                          </w:p>
                          <w:p w14:paraId="72C54E47" w14:textId="77777777" w:rsidR="00767531" w:rsidRPr="00657EF3" w:rsidRDefault="00767531" w:rsidP="0036154D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</w:t>
                            </w:r>
                          </w:p>
                          <w:p w14:paraId="1658E445" w14:textId="77777777" w:rsidR="00767531" w:rsidRPr="00657EF3" w:rsidRDefault="00767531" w:rsidP="0036154D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6B39E2E3" w14:textId="77777777" w:rsidR="00767531" w:rsidRPr="00657EF3" w:rsidRDefault="00767531" w:rsidP="0036154D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26C204AB" w14:textId="77777777" w:rsidR="00767531" w:rsidRPr="00657EF3" w:rsidRDefault="00767531" w:rsidP="0036154D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7C39E4AA" w14:textId="77777777" w:rsidR="00767531" w:rsidRPr="00657EF3" w:rsidRDefault="00767531" w:rsidP="0036154D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54065813" w14:textId="77777777" w:rsidR="00767531" w:rsidRPr="00657EF3" w:rsidRDefault="00767531" w:rsidP="0036154D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126DB6BC" w14:textId="77777777" w:rsidR="00767531" w:rsidRPr="00657EF3" w:rsidRDefault="00767531" w:rsidP="0036154D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1607F802" w14:textId="77777777" w:rsidR="00767531" w:rsidRPr="00657EF3" w:rsidRDefault="00767531" w:rsidP="0036154D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4AC2108F" w14:textId="77777777" w:rsidR="00767531" w:rsidRDefault="00767531" w:rsidP="0036154D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6D66E" id="_x0000_s1050" type="#_x0000_t202" style="position:absolute;margin-left:0;margin-top:1in;width:553.3pt;height:109.55pt;z-index:251741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" filled="f" fillcolor="#fffffe" stroked="f" strokecolor="#212120" insetpen="t">
                <v:textbox inset="2.88pt,2.88pt,2.88pt,2.88pt">
                  <w:txbxContent>
                    <w:p w14:paraId="1B88E25F" w14:textId="662C0939" w:rsidR="00767531" w:rsidRPr="00761CC0" w:rsidRDefault="00767531" w:rsidP="0036154D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pacing w:val="4"/>
                          <w:w w:val="90"/>
                          <w:sz w:val="40"/>
                          <w:szCs w:val="40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   </w:t>
                      </w:r>
                      <w:r w:rsidRPr="00C85316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hyperlink r:id="rId40" w:history="1">
                        <w:r w:rsidR="00761CC0" w:rsidRPr="00761CC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</w:t>
                        </w:r>
                        <w:r w:rsidR="006959F3" w:rsidRPr="00761CC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40"/>
                            <w:szCs w:val="40"/>
                            <w:u w:val="none"/>
                          </w:rPr>
                          <w:t>.</w:t>
                        </w:r>
                        <w:r w:rsidRPr="00761CC0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40"/>
                            <w:szCs w:val="40"/>
                            <w:u w:val="none"/>
                            <w:lang w:bidi="en-GB"/>
                          </w:rPr>
                          <w:t>GEOGRA</w:t>
                        </w:r>
                        <w:r w:rsidRPr="00761CC0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40"/>
                            <w:szCs w:val="40"/>
                            <w:u w:val="none"/>
                            <w:lang w:bidi="en-GB"/>
                          </w:rPr>
                          <w:t>F</w:t>
                        </w:r>
                        <w:r w:rsidRPr="00761CC0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40"/>
                            <w:szCs w:val="40"/>
                            <w:u w:val="none"/>
                            <w:lang w:bidi="en-GB"/>
                          </w:rPr>
                          <w:t>.IN</w:t>
                        </w:r>
                      </w:hyperlink>
                    </w:p>
                    <w:p w14:paraId="6D611320" w14:textId="77777777" w:rsidR="00767531" w:rsidRPr="00C60E00" w:rsidRDefault="00767531" w:rsidP="0036154D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Bezplatný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bezlicenční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portál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který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nabízí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online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procvičování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ZEMĚPISU A GEOGRAFIE</w:t>
                      </w:r>
                    </w:p>
                    <w:p w14:paraId="4027B0CE" w14:textId="77777777" w:rsidR="00767531" w:rsidRDefault="00767531" w:rsidP="0036154D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žáky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od 1 do 6.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Třídy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Portál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nabízí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hry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slepé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mapy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mnoho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dalších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osvědčených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metod</w:t>
                      </w:r>
                      <w:proofErr w:type="spellEnd"/>
                    </w:p>
                    <w:p w14:paraId="4DB6A42E" w14:textId="77777777" w:rsidR="00767531" w:rsidRDefault="00767531" w:rsidP="0036154D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výuky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to jak pro ČR,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tak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pro EVROPU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či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SVĚT.</w:t>
                      </w:r>
                    </w:p>
                    <w:p w14:paraId="72C54E47" w14:textId="77777777" w:rsidR="00767531" w:rsidRPr="00657EF3" w:rsidRDefault="00767531" w:rsidP="0036154D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</w:t>
                      </w:r>
                    </w:p>
                    <w:p w14:paraId="1658E445" w14:textId="77777777" w:rsidR="00767531" w:rsidRPr="00657EF3" w:rsidRDefault="00767531" w:rsidP="0036154D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6B39E2E3" w14:textId="77777777" w:rsidR="00767531" w:rsidRPr="00657EF3" w:rsidRDefault="00767531" w:rsidP="0036154D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26C204AB" w14:textId="77777777" w:rsidR="00767531" w:rsidRPr="00657EF3" w:rsidRDefault="00767531" w:rsidP="0036154D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7C39E4AA" w14:textId="77777777" w:rsidR="00767531" w:rsidRPr="00657EF3" w:rsidRDefault="00767531" w:rsidP="0036154D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54065813" w14:textId="77777777" w:rsidR="00767531" w:rsidRPr="00657EF3" w:rsidRDefault="00767531" w:rsidP="0036154D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126DB6BC" w14:textId="77777777" w:rsidR="00767531" w:rsidRPr="00657EF3" w:rsidRDefault="00767531" w:rsidP="0036154D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1607F802" w14:textId="77777777" w:rsidR="00767531" w:rsidRPr="00657EF3" w:rsidRDefault="00767531" w:rsidP="0036154D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4AC2108F" w14:textId="77777777" w:rsidR="00767531" w:rsidRDefault="00767531" w:rsidP="0036154D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3624416" w14:textId="67656A9A" w:rsidR="00EF116D" w:rsidRDefault="00EF116D" w:rsidP="00FE46CB">
      <w:pPr>
        <w:tabs>
          <w:tab w:val="left" w:pos="1988"/>
        </w:tabs>
      </w:pPr>
    </w:p>
    <w:p w14:paraId="5BDACCA4" w14:textId="10769119" w:rsidR="00EF116D" w:rsidRDefault="00EF116D" w:rsidP="00FE46CB">
      <w:pPr>
        <w:tabs>
          <w:tab w:val="left" w:pos="1988"/>
        </w:tabs>
      </w:pPr>
    </w:p>
    <w:p w14:paraId="73E9A8CF" w14:textId="4094C47F" w:rsidR="00EF116D" w:rsidRDefault="00EF116D" w:rsidP="00FE46CB">
      <w:pPr>
        <w:tabs>
          <w:tab w:val="left" w:pos="1988"/>
        </w:tabs>
      </w:pPr>
    </w:p>
    <w:p w14:paraId="65FE095A" w14:textId="3DF674C4" w:rsidR="00EF116D" w:rsidRDefault="00EF116D" w:rsidP="00FE46CB">
      <w:pPr>
        <w:tabs>
          <w:tab w:val="left" w:pos="1988"/>
        </w:tabs>
      </w:pPr>
    </w:p>
    <w:p w14:paraId="5DB9C126" w14:textId="588129A0" w:rsidR="007E2B9F" w:rsidRDefault="007E2B9F" w:rsidP="00FE46CB">
      <w:pPr>
        <w:tabs>
          <w:tab w:val="left" w:pos="1988"/>
        </w:tabs>
      </w:pPr>
    </w:p>
    <w:p w14:paraId="3A33A785" w14:textId="28FA506C" w:rsidR="00407DB5" w:rsidRDefault="00407DB5" w:rsidP="00FE46CB">
      <w:pPr>
        <w:tabs>
          <w:tab w:val="left" w:pos="1988"/>
        </w:tabs>
      </w:pPr>
    </w:p>
    <w:p w14:paraId="6AAE758D" w14:textId="31182BB2" w:rsidR="00407DB5" w:rsidRDefault="00407DB5" w:rsidP="00FE46CB">
      <w:pPr>
        <w:tabs>
          <w:tab w:val="left" w:pos="1988"/>
        </w:tabs>
      </w:pPr>
    </w:p>
    <w:p w14:paraId="41E09311" w14:textId="5E59EE5E" w:rsidR="007E2B9F" w:rsidRDefault="007E2B9F" w:rsidP="00FE46CB">
      <w:pPr>
        <w:tabs>
          <w:tab w:val="left" w:pos="1988"/>
        </w:tabs>
      </w:pPr>
    </w:p>
    <w:p w14:paraId="5F76BBC8" w14:textId="1550CCB6" w:rsidR="007E2B9F" w:rsidRDefault="007E2B9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57CA2D1F" w14:textId="76A729FA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690EC1DE" w14:textId="32EA5879" w:rsidR="007E2B9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  <w:r>
        <w:rPr>
          <w:rFonts w:ascii="Open Sans" w:eastAsia="Times New Roman" w:hAnsi="Open Sans" w:cs="Times New Roman"/>
          <w:b/>
          <w:bCs/>
          <w:noProof/>
          <w:color w:val="F34F4C"/>
          <w:sz w:val="36"/>
          <w:szCs w:val="36"/>
          <w:lang w:val="en-US"/>
        </w:rPr>
        <w:lastRenderedPageBreak/>
        <w:drawing>
          <wp:anchor distT="0" distB="0" distL="114300" distR="114300" simplePos="0" relativeHeight="251845632" behindDoc="0" locked="0" layoutInCell="1" allowOverlap="1" wp14:anchorId="58C44B30" wp14:editId="683EBB78">
            <wp:simplePos x="0" y="0"/>
            <wp:positionH relativeFrom="column">
              <wp:posOffset>0</wp:posOffset>
            </wp:positionH>
            <wp:positionV relativeFrom="paragraph">
              <wp:posOffset>-2273935</wp:posOffset>
            </wp:positionV>
            <wp:extent cx="6748145" cy="3168650"/>
            <wp:effectExtent l="0" t="0" r="0" b="6350"/>
            <wp:wrapThrough wrapText="bothSides">
              <wp:wrapPolygon edited="0">
                <wp:start x="0" y="0"/>
                <wp:lineTo x="0" y="21557"/>
                <wp:lineTo x="21545" y="21557"/>
                <wp:lineTo x="21545" y="0"/>
                <wp:lineTo x="0" y="0"/>
              </wp:wrapPolygon>
            </wp:wrapThrough>
            <wp:docPr id="94" name="Picture 9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Diagram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05629" w14:textId="7421A94B" w:rsidR="007E2B9F" w:rsidRDefault="007E2B9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37664E0B" w14:textId="4101A8E7" w:rsidR="007E2B9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5DD7B2" wp14:editId="7B159007">
                <wp:simplePos x="0" y="0"/>
                <wp:positionH relativeFrom="margin">
                  <wp:posOffset>0</wp:posOffset>
                </wp:positionH>
                <wp:positionV relativeFrom="margin">
                  <wp:posOffset>223548</wp:posOffset>
                </wp:positionV>
                <wp:extent cx="7164540" cy="342900"/>
                <wp:effectExtent l="0" t="0" r="0" b="0"/>
                <wp:wrapNone/>
                <wp:docPr id="9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540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DFB36" id="Rectangle 31" o:spid="_x0000_s1026" style="position:absolute;margin-left:0;margin-top:17.6pt;width:564.15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" fillcolor="yellow" stroked="f">
                <w10:wrap anchorx="margin" anchory="margin"/>
              </v:rect>
            </w:pict>
          </mc:Fallback>
        </mc:AlternateContent>
      </w:r>
    </w:p>
    <w:p w14:paraId="6ACCCC3E" w14:textId="7222D404" w:rsidR="007E2B9F" w:rsidRDefault="007E2B9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4DC454F8" w14:textId="203383FE" w:rsidR="007E2B9F" w:rsidRDefault="00761CC0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841536" behindDoc="0" locked="0" layoutInCell="1" allowOverlap="1" wp14:anchorId="19E31522" wp14:editId="589964C9">
                <wp:simplePos x="0" y="0"/>
                <wp:positionH relativeFrom="column">
                  <wp:posOffset>59117</wp:posOffset>
                </wp:positionH>
                <wp:positionV relativeFrom="page">
                  <wp:posOffset>1024255</wp:posOffset>
                </wp:positionV>
                <wp:extent cx="6828155" cy="1391478"/>
                <wp:effectExtent l="0" t="0" r="0" b="0"/>
                <wp:wrapNone/>
                <wp:docPr id="9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1391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C3F9A7" w14:textId="30EA5297" w:rsidR="00BC58CF" w:rsidRPr="00761CC0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 </w:t>
                            </w:r>
                            <w:r w:rsidRPr="00761CC0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</w:t>
                            </w:r>
                            <w:r w:rsidRPr="00761CC0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pacing w:val="4"/>
                                <w:w w:val="90"/>
                              </w:rPr>
                              <w:t xml:space="preserve"> </w:t>
                            </w:r>
                            <w:hyperlink r:id="rId42" w:history="1">
                              <w:r w:rsidRPr="00761CC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404040" w:themeColor="text1" w:themeTint="BF"/>
                                  <w:spacing w:val="4"/>
                                  <w:w w:val="90"/>
                                  <w:sz w:val="36"/>
                                  <w:szCs w:val="36"/>
                                  <w:u w:val="none"/>
                                </w:rPr>
                                <w:t xml:space="preserve"> </w:t>
                              </w:r>
                              <w:r w:rsidRPr="00761CC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404040" w:themeColor="text1" w:themeTint="BF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WWW.</w:t>
                              </w:r>
                              <w:r w:rsidR="00761CC0" w:rsidRPr="00761CC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404040" w:themeColor="text1" w:themeTint="BF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r w:rsidRPr="00761CC0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bCs/>
                                  <w:color w:val="404040" w:themeColor="text1" w:themeTint="BF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ZLATKA.IN</w:t>
                              </w:r>
                            </w:hyperlink>
                          </w:p>
                          <w:p w14:paraId="5A4D6910" w14:textId="77777777" w:rsidR="00BC58CF" w:rsidRPr="00C60E00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Bezplatný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bezlicenční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portál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který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nabízí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procvičování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výuce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r w:rsidRPr="00C60E00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FINANČNÍ</w:t>
                            </w:r>
                          </w:p>
                          <w:p w14:paraId="66C47A87" w14:textId="77777777" w:rsidR="00BC58CF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 w:rsidRPr="00C60E00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GRAMOTNOSTI</w:t>
                            </w: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. K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dispozici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jsou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jak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pracovní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listy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tak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cvičení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.</w:t>
                            </w:r>
                          </w:p>
                          <w:p w14:paraId="1A9D8694" w14:textId="77777777" w:rsidR="00BC58CF" w:rsidRPr="00657EF3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</w:t>
                            </w:r>
                          </w:p>
                          <w:p w14:paraId="2840A712" w14:textId="77777777" w:rsidR="00BC58CF" w:rsidRPr="00657EF3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53562612" w14:textId="77777777" w:rsidR="00BC58CF" w:rsidRPr="00657EF3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2AFF53C9" w14:textId="77777777" w:rsidR="00BC58CF" w:rsidRPr="00657EF3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203E184B" w14:textId="77777777" w:rsidR="00BC58CF" w:rsidRPr="00657EF3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0936B9A9" w14:textId="77777777" w:rsidR="00BC58CF" w:rsidRPr="00657EF3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137D35A7" w14:textId="77777777" w:rsidR="00BC58CF" w:rsidRPr="00657EF3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4580166B" w14:textId="77777777" w:rsidR="00BC58CF" w:rsidRPr="00657EF3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5DE8DD0A" w14:textId="77777777" w:rsidR="00BC58CF" w:rsidRDefault="00BC58CF" w:rsidP="00BC58CF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31522" id="_x0000_s1051" type="#_x0000_t202" style="position:absolute;margin-left:4.65pt;margin-top:80.65pt;width:537.65pt;height:109.55pt;z-index:251841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" filled="f" fillcolor="#fffffe" stroked="f" strokecolor="#212120" insetpen="t">
                <v:textbox inset="2.88pt,2.88pt,2.88pt,2.88pt">
                  <w:txbxContent>
                    <w:p w14:paraId="55C3F9A7" w14:textId="30EA5297" w:rsidR="00BC58CF" w:rsidRPr="00761CC0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sz w:val="36"/>
                          <w:szCs w:val="36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 </w:t>
                      </w:r>
                      <w:r w:rsidRPr="00761CC0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</w:t>
                      </w:r>
                      <w:r w:rsidRPr="00761CC0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pacing w:val="4"/>
                          <w:w w:val="90"/>
                        </w:rPr>
                        <w:t xml:space="preserve"> </w:t>
                      </w:r>
                      <w:hyperlink r:id="rId43" w:history="1">
                        <w:r w:rsidRPr="00761CC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404040" w:themeColor="text1" w:themeTint="BF"/>
                            <w:spacing w:val="4"/>
                            <w:w w:val="90"/>
                            <w:sz w:val="36"/>
                            <w:szCs w:val="36"/>
                            <w:u w:val="none"/>
                          </w:rPr>
                          <w:t xml:space="preserve"> </w:t>
                        </w:r>
                        <w:r w:rsidRPr="00761CC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404040" w:themeColor="text1" w:themeTint="BF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WWW.</w:t>
                        </w:r>
                        <w:r w:rsidR="00761CC0" w:rsidRPr="00761CC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404040" w:themeColor="text1" w:themeTint="BF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 xml:space="preserve"> </w:t>
                        </w:r>
                        <w:r w:rsidRPr="00761CC0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color w:val="404040" w:themeColor="text1" w:themeTint="BF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Z</w:t>
                        </w:r>
                        <w:r w:rsidRPr="00761CC0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color w:val="404040" w:themeColor="text1" w:themeTint="BF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L</w:t>
                        </w:r>
                        <w:r w:rsidRPr="00761CC0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color w:val="404040" w:themeColor="text1" w:themeTint="BF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ATKA.I</w:t>
                        </w:r>
                        <w:r w:rsidRPr="00761CC0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color w:val="404040" w:themeColor="text1" w:themeTint="BF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N</w:t>
                        </w:r>
                      </w:hyperlink>
                    </w:p>
                    <w:p w14:paraId="5A4D6910" w14:textId="77777777" w:rsidR="00BC58CF" w:rsidRPr="00C60E00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Bezplatný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bezlicenční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portál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který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nabízí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online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procvičování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výuce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r w:rsidRPr="00C60E00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FINANČNÍ</w:t>
                      </w:r>
                    </w:p>
                    <w:p w14:paraId="66C47A87" w14:textId="77777777" w:rsidR="00BC58CF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 w:rsidRPr="00C60E00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GRAMOTNOSTI</w:t>
                      </w: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. K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dispozici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jsou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jak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pracovní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listy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tak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online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cvičení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.</w:t>
                      </w:r>
                    </w:p>
                    <w:p w14:paraId="1A9D8694" w14:textId="77777777" w:rsidR="00BC58CF" w:rsidRPr="00657EF3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</w:t>
                      </w:r>
                    </w:p>
                    <w:p w14:paraId="2840A712" w14:textId="77777777" w:rsidR="00BC58CF" w:rsidRPr="00657EF3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53562612" w14:textId="77777777" w:rsidR="00BC58CF" w:rsidRPr="00657EF3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2AFF53C9" w14:textId="77777777" w:rsidR="00BC58CF" w:rsidRPr="00657EF3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203E184B" w14:textId="77777777" w:rsidR="00BC58CF" w:rsidRPr="00657EF3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0936B9A9" w14:textId="77777777" w:rsidR="00BC58CF" w:rsidRPr="00657EF3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137D35A7" w14:textId="77777777" w:rsidR="00BC58CF" w:rsidRPr="00657EF3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4580166B" w14:textId="77777777" w:rsidR="00BC58CF" w:rsidRPr="00657EF3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5DE8DD0A" w14:textId="77777777" w:rsidR="00BC58CF" w:rsidRDefault="00BC58CF" w:rsidP="00BC58CF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FC7E0A" w14:textId="07389186" w:rsidR="007E2B9F" w:rsidRDefault="007E2B9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147C3E92" w14:textId="3810A7E2" w:rsidR="007E2B9F" w:rsidRDefault="007E2B9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20EB9839" w14:textId="01A63262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4A2EAF5D" w14:textId="5FE786A2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  <w:r>
        <w:rPr>
          <w:rFonts w:ascii="Open Sans" w:eastAsia="Times New Roman" w:hAnsi="Open Sans" w:cs="Times New Roman"/>
          <w:b/>
          <w:bCs/>
          <w:noProof/>
          <w:color w:val="F34F4C"/>
          <w:sz w:val="36"/>
          <w:szCs w:val="36"/>
          <w:lang w:val="en-US"/>
        </w:rPr>
        <w:drawing>
          <wp:anchor distT="0" distB="0" distL="114300" distR="114300" simplePos="0" relativeHeight="251843584" behindDoc="0" locked="0" layoutInCell="1" allowOverlap="1" wp14:anchorId="73CD4D14" wp14:editId="0CAE469C">
            <wp:simplePos x="0" y="0"/>
            <wp:positionH relativeFrom="margin">
              <wp:posOffset>0</wp:posOffset>
            </wp:positionH>
            <wp:positionV relativeFrom="margin">
              <wp:posOffset>2364740</wp:posOffset>
            </wp:positionV>
            <wp:extent cx="6887210" cy="4025900"/>
            <wp:effectExtent l="0" t="0" r="0" b="0"/>
            <wp:wrapSquare wrapText="bothSides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Graphical user interface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21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3D45D" w14:textId="74B86859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3A4BE249" w14:textId="0262BB2B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07421B95" w14:textId="4EAAF6DB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0FCD2161" w14:textId="4B863658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76DF98F8" w14:textId="7AFC5B79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3E4E3B0D" w14:textId="5A3C3292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526CE481" w14:textId="77777777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612CD17E" w14:textId="0F6DBE32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00263B77" w14:textId="77777777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7D79211B" w14:textId="70F76227" w:rsidR="007E2B9F" w:rsidRDefault="007E2B9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2AF8003F" w14:textId="7BE1B5ED" w:rsidR="007E2B9F" w:rsidRDefault="007E2B9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072E390C" w14:textId="3E2FC13A" w:rsidR="007E2B9F" w:rsidRDefault="007E2B9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134F31C4" w14:textId="31478EB4" w:rsidR="00B74EB2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F621906" wp14:editId="58BC9288">
                <wp:simplePos x="0" y="0"/>
                <wp:positionH relativeFrom="margin">
                  <wp:posOffset>59635</wp:posOffset>
                </wp:positionH>
                <wp:positionV relativeFrom="margin">
                  <wp:posOffset>347870</wp:posOffset>
                </wp:positionV>
                <wp:extent cx="6768520" cy="342900"/>
                <wp:effectExtent l="0" t="0" r="635" b="0"/>
                <wp:wrapNone/>
                <wp:docPr id="10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8520" cy="342900"/>
                        </a:xfrm>
                        <a:prstGeom prst="rect">
                          <a:avLst/>
                        </a:prstGeom>
                        <a:solidFill>
                          <a:srgbClr val="00B7F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E9D33" id="Rectangle 31" o:spid="_x0000_s1026" style="position:absolute;margin-left:4.7pt;margin-top:27.4pt;width:532.95pt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" fillcolor="#00b7fc" stroked="f">
                <w10:wrap anchorx="margin" anchory="margin"/>
              </v:rect>
            </w:pict>
          </mc:Fallback>
        </mc:AlternateContent>
      </w:r>
    </w:p>
    <w:p w14:paraId="6034ECB7" w14:textId="630804C6" w:rsidR="00B74EB2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751424" behindDoc="0" locked="0" layoutInCell="1" allowOverlap="1" wp14:anchorId="61CD4990" wp14:editId="1E3B6B75">
                <wp:simplePos x="0" y="0"/>
                <wp:positionH relativeFrom="column">
                  <wp:posOffset>0</wp:posOffset>
                </wp:positionH>
                <wp:positionV relativeFrom="page">
                  <wp:posOffset>1043610</wp:posOffset>
                </wp:positionV>
                <wp:extent cx="6828155" cy="1073426"/>
                <wp:effectExtent l="0" t="0" r="0" b="0"/>
                <wp:wrapNone/>
                <wp:docPr id="10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1073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E10E2A" w14:textId="395D77BA" w:rsidR="00767531" w:rsidRPr="00761CC0" w:rsidRDefault="00767531" w:rsidP="00B74EB2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sz w:val="44"/>
                                <w:szCs w:val="44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  </w:t>
                            </w:r>
                            <w:r w:rsidRPr="00761CC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w w:val="90"/>
                              </w:rPr>
                              <w:t xml:space="preserve"> </w:t>
                            </w:r>
                            <w:r w:rsidRPr="00761CC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45" w:history="1">
                              <w:r w:rsidR="006959F3" w:rsidRPr="00761CC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WWW.</w:t>
                              </w:r>
                              <w:r w:rsidRPr="00761CC0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color w:val="000000" w:themeColor="text1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MATIKA.IN</w:t>
                              </w:r>
                            </w:hyperlink>
                          </w:p>
                          <w:p w14:paraId="141D7DEE" w14:textId="77777777" w:rsidR="000F347E" w:rsidRDefault="00767531" w:rsidP="00C60E00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Bezplatný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bezlicenční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portál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který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nabízí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procvičování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r w:rsidRPr="00C60E00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MATEMATIKY</w:t>
                            </w:r>
                            <w:r w:rsidR="000F347E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r w:rsidR="000F347E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od </w:t>
                            </w:r>
                            <w:proofErr w:type="spellStart"/>
                            <w:r w:rsidR="000F347E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prvního</w:t>
                            </w:r>
                            <w:proofErr w:type="spellEnd"/>
                            <w:r w:rsidR="000F347E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</w:p>
                          <w:p w14:paraId="0FE94E5B" w14:textId="5B37D39B" w:rsidR="00767531" w:rsidRDefault="000F347E" w:rsidP="00C60E00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do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devátého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ročníku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ZŠ</w:t>
                            </w:r>
                            <w:r w:rsidR="00767531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.</w:t>
                            </w:r>
                          </w:p>
                          <w:p w14:paraId="046FBE85" w14:textId="77777777" w:rsidR="00767531" w:rsidRPr="00657EF3" w:rsidRDefault="00767531" w:rsidP="00B74EB2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</w:t>
                            </w:r>
                          </w:p>
                          <w:p w14:paraId="4DECB667" w14:textId="77777777" w:rsidR="00767531" w:rsidRPr="00657EF3" w:rsidRDefault="00767531" w:rsidP="00B74EB2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0D1E6F34" w14:textId="77777777" w:rsidR="00767531" w:rsidRPr="00657EF3" w:rsidRDefault="00767531" w:rsidP="00B74EB2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639CD2F0" w14:textId="77777777" w:rsidR="00767531" w:rsidRPr="00657EF3" w:rsidRDefault="00767531" w:rsidP="00B74EB2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1255321C" w14:textId="77777777" w:rsidR="00767531" w:rsidRPr="00657EF3" w:rsidRDefault="00767531" w:rsidP="00B74EB2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69700561" w14:textId="77777777" w:rsidR="00767531" w:rsidRPr="00657EF3" w:rsidRDefault="00767531" w:rsidP="00B74EB2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098B56B3" w14:textId="77777777" w:rsidR="00767531" w:rsidRPr="00657EF3" w:rsidRDefault="00767531" w:rsidP="00B74EB2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4189B930" w14:textId="77777777" w:rsidR="00767531" w:rsidRPr="00657EF3" w:rsidRDefault="00767531" w:rsidP="00B74EB2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5B924E10" w14:textId="77777777" w:rsidR="00767531" w:rsidRDefault="00767531" w:rsidP="00B74EB2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D4990" id="_x0000_s1052" type="#_x0000_t202" style="position:absolute;margin-left:0;margin-top:82.15pt;width:537.65pt;height:84.5pt;z-index:251751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" filled="f" fillcolor="#fffffe" stroked="f" strokecolor="#212120" insetpen="t">
                <v:textbox inset="2.88pt,2.88pt,2.88pt,2.88pt">
                  <w:txbxContent>
                    <w:p w14:paraId="77E10E2A" w14:textId="395D77BA" w:rsidR="00767531" w:rsidRPr="00761CC0" w:rsidRDefault="00767531" w:rsidP="00B74EB2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sz w:val="44"/>
                          <w:szCs w:val="44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  </w:t>
                      </w:r>
                      <w:r w:rsidRPr="00761CC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4"/>
                          <w:w w:val="90"/>
                        </w:rPr>
                        <w:t xml:space="preserve"> </w:t>
                      </w:r>
                      <w:r w:rsidRPr="00761CC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hyperlink r:id="rId46" w:history="1">
                        <w:r w:rsidR="006959F3" w:rsidRPr="00761CC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WWW.</w:t>
                        </w:r>
                        <w:r w:rsidRPr="00761CC0">
                          <w:rPr>
                            <w:rStyle w:val="Hyperlink"/>
                            <w:rFonts w:ascii="Arial" w:eastAsia="Arial" w:hAnsi="Arial" w:cs="Arial"/>
                            <w:b/>
                            <w:color w:val="000000" w:themeColor="text1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MATIKA.IN</w:t>
                        </w:r>
                      </w:hyperlink>
                    </w:p>
                    <w:p w14:paraId="141D7DEE" w14:textId="77777777" w:rsidR="000F347E" w:rsidRDefault="00767531" w:rsidP="00C60E00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Bezplatný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bezlicenční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portál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který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nabízí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online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procvičování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r w:rsidRPr="00C60E00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MATEMATIKY</w:t>
                      </w:r>
                      <w:r w:rsidR="000F347E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="000F347E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od</w:t>
                      </w:r>
                      <w:proofErr w:type="spellEnd"/>
                      <w:r w:rsidR="000F347E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="000F347E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prvního</w:t>
                      </w:r>
                      <w:proofErr w:type="spellEnd"/>
                      <w:r w:rsidR="000F347E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</w:p>
                    <w:p w14:paraId="0FE94E5B" w14:textId="5B37D39B" w:rsidR="00767531" w:rsidRDefault="000F347E" w:rsidP="00C60E00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do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devátého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ročníku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ZŠ</w:t>
                      </w:r>
                      <w:r w:rsidR="00767531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.</w:t>
                      </w:r>
                    </w:p>
                    <w:p w14:paraId="046FBE85" w14:textId="77777777" w:rsidR="00767531" w:rsidRPr="00657EF3" w:rsidRDefault="00767531" w:rsidP="00B74EB2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</w:t>
                      </w:r>
                    </w:p>
                    <w:p w14:paraId="4DECB667" w14:textId="77777777" w:rsidR="00767531" w:rsidRPr="00657EF3" w:rsidRDefault="00767531" w:rsidP="00B74EB2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0D1E6F34" w14:textId="77777777" w:rsidR="00767531" w:rsidRPr="00657EF3" w:rsidRDefault="00767531" w:rsidP="00B74EB2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639CD2F0" w14:textId="77777777" w:rsidR="00767531" w:rsidRPr="00657EF3" w:rsidRDefault="00767531" w:rsidP="00B74EB2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1255321C" w14:textId="77777777" w:rsidR="00767531" w:rsidRPr="00657EF3" w:rsidRDefault="00767531" w:rsidP="00B74EB2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69700561" w14:textId="77777777" w:rsidR="00767531" w:rsidRPr="00657EF3" w:rsidRDefault="00767531" w:rsidP="00B74EB2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098B56B3" w14:textId="77777777" w:rsidR="00767531" w:rsidRPr="00657EF3" w:rsidRDefault="00767531" w:rsidP="00B74EB2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4189B930" w14:textId="77777777" w:rsidR="00767531" w:rsidRPr="00657EF3" w:rsidRDefault="00767531" w:rsidP="00B74EB2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5B924E10" w14:textId="77777777" w:rsidR="00767531" w:rsidRDefault="00767531" w:rsidP="00B74EB2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96A1161" w14:textId="25224357" w:rsidR="00B74EB2" w:rsidRDefault="00B74EB2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25299B78" w14:textId="22E99BF7" w:rsidR="00B74EB2" w:rsidRDefault="00B74EB2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483E0D48" w14:textId="7EED909D" w:rsidR="00B74EB2" w:rsidRDefault="000F347E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  <w:r>
        <w:rPr>
          <w:rFonts w:ascii="Open Sans" w:eastAsia="Times New Roman" w:hAnsi="Open Sans" w:cs="Times New Roman"/>
          <w:b/>
          <w:bCs/>
          <w:noProof/>
          <w:color w:val="F34F4C"/>
          <w:sz w:val="36"/>
          <w:szCs w:val="36"/>
          <w:lang w:val="en-US"/>
        </w:rPr>
        <w:drawing>
          <wp:anchor distT="0" distB="0" distL="114300" distR="114300" simplePos="0" relativeHeight="251847680" behindDoc="0" locked="0" layoutInCell="1" allowOverlap="1" wp14:anchorId="3D5F235F" wp14:editId="41403E6B">
            <wp:simplePos x="0" y="0"/>
            <wp:positionH relativeFrom="margin">
              <wp:posOffset>127690</wp:posOffset>
            </wp:positionH>
            <wp:positionV relativeFrom="margin">
              <wp:posOffset>2106350</wp:posOffset>
            </wp:positionV>
            <wp:extent cx="6698615" cy="4236720"/>
            <wp:effectExtent l="0" t="0" r="0" b="5080"/>
            <wp:wrapSquare wrapText="bothSides"/>
            <wp:docPr id="103" name="Picture 10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Diagram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61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84AD0" w14:textId="1BCC3835" w:rsidR="00B74EB2" w:rsidRDefault="00B74EB2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5A3AA12B" w14:textId="3117F3B7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538891EF" w14:textId="5364647D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4CEC8B37" w14:textId="49C8A3FA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50612A6B" w14:textId="4C502CBF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1FC2F46C" w14:textId="4D2C7851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29F19413" w14:textId="1C831E0C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7509F8EE" w14:textId="7263B27D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0C3ADB1E" w14:textId="066D1E63" w:rsidR="00B74EB2" w:rsidRDefault="00B74EB2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010C5A23" w14:textId="2B87EA3D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78A47EA0" w14:textId="1AF32ECF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48F4C14D" w14:textId="4CFAC4D3" w:rsidR="00B74EB2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80A2874" wp14:editId="5F0849D3">
                <wp:simplePos x="0" y="0"/>
                <wp:positionH relativeFrom="margin">
                  <wp:posOffset>218661</wp:posOffset>
                </wp:positionH>
                <wp:positionV relativeFrom="margin">
                  <wp:posOffset>268357</wp:posOffset>
                </wp:positionV>
                <wp:extent cx="6689007" cy="342900"/>
                <wp:effectExtent l="0" t="0" r="4445" b="0"/>
                <wp:wrapNone/>
                <wp:docPr id="10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9007" cy="342900"/>
                        </a:xfrm>
                        <a:prstGeom prst="rect">
                          <a:avLst/>
                        </a:prstGeom>
                        <a:solidFill>
                          <a:srgbClr val="FA74D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AF0DA" id="Rectangle 31" o:spid="_x0000_s1026" style="position:absolute;margin-left:17.2pt;margin-top:21.15pt;width:526.7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" fillcolor="#fa74d0" stroked="f">
                <w10:wrap anchorx="margin" anchory="margin"/>
              </v:rect>
            </w:pict>
          </mc:Fallback>
        </mc:AlternateContent>
      </w:r>
    </w:p>
    <w:p w14:paraId="70A871AC" w14:textId="1584CCEF" w:rsidR="00B74EB2" w:rsidRDefault="00B74EB2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091DD75D" w14:textId="03255020" w:rsidR="00B74EB2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849728" behindDoc="0" locked="0" layoutInCell="1" allowOverlap="1" wp14:anchorId="40CC3B0F" wp14:editId="3939309A">
                <wp:simplePos x="0" y="0"/>
                <wp:positionH relativeFrom="column">
                  <wp:posOffset>79513</wp:posOffset>
                </wp:positionH>
                <wp:positionV relativeFrom="page">
                  <wp:posOffset>1025663</wp:posOffset>
                </wp:positionV>
                <wp:extent cx="6828155" cy="1798983"/>
                <wp:effectExtent l="0" t="0" r="0" b="0"/>
                <wp:wrapNone/>
                <wp:docPr id="10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1798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481CE1" w14:textId="119720B0" w:rsidR="00BC58CF" w:rsidRPr="00867478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sz w:val="44"/>
                                <w:szCs w:val="44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  </w:t>
                            </w:r>
                            <w:r w:rsidRPr="0086747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w w:val="90"/>
                              </w:rPr>
                              <w:t xml:space="preserve"> </w:t>
                            </w:r>
                            <w:r w:rsidRPr="0086747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48" w:history="1">
                              <w:r w:rsidR="00867478" w:rsidRPr="0086747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WWW.</w:t>
                              </w:r>
                              <w:r w:rsidRPr="00867478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color w:val="000000" w:themeColor="text1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TRAINBRA.IN</w:t>
                              </w:r>
                            </w:hyperlink>
                          </w:p>
                          <w:p w14:paraId="7C88B854" w14:textId="1DA554B6" w:rsidR="00BC58CF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Bezplatný</w:t>
                            </w:r>
                            <w:proofErr w:type="spellEnd"/>
                            <w:r w:rsidR="000F347E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bezlicenční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portál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který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nabízí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cvičení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vysvětlení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videa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tématům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jako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</w:p>
                          <w:p w14:paraId="2414717E" w14:textId="77777777" w:rsidR="00BC58CF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jsou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fake news,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ověřování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informací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média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klamy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hoax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mnoho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dalších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. </w:t>
                            </w:r>
                          </w:p>
                          <w:p w14:paraId="3F52B5BB" w14:textId="77777777" w:rsidR="00BC58CF" w:rsidRPr="00693361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Cílem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podpora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r w:rsidRPr="002E001E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KRITICKÉHO MYŠLENÍ</w:t>
                            </w: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rozlišovacích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schopností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žáků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Vhodné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pro 8 a 9. </w:t>
                            </w:r>
                          </w:p>
                          <w:p w14:paraId="6312A14C" w14:textId="77777777" w:rsidR="00BC58CF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třídy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i pro SŠ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gymnázia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. K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těmto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tématům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naleznete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mnoho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dalších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odkazů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zdrojů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.</w:t>
                            </w:r>
                          </w:p>
                          <w:p w14:paraId="5CC2BCB2" w14:textId="77777777" w:rsidR="00BC58CF" w:rsidRPr="00657EF3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</w:t>
                            </w:r>
                          </w:p>
                          <w:p w14:paraId="35CDDB92" w14:textId="77777777" w:rsidR="00BC58CF" w:rsidRPr="00657EF3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356D40E3" w14:textId="77777777" w:rsidR="00BC58CF" w:rsidRPr="00657EF3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3B5F1DEE" w14:textId="77777777" w:rsidR="00BC58CF" w:rsidRPr="00657EF3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4B0C08A7" w14:textId="77777777" w:rsidR="00BC58CF" w:rsidRPr="00657EF3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27B4DCAA" w14:textId="77777777" w:rsidR="00BC58CF" w:rsidRPr="00657EF3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6082321C" w14:textId="77777777" w:rsidR="00BC58CF" w:rsidRPr="00657EF3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7DC93987" w14:textId="77777777" w:rsidR="00BC58CF" w:rsidRPr="00657EF3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2BB0FCAF" w14:textId="77777777" w:rsidR="00BC58CF" w:rsidRDefault="00BC58CF" w:rsidP="00BC58CF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C3B0F" id="_x0000_s1053" type="#_x0000_t202" style="position:absolute;margin-left:6.25pt;margin-top:80.75pt;width:537.65pt;height:141.65pt;z-index:251849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" filled="f" fillcolor="#fffffe" stroked="f" strokecolor="#212120" insetpen="t">
                <v:textbox inset="2.88pt,2.88pt,2.88pt,2.88pt">
                  <w:txbxContent>
                    <w:p w14:paraId="2F481CE1" w14:textId="119720B0" w:rsidR="00BC58CF" w:rsidRPr="00867478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sz w:val="44"/>
                          <w:szCs w:val="44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  </w:t>
                      </w:r>
                      <w:r w:rsidRPr="0086747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4"/>
                          <w:w w:val="90"/>
                        </w:rPr>
                        <w:t xml:space="preserve"> </w:t>
                      </w:r>
                      <w:r w:rsidRPr="0086747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hyperlink r:id="rId49" w:history="1">
                        <w:r w:rsidR="00867478" w:rsidRPr="00867478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WWW.</w:t>
                        </w:r>
                        <w:r w:rsidRPr="00867478">
                          <w:rPr>
                            <w:rStyle w:val="Hyperlink"/>
                            <w:rFonts w:ascii="Arial" w:eastAsia="Arial" w:hAnsi="Arial" w:cs="Arial"/>
                            <w:b/>
                            <w:color w:val="000000" w:themeColor="text1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TRAINBRA.IN</w:t>
                        </w:r>
                      </w:hyperlink>
                    </w:p>
                    <w:p w14:paraId="7C88B854" w14:textId="1DA554B6" w:rsidR="00BC58CF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Bezplatný</w:t>
                      </w:r>
                      <w:proofErr w:type="spellEnd"/>
                      <w:r w:rsidR="000F347E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bezlicenční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portál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který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nabízí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online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cvičení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vysvětlení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videa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k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tématům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jako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</w:p>
                    <w:p w14:paraId="2414717E" w14:textId="77777777" w:rsidR="00BC58CF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jsou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fake news,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ověřování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informací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média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klamy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hoax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mnoho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dalších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. </w:t>
                      </w:r>
                    </w:p>
                    <w:p w14:paraId="3F52B5BB" w14:textId="77777777" w:rsidR="00BC58CF" w:rsidRPr="00693361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Cílem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je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podpora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r w:rsidRPr="002E001E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KRITICKÉHO MYŠLENÍ</w:t>
                      </w: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rozlišovacích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schopností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žáků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Vhodné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pro 8 a 9. </w:t>
                      </w:r>
                    </w:p>
                    <w:p w14:paraId="6312A14C" w14:textId="77777777" w:rsidR="00BC58CF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třídy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pro SŠ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gymnázia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. K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těmto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tématům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naleznete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mnoho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dalších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odkazů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zdrojů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.</w:t>
                      </w:r>
                    </w:p>
                    <w:p w14:paraId="5CC2BCB2" w14:textId="77777777" w:rsidR="00BC58CF" w:rsidRPr="00657EF3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</w:t>
                      </w:r>
                    </w:p>
                    <w:p w14:paraId="35CDDB92" w14:textId="77777777" w:rsidR="00BC58CF" w:rsidRPr="00657EF3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356D40E3" w14:textId="77777777" w:rsidR="00BC58CF" w:rsidRPr="00657EF3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3B5F1DEE" w14:textId="77777777" w:rsidR="00BC58CF" w:rsidRPr="00657EF3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4B0C08A7" w14:textId="77777777" w:rsidR="00BC58CF" w:rsidRPr="00657EF3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27B4DCAA" w14:textId="77777777" w:rsidR="00BC58CF" w:rsidRPr="00657EF3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6082321C" w14:textId="77777777" w:rsidR="00BC58CF" w:rsidRPr="00657EF3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7DC93987" w14:textId="77777777" w:rsidR="00BC58CF" w:rsidRPr="00657EF3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2BB0FCAF" w14:textId="77777777" w:rsidR="00BC58CF" w:rsidRDefault="00BC58CF" w:rsidP="00BC58CF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8DBB245" w14:textId="49E363CC" w:rsidR="00B74EB2" w:rsidRDefault="00B74EB2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7F52F6B3" w14:textId="2A1A52AD" w:rsidR="007E2B9F" w:rsidRDefault="007E2B9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24A32A8B" w14:textId="7B5EAF87" w:rsidR="00B74EB2" w:rsidRDefault="00B74EB2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22A3DD3B" w14:textId="3E8F5DF3" w:rsidR="00B74EB2" w:rsidRDefault="00B74EB2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036AE5E5" w14:textId="2CA3B7E5" w:rsidR="00B74EB2" w:rsidRDefault="00B74EB2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37024447" w14:textId="1FD29D1E" w:rsidR="00B74EB2" w:rsidRDefault="00867478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  <w:r>
        <w:rPr>
          <w:rFonts w:ascii="Open Sans" w:eastAsia="Times New Roman" w:hAnsi="Open Sans" w:cs="Times New Roman"/>
          <w:b/>
          <w:bCs/>
          <w:noProof/>
          <w:color w:val="F34F4C"/>
          <w:sz w:val="36"/>
          <w:szCs w:val="36"/>
          <w:lang w:val="en-US"/>
        </w:rPr>
        <w:drawing>
          <wp:anchor distT="0" distB="0" distL="114300" distR="114300" simplePos="0" relativeHeight="251873280" behindDoc="0" locked="0" layoutInCell="1" allowOverlap="1" wp14:anchorId="54A755DD" wp14:editId="14B6FD22">
            <wp:simplePos x="0" y="0"/>
            <wp:positionH relativeFrom="column">
              <wp:posOffset>0</wp:posOffset>
            </wp:positionH>
            <wp:positionV relativeFrom="paragraph">
              <wp:posOffset>328274</wp:posOffset>
            </wp:positionV>
            <wp:extent cx="7103110" cy="3860800"/>
            <wp:effectExtent l="0" t="0" r="0" b="0"/>
            <wp:wrapThrough wrapText="bothSides">
              <wp:wrapPolygon edited="0">
                <wp:start x="0" y="0"/>
                <wp:lineTo x="0" y="21529"/>
                <wp:lineTo x="21550" y="21529"/>
                <wp:lineTo x="21550" y="0"/>
                <wp:lineTo x="0" y="0"/>
              </wp:wrapPolygon>
            </wp:wrapThrough>
            <wp:docPr id="106" name="Picture 106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Chart, bubble chart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23992" w14:textId="57E0F3C2" w:rsidR="00B74EB2" w:rsidRDefault="00B74EB2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096797D2" w14:textId="3C5CC8FC" w:rsidR="00B74EB2" w:rsidRDefault="00B74EB2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6637F77A" w14:textId="1D186C2D" w:rsidR="00B74EB2" w:rsidRDefault="00B74EB2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113618E0" w14:textId="7D04B6AF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0790E6D9" w14:textId="70E9829C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36658AFE" w14:textId="7091FA47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2B3B64FD" w14:textId="209E06AB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69728FE8" w14:textId="6B07A38D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1F1A441F" w14:textId="20FBB4DB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12955B17" w14:textId="77777777" w:rsidR="00BC58CF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0C1DF943" w14:textId="4134B5FF" w:rsidR="00B74EB2" w:rsidRDefault="00B74EB2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74F02F11" w14:textId="1E4078AE" w:rsidR="00B74EB2" w:rsidRDefault="00B74EB2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3D4A9410" w14:textId="2A625B2B" w:rsidR="00B74EB2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3E60814" wp14:editId="0287B20F">
                <wp:simplePos x="0" y="0"/>
                <wp:positionH relativeFrom="margin">
                  <wp:posOffset>169545</wp:posOffset>
                </wp:positionH>
                <wp:positionV relativeFrom="margin">
                  <wp:posOffset>377494</wp:posOffset>
                </wp:positionV>
                <wp:extent cx="6877878" cy="342900"/>
                <wp:effectExtent l="0" t="0" r="5715" b="0"/>
                <wp:wrapNone/>
                <wp:docPr id="11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878" cy="342900"/>
                        </a:xfrm>
                        <a:prstGeom prst="rect">
                          <a:avLst/>
                        </a:prstGeom>
                        <a:solidFill>
                          <a:srgbClr val="00B7F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B6B14" id="Rectangle 31" o:spid="_x0000_s1026" style="position:absolute;margin-left:13.35pt;margin-top:29.7pt;width:541.55pt;height:27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" fillcolor="#00b7fc" stroked="f">
                <w10:wrap anchorx="margin" anchory="margin"/>
              </v:rect>
            </w:pict>
          </mc:Fallback>
        </mc:AlternateContent>
      </w:r>
    </w:p>
    <w:p w14:paraId="711F1170" w14:textId="09D968A0" w:rsidR="00B74EB2" w:rsidRDefault="00B74EB2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4FECD78B" w14:textId="0AB72632" w:rsidR="00B74EB2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759616" behindDoc="0" locked="0" layoutInCell="1" allowOverlap="1" wp14:anchorId="2AAF1386" wp14:editId="5130034D">
                <wp:simplePos x="0" y="0"/>
                <wp:positionH relativeFrom="column">
                  <wp:posOffset>68331</wp:posOffset>
                </wp:positionH>
                <wp:positionV relativeFrom="page">
                  <wp:posOffset>1243716</wp:posOffset>
                </wp:positionV>
                <wp:extent cx="6828155" cy="1798983"/>
                <wp:effectExtent l="0" t="0" r="0" b="0"/>
                <wp:wrapNone/>
                <wp:docPr id="10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1798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45F115" w14:textId="0CA4676F" w:rsidR="00767531" w:rsidRDefault="00767531" w:rsidP="00693361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   </w:t>
                            </w:r>
                            <w:r w:rsidRPr="00C85316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67478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sz w:val="20"/>
                                <w:szCs w:val="20"/>
                              </w:rPr>
                              <w:t>WWW.</w:t>
                            </w:r>
                            <w:r w:rsidRPr="00867478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sz w:val="44"/>
                                <w:szCs w:val="44"/>
                                <w:lang w:bidi="en-GB"/>
                              </w:rPr>
                              <w:t>SKOLASNADHLEDEM.CZ</w:t>
                            </w:r>
                          </w:p>
                          <w:p w14:paraId="128B060C" w14:textId="77777777" w:rsidR="00867478" w:rsidRDefault="00767531" w:rsidP="00693361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Bezplatný</w:t>
                            </w:r>
                            <w:proofErr w:type="spellEnd"/>
                            <w:r w:rsidR="00867478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portál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který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nabízí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cvičení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vysvětlení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videa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VŠEM </w:t>
                            </w:r>
                            <w:proofErr w:type="spellStart"/>
                            <w:r w:rsidRPr="0084240E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předmětům</w:t>
                            </w:r>
                            <w:proofErr w:type="spellEnd"/>
                            <w:r w:rsidRPr="0084240E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1. i 2.st. </w:t>
                            </w:r>
                          </w:p>
                          <w:p w14:paraId="5DBE6E4B" w14:textId="3A2A340D" w:rsidR="00767531" w:rsidRPr="0084240E" w:rsidRDefault="00867478" w:rsidP="00693361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ZŠ </w:t>
                            </w:r>
                            <w:proofErr w:type="spellStart"/>
                            <w:r w:rsidR="00767531" w:rsidRPr="0084240E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včetně</w:t>
                            </w:r>
                            <w:proofErr w:type="spellEnd"/>
                            <w:r w:rsidR="00767531" w:rsidRPr="0084240E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767531" w:rsidRPr="0084240E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anglického</w:t>
                            </w:r>
                            <w:proofErr w:type="spellEnd"/>
                            <w:r w:rsidR="00767531" w:rsidRPr="0084240E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767531" w:rsidRPr="0084240E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jazyka</w:t>
                            </w:r>
                            <w:proofErr w:type="spellEnd"/>
                            <w:r w:rsidR="00767531" w:rsidRPr="0084240E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.</w:t>
                            </w:r>
                          </w:p>
                          <w:p w14:paraId="6D9A0D62" w14:textId="77777777" w:rsidR="00767531" w:rsidRDefault="00767531" w:rsidP="00693361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Nabízí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procvičování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metodě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prof.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Hejného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dalším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alternativním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metodám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pro</w:t>
                            </w:r>
                          </w:p>
                          <w:p w14:paraId="4A005625" w14:textId="77777777" w:rsidR="00767531" w:rsidRDefault="00767531" w:rsidP="00693361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ostatní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předměty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.</w:t>
                            </w:r>
                          </w:p>
                          <w:p w14:paraId="09F5B8DD" w14:textId="77777777" w:rsidR="00767531" w:rsidRPr="00657EF3" w:rsidRDefault="00767531" w:rsidP="00693361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</w:t>
                            </w:r>
                          </w:p>
                          <w:p w14:paraId="32C1AD95" w14:textId="77777777" w:rsidR="00767531" w:rsidRPr="00657EF3" w:rsidRDefault="00767531" w:rsidP="00693361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4B2D08EA" w14:textId="77777777" w:rsidR="00767531" w:rsidRPr="00657EF3" w:rsidRDefault="00767531" w:rsidP="00693361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19BBE668" w14:textId="77777777" w:rsidR="00767531" w:rsidRPr="00657EF3" w:rsidRDefault="00767531" w:rsidP="00693361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5882DEC0" w14:textId="77777777" w:rsidR="00767531" w:rsidRPr="00657EF3" w:rsidRDefault="00767531" w:rsidP="00693361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2FA843B8" w14:textId="77777777" w:rsidR="00767531" w:rsidRPr="00657EF3" w:rsidRDefault="00767531" w:rsidP="00693361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653AA6C2" w14:textId="77777777" w:rsidR="00767531" w:rsidRPr="00657EF3" w:rsidRDefault="00767531" w:rsidP="00693361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161C542B" w14:textId="77777777" w:rsidR="00767531" w:rsidRPr="00657EF3" w:rsidRDefault="00767531" w:rsidP="00693361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57D5BA7B" w14:textId="77777777" w:rsidR="00767531" w:rsidRDefault="00767531" w:rsidP="00693361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F1386" id="_x0000_s1054" type="#_x0000_t202" style="position:absolute;margin-left:5.4pt;margin-top:97.95pt;width:537.65pt;height:141.65pt;z-index:251759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" filled="f" fillcolor="#fffffe" stroked="f" strokecolor="#212120" insetpen="t">
                <v:textbox inset="2.88pt,2.88pt,2.88pt,2.88pt">
                  <w:txbxContent>
                    <w:p w14:paraId="6045F115" w14:textId="0CA4676F" w:rsidR="00767531" w:rsidRDefault="00767531" w:rsidP="00693361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sz w:val="36"/>
                          <w:szCs w:val="36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   </w:t>
                      </w:r>
                      <w:r w:rsidRPr="00C85316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r w:rsidR="00867478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sz w:val="20"/>
                          <w:szCs w:val="20"/>
                        </w:rPr>
                        <w:t>WWW.</w:t>
                      </w:r>
                      <w:r w:rsidRPr="00867478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sz w:val="44"/>
                          <w:szCs w:val="44"/>
                          <w:lang w:bidi="en-GB"/>
                        </w:rPr>
                        <w:t>SKOLASNADHLEDEM.CZ</w:t>
                      </w:r>
                    </w:p>
                    <w:p w14:paraId="128B060C" w14:textId="77777777" w:rsidR="00867478" w:rsidRDefault="00767531" w:rsidP="00693361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Bezplatný</w:t>
                      </w:r>
                      <w:proofErr w:type="spellEnd"/>
                      <w:r w:rsidR="00867478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portál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který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nabízí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online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cvičení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vysvětlení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videa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VŠEM </w:t>
                      </w:r>
                      <w:proofErr w:type="spellStart"/>
                      <w:r w:rsidRPr="0084240E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předmětům</w:t>
                      </w:r>
                      <w:proofErr w:type="spellEnd"/>
                      <w:r w:rsidRPr="0084240E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1. i 2.st. </w:t>
                      </w:r>
                    </w:p>
                    <w:p w14:paraId="5DBE6E4B" w14:textId="3A2A340D" w:rsidR="00767531" w:rsidRPr="0084240E" w:rsidRDefault="00867478" w:rsidP="00693361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ZŠ </w:t>
                      </w:r>
                      <w:proofErr w:type="spellStart"/>
                      <w:r w:rsidR="00767531" w:rsidRPr="0084240E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včetně</w:t>
                      </w:r>
                      <w:proofErr w:type="spellEnd"/>
                      <w:r w:rsidR="00767531" w:rsidRPr="0084240E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="00767531" w:rsidRPr="0084240E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anglického</w:t>
                      </w:r>
                      <w:proofErr w:type="spellEnd"/>
                      <w:r w:rsidR="00767531" w:rsidRPr="0084240E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="00767531" w:rsidRPr="0084240E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jazyka</w:t>
                      </w:r>
                      <w:proofErr w:type="spellEnd"/>
                      <w:r w:rsidR="00767531" w:rsidRPr="0084240E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.</w:t>
                      </w:r>
                    </w:p>
                    <w:p w14:paraId="6D9A0D62" w14:textId="77777777" w:rsidR="00767531" w:rsidRDefault="00767531" w:rsidP="00693361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Nabízí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online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procvičování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k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metodě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prof.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Hejného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dalším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alternativním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metodám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pro</w:t>
                      </w:r>
                    </w:p>
                    <w:p w14:paraId="4A005625" w14:textId="77777777" w:rsidR="00767531" w:rsidRDefault="00767531" w:rsidP="00693361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ostatní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předměty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.</w:t>
                      </w:r>
                    </w:p>
                    <w:p w14:paraId="09F5B8DD" w14:textId="77777777" w:rsidR="00767531" w:rsidRPr="00657EF3" w:rsidRDefault="00767531" w:rsidP="00693361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</w:t>
                      </w:r>
                    </w:p>
                    <w:p w14:paraId="32C1AD95" w14:textId="77777777" w:rsidR="00767531" w:rsidRPr="00657EF3" w:rsidRDefault="00767531" w:rsidP="00693361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4B2D08EA" w14:textId="77777777" w:rsidR="00767531" w:rsidRPr="00657EF3" w:rsidRDefault="00767531" w:rsidP="00693361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19BBE668" w14:textId="77777777" w:rsidR="00767531" w:rsidRPr="00657EF3" w:rsidRDefault="00767531" w:rsidP="00693361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5882DEC0" w14:textId="77777777" w:rsidR="00767531" w:rsidRPr="00657EF3" w:rsidRDefault="00767531" w:rsidP="00693361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2FA843B8" w14:textId="77777777" w:rsidR="00767531" w:rsidRPr="00657EF3" w:rsidRDefault="00767531" w:rsidP="00693361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653AA6C2" w14:textId="77777777" w:rsidR="00767531" w:rsidRPr="00657EF3" w:rsidRDefault="00767531" w:rsidP="00693361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161C542B" w14:textId="77777777" w:rsidR="00767531" w:rsidRPr="00657EF3" w:rsidRDefault="00767531" w:rsidP="00693361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57D5BA7B" w14:textId="77777777" w:rsidR="00767531" w:rsidRDefault="00767531" w:rsidP="00693361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C15D207" w14:textId="401D3E38" w:rsidR="001E08AC" w:rsidRDefault="001E08AC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7C272AE9" w14:textId="553201B0" w:rsidR="001E08AC" w:rsidRDefault="001E08AC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05A61AB8" w14:textId="066FE440" w:rsidR="001E08AC" w:rsidRDefault="001E08AC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505BB1E0" w14:textId="10B2B047" w:rsidR="001E08AC" w:rsidRDefault="001E08AC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68C3BE95" w14:textId="75DD7D05" w:rsidR="001E08AC" w:rsidRDefault="001E08AC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38733CA9" w14:textId="37594130" w:rsidR="001E08AC" w:rsidRDefault="001E08AC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37EAF3C4" w14:textId="70A446E2" w:rsidR="001E08AC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  <w:r>
        <w:rPr>
          <w:rFonts w:ascii="Open Sans" w:eastAsia="Times New Roman" w:hAnsi="Open Sans" w:cs="Times New Roman"/>
          <w:b/>
          <w:bCs/>
          <w:noProof/>
          <w:color w:val="F34F4C"/>
          <w:sz w:val="36"/>
          <w:szCs w:val="36"/>
          <w:lang w:val="en-US"/>
        </w:rPr>
        <w:drawing>
          <wp:inline distT="0" distB="0" distL="0" distR="0" wp14:anchorId="056BC426" wp14:editId="0F454CAA">
            <wp:extent cx="7103110" cy="2322195"/>
            <wp:effectExtent l="0" t="0" r="0" b="1905"/>
            <wp:docPr id="109" name="Picture 109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Chart, treemap chart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66DE9" w14:textId="77777777" w:rsidR="001E08AC" w:rsidRDefault="001E08AC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650356F6" w14:textId="3E15D551" w:rsidR="001E08AC" w:rsidRDefault="001E08AC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4C2C1AF8" w14:textId="592FE0BB" w:rsidR="001E08AC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  <w:r>
        <w:rPr>
          <w:rFonts w:ascii="Open Sans" w:eastAsia="Times New Roman" w:hAnsi="Open Sans" w:cs="Times New Roman"/>
          <w:b/>
          <w:bCs/>
          <w:noProof/>
          <w:color w:val="F34F4C"/>
          <w:sz w:val="36"/>
          <w:szCs w:val="36"/>
          <w:lang w:val="en-US"/>
        </w:rPr>
        <w:lastRenderedPageBreak/>
        <w:drawing>
          <wp:inline distT="0" distB="0" distL="0" distR="0" wp14:anchorId="1CCD5B46" wp14:editId="1C4C9B45">
            <wp:extent cx="7103110" cy="3420110"/>
            <wp:effectExtent l="0" t="0" r="0" b="0"/>
            <wp:docPr id="110" name="Picture 1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Graphical user interface, application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382BF" w14:textId="43953D8B" w:rsidR="001E08AC" w:rsidRDefault="001E08AC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2E8BAD62" w14:textId="61224314" w:rsidR="001E08AC" w:rsidRDefault="001E08AC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3F8753D4" w14:textId="13F127F6" w:rsidR="002E001E" w:rsidRDefault="002E001E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45A7D3F1" w14:textId="2CD6C0D3" w:rsidR="002E001E" w:rsidRDefault="002E001E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527A9BEB" w14:textId="4E9D3F0F" w:rsidR="002E001E" w:rsidRDefault="002E001E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44BC5845" w14:textId="54DABE2E" w:rsidR="002E001E" w:rsidRDefault="002E001E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08931700" w14:textId="4E59545F" w:rsidR="001E08AC" w:rsidRDefault="001E08AC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0DE61CDE" w14:textId="2AFDE08D" w:rsidR="00693361" w:rsidRDefault="00693361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4FEE1729" w14:textId="77777777" w:rsidR="00693361" w:rsidRDefault="00693361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7BFB67AB" w14:textId="116987B2" w:rsidR="00693361" w:rsidRDefault="00693361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76C4FAE9" w14:textId="324C6FE8" w:rsidR="00693361" w:rsidRDefault="00693361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7DDABD25" w14:textId="2597D12C" w:rsidR="00693361" w:rsidRDefault="00693361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4B972210" w14:textId="7D3283DF" w:rsidR="00693361" w:rsidRDefault="00693361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00028FC4" w14:textId="77777777" w:rsidR="00693361" w:rsidRDefault="0084240E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A8E2E09" wp14:editId="5B88D062">
                <wp:simplePos x="0" y="0"/>
                <wp:positionH relativeFrom="margin">
                  <wp:posOffset>0</wp:posOffset>
                </wp:positionH>
                <wp:positionV relativeFrom="margin">
                  <wp:posOffset>303530</wp:posOffset>
                </wp:positionV>
                <wp:extent cx="7164540" cy="342900"/>
                <wp:effectExtent l="0" t="0" r="0" b="0"/>
                <wp:wrapNone/>
                <wp:docPr id="10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540" cy="342900"/>
                        </a:xfrm>
                        <a:prstGeom prst="rect">
                          <a:avLst/>
                        </a:prstGeom>
                        <a:solidFill>
                          <a:srgbClr val="00B7F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06779" id="Rectangle 31" o:spid="_x0000_s1026" style="position:absolute;margin-left:0;margin-top:23.9pt;width:564.15pt;height:27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" fillcolor="#00b7fc" stroked="f">
                <w10:wrap anchorx="margin" anchory="margin"/>
              </v:rect>
            </w:pict>
          </mc:Fallback>
        </mc:AlternateContent>
      </w:r>
    </w:p>
    <w:p w14:paraId="7D51FE68" w14:textId="108EE5A1" w:rsidR="001E08AC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763712" behindDoc="0" locked="0" layoutInCell="1" allowOverlap="1" wp14:anchorId="063F3277" wp14:editId="3492BAEF">
                <wp:simplePos x="0" y="0"/>
                <wp:positionH relativeFrom="column">
                  <wp:posOffset>-331</wp:posOffset>
                </wp:positionH>
                <wp:positionV relativeFrom="page">
                  <wp:posOffset>1222320</wp:posOffset>
                </wp:positionV>
                <wp:extent cx="6828155" cy="1798955"/>
                <wp:effectExtent l="0" t="0" r="0" b="0"/>
                <wp:wrapNone/>
                <wp:docPr id="11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179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E4BD24" w14:textId="4F22396B" w:rsidR="00767531" w:rsidRPr="00867478" w:rsidRDefault="00767531" w:rsidP="00BC2969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   </w:t>
                            </w:r>
                            <w:r w:rsidRPr="00C85316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53" w:history="1">
                              <w:r w:rsidR="00867478" w:rsidRPr="0086747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WWW.</w:t>
                              </w:r>
                              <w:r w:rsidRPr="00867478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color w:val="000000" w:themeColor="text1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JANE111.CHYTRAK.CZ</w:t>
                              </w:r>
                            </w:hyperlink>
                          </w:p>
                          <w:p w14:paraId="21A7F193" w14:textId="77777777" w:rsidR="00125432" w:rsidRDefault="00767531" w:rsidP="0098625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Bezplatný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bezlicenční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portál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který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nabízí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cvičení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vysvětlení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videa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k</w:t>
                            </w:r>
                            <w:r w:rsidR="00125432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125432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předmětům</w:t>
                            </w:r>
                            <w:proofErr w:type="spellEnd"/>
                          </w:p>
                          <w:p w14:paraId="562F98B7" w14:textId="41E59A47" w:rsidR="00767531" w:rsidRPr="00125432" w:rsidRDefault="00125432" w:rsidP="0098625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r w:rsidRPr="00125432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   </w:t>
                            </w:r>
                            <w:r w:rsidR="00767531" w:rsidRPr="00125432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r w:rsidR="00767531" w:rsidRPr="00125432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MATEMATIK</w:t>
                            </w:r>
                            <w:r w:rsidRPr="00125432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A</w:t>
                            </w:r>
                            <w:r w:rsidR="00767531" w:rsidRPr="00125432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,</w:t>
                            </w:r>
                            <w:r w:rsidRPr="00125432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r w:rsidR="00767531" w:rsidRPr="00125432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INFORMATIK</w:t>
                            </w:r>
                            <w:r w:rsidRPr="00125432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A</w:t>
                            </w:r>
                            <w:r w:rsidR="00767531" w:rsidRPr="00125432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, FYZIK</w:t>
                            </w:r>
                            <w:r w:rsidRPr="00125432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A</w:t>
                            </w:r>
                            <w:r w:rsidR="00767531" w:rsidRPr="00125432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A CHEMIE.</w:t>
                            </w:r>
                          </w:p>
                          <w:p w14:paraId="7B027F71" w14:textId="77777777" w:rsidR="00767531" w:rsidRDefault="00767531" w:rsidP="0098625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 w:rsidRPr="00125432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Nabízí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procvičování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pracovní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listy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vysvětlení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dodatečné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cvičení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jedničkáře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zajíma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-</w:t>
                            </w:r>
                          </w:p>
                          <w:p w14:paraId="29E01687" w14:textId="77777777" w:rsidR="00767531" w:rsidRDefault="00767531" w:rsidP="0098625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úlohy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dodatečné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zdroje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informací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sekci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nejvtipějšími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hláškami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různých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předmětů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.</w:t>
                            </w:r>
                          </w:p>
                          <w:p w14:paraId="14CCF1EB" w14:textId="77777777" w:rsidR="00767531" w:rsidRPr="00657EF3" w:rsidRDefault="00767531" w:rsidP="00BC2969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</w:t>
                            </w:r>
                          </w:p>
                          <w:p w14:paraId="156972AE" w14:textId="77777777" w:rsidR="00767531" w:rsidRPr="00657EF3" w:rsidRDefault="00767531" w:rsidP="00BC2969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09613A6E" w14:textId="77777777" w:rsidR="00767531" w:rsidRPr="00657EF3" w:rsidRDefault="00767531" w:rsidP="00BC2969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720B50CB" w14:textId="77777777" w:rsidR="00767531" w:rsidRPr="00657EF3" w:rsidRDefault="00767531" w:rsidP="00BC2969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37277CD9" w14:textId="77777777" w:rsidR="00767531" w:rsidRPr="00657EF3" w:rsidRDefault="00767531" w:rsidP="00BC2969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00ED697A" w14:textId="77777777" w:rsidR="00767531" w:rsidRPr="00657EF3" w:rsidRDefault="00767531" w:rsidP="00BC2969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2EF41C3A" w14:textId="77777777" w:rsidR="00767531" w:rsidRPr="00657EF3" w:rsidRDefault="00767531" w:rsidP="00BC2969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65EBABAB" w14:textId="77777777" w:rsidR="00767531" w:rsidRPr="00657EF3" w:rsidRDefault="00767531" w:rsidP="00BC2969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1D25B938" w14:textId="77777777" w:rsidR="00767531" w:rsidRDefault="00767531" w:rsidP="00BC2969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F3277" id="_x0000_s1055" type="#_x0000_t202" style="position:absolute;margin-left:-.05pt;margin-top:96.25pt;width:537.65pt;height:141.65pt;z-index:251763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" filled="f" fillcolor="#fffffe" stroked="f" strokecolor="#212120" insetpen="t">
                <v:textbox inset="2.88pt,2.88pt,2.88pt,2.88pt">
                  <w:txbxContent>
                    <w:p w14:paraId="20E4BD24" w14:textId="4F22396B" w:rsidR="00767531" w:rsidRPr="00867478" w:rsidRDefault="00767531" w:rsidP="00BC2969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sz w:val="36"/>
                          <w:szCs w:val="36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   </w:t>
                      </w:r>
                      <w:r w:rsidRPr="00C85316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hyperlink r:id="rId54" w:history="1">
                        <w:r w:rsidR="00867478" w:rsidRPr="00867478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WWW.</w:t>
                        </w:r>
                        <w:r w:rsidRPr="00867478">
                          <w:rPr>
                            <w:rStyle w:val="Hyperlink"/>
                            <w:rFonts w:ascii="Arial" w:eastAsia="Arial" w:hAnsi="Arial" w:cs="Arial"/>
                            <w:b/>
                            <w:color w:val="000000" w:themeColor="text1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JANE111.CHYTRAK.CZ</w:t>
                        </w:r>
                      </w:hyperlink>
                    </w:p>
                    <w:p w14:paraId="21A7F193" w14:textId="77777777" w:rsidR="00125432" w:rsidRDefault="00767531" w:rsidP="0098625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Bezplatný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bezlicenční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portál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který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nabízí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online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cvičení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vysvětlení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videa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k</w:t>
                      </w:r>
                      <w:r w:rsidR="00125432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="00125432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předmětům</w:t>
                      </w:r>
                      <w:proofErr w:type="spellEnd"/>
                    </w:p>
                    <w:p w14:paraId="562F98B7" w14:textId="41E59A47" w:rsidR="00767531" w:rsidRPr="00125432" w:rsidRDefault="00125432" w:rsidP="0098625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r w:rsidRPr="00125432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   </w:t>
                      </w:r>
                      <w:r w:rsidR="00767531" w:rsidRPr="00125432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r w:rsidR="00767531" w:rsidRPr="00125432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  <w:t>MATEMATIK</w:t>
                      </w:r>
                      <w:r w:rsidRPr="00125432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  <w:t>A</w:t>
                      </w:r>
                      <w:r w:rsidR="00767531" w:rsidRPr="00125432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  <w:t>,</w:t>
                      </w:r>
                      <w:r w:rsidRPr="00125432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r w:rsidR="00767531" w:rsidRPr="00125432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  <w:t>INFORMATIK</w:t>
                      </w:r>
                      <w:r w:rsidRPr="00125432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  <w:t>A</w:t>
                      </w:r>
                      <w:r w:rsidR="00767531" w:rsidRPr="00125432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  <w:t>, FYZIK</w:t>
                      </w:r>
                      <w:r w:rsidRPr="00125432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  <w:t>A</w:t>
                      </w:r>
                      <w:r w:rsidR="00767531" w:rsidRPr="00125432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A CHEMIE.</w:t>
                      </w:r>
                    </w:p>
                    <w:p w14:paraId="7B027F71" w14:textId="77777777" w:rsidR="00767531" w:rsidRDefault="00767531" w:rsidP="0098625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 w:rsidRPr="00125432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Nabízí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online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procvičování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pracovní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listy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vysvětlení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dodatečné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cvičení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jedničkáře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zajíma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-</w:t>
                      </w:r>
                    </w:p>
                    <w:p w14:paraId="29E01687" w14:textId="77777777" w:rsidR="00767531" w:rsidRDefault="00767531" w:rsidP="0098625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úlohy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dodatečné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zdroje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informací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sekci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nejvtipějšími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hláškami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z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různých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předmětů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.</w:t>
                      </w:r>
                    </w:p>
                    <w:p w14:paraId="14CCF1EB" w14:textId="77777777" w:rsidR="00767531" w:rsidRPr="00657EF3" w:rsidRDefault="00767531" w:rsidP="00BC2969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</w:t>
                      </w:r>
                    </w:p>
                    <w:p w14:paraId="156972AE" w14:textId="77777777" w:rsidR="00767531" w:rsidRPr="00657EF3" w:rsidRDefault="00767531" w:rsidP="00BC2969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09613A6E" w14:textId="77777777" w:rsidR="00767531" w:rsidRPr="00657EF3" w:rsidRDefault="00767531" w:rsidP="00BC2969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720B50CB" w14:textId="77777777" w:rsidR="00767531" w:rsidRPr="00657EF3" w:rsidRDefault="00767531" w:rsidP="00BC2969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37277CD9" w14:textId="77777777" w:rsidR="00767531" w:rsidRPr="00657EF3" w:rsidRDefault="00767531" w:rsidP="00BC2969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00ED697A" w14:textId="77777777" w:rsidR="00767531" w:rsidRPr="00657EF3" w:rsidRDefault="00767531" w:rsidP="00BC2969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2EF41C3A" w14:textId="77777777" w:rsidR="00767531" w:rsidRPr="00657EF3" w:rsidRDefault="00767531" w:rsidP="00BC2969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65EBABAB" w14:textId="77777777" w:rsidR="00767531" w:rsidRPr="00657EF3" w:rsidRDefault="00767531" w:rsidP="00BC2969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1D25B938" w14:textId="77777777" w:rsidR="00767531" w:rsidRDefault="00767531" w:rsidP="00BC2969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D99E26E" w14:textId="70A88E0B" w:rsidR="00693361" w:rsidRDefault="00693361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239066F6" w14:textId="3AB017D4" w:rsidR="00693361" w:rsidRDefault="00693361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75CAAC67" w14:textId="442E83C3" w:rsidR="00693361" w:rsidRDefault="00693361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7B44DEBB" w14:textId="5B1DFFDB" w:rsidR="00693361" w:rsidRDefault="00693361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1C219AC1" w14:textId="4BA1A3E2" w:rsidR="00693361" w:rsidRDefault="00693361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503AAA77" w14:textId="5AEA5C9E" w:rsidR="00693361" w:rsidRDefault="00693361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75AA7497" w14:textId="10D8688F" w:rsidR="00BC2969" w:rsidRDefault="00BC58CF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  <w:r>
        <w:rPr>
          <w:rFonts w:ascii="Open Sans" w:eastAsia="Times New Roman" w:hAnsi="Open Sans" w:cs="Times New Roman"/>
          <w:noProof/>
          <w:color w:val="F34F4C"/>
          <w:sz w:val="2"/>
          <w:szCs w:val="2"/>
          <w:lang w:val="en-US"/>
        </w:rPr>
        <w:drawing>
          <wp:anchor distT="0" distB="0" distL="114300" distR="114300" simplePos="0" relativeHeight="251764736" behindDoc="0" locked="0" layoutInCell="1" allowOverlap="1" wp14:anchorId="5CDA85B3" wp14:editId="57327B4A">
            <wp:simplePos x="0" y="0"/>
            <wp:positionH relativeFrom="margin">
              <wp:posOffset>248450</wp:posOffset>
            </wp:positionH>
            <wp:positionV relativeFrom="margin">
              <wp:posOffset>3279913</wp:posOffset>
            </wp:positionV>
            <wp:extent cx="5754370" cy="3848735"/>
            <wp:effectExtent l="0" t="0" r="0" b="0"/>
            <wp:wrapSquare wrapText="bothSides"/>
            <wp:docPr id="112" name="Picture 112" descr="A picture containing 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A picture containing chart, diagram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7AB22" w14:textId="77777777" w:rsidR="00BC2969" w:rsidRDefault="00BC2969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037D0EF2" w14:textId="43358803" w:rsidR="0084240E" w:rsidRDefault="0084240E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6FB31A5A" w14:textId="77777777" w:rsidR="0084240E" w:rsidRDefault="0084240E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4506D0A0" w14:textId="77777777" w:rsidR="0084240E" w:rsidRDefault="0084240E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317E738D" w14:textId="77777777" w:rsidR="0084240E" w:rsidRDefault="0084240E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5B23B180" w14:textId="77777777" w:rsidR="0084240E" w:rsidRDefault="0084240E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035D6E12" w14:textId="6F08E42C" w:rsidR="0084240E" w:rsidRDefault="0084240E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3254519A" w14:textId="6546EEDD" w:rsidR="0084240E" w:rsidRDefault="0084240E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67CB4919" w14:textId="77777777" w:rsidR="0084240E" w:rsidRDefault="0084240E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7CC04135" w14:textId="77777777" w:rsidR="0084240E" w:rsidRDefault="0084240E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76929B7E" w14:textId="77777777" w:rsidR="0084240E" w:rsidRDefault="0084240E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716419BF" w14:textId="3B638635" w:rsidR="0084240E" w:rsidRDefault="0084240E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283CA0A9" w14:textId="40772DC0" w:rsidR="0084240E" w:rsidRDefault="0084240E" w:rsidP="00DA5A31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en-US"/>
        </w:rPr>
      </w:pPr>
    </w:p>
    <w:p w14:paraId="38EC3901" w14:textId="43B4F99A" w:rsidR="00DA5A31" w:rsidRPr="00DA5A31" w:rsidRDefault="00DA5A31" w:rsidP="00DA5A31">
      <w:pPr>
        <w:spacing w:before="225" w:after="0" w:line="240" w:lineRule="auto"/>
        <w:rPr>
          <w:rFonts w:ascii="Open Sans" w:eastAsia="Times New Roman" w:hAnsi="Open Sans" w:cs="Times New Roman"/>
          <w:color w:val="212121"/>
          <w:sz w:val="26"/>
          <w:szCs w:val="26"/>
          <w:lang w:val="de-DE"/>
        </w:rPr>
      </w:pPr>
    </w:p>
    <w:p w14:paraId="5953AB63" w14:textId="599C6509" w:rsidR="00DA5A31" w:rsidRPr="00DA5A31" w:rsidRDefault="00DA5A31" w:rsidP="00DA5A31">
      <w:pPr>
        <w:spacing w:before="300" w:after="0" w:line="240" w:lineRule="auto"/>
        <w:jc w:val="center"/>
        <w:textAlignment w:val="center"/>
        <w:outlineLvl w:val="2"/>
        <w:rPr>
          <w:rFonts w:ascii="Times New Roman" w:eastAsia="Times New Roman" w:hAnsi="Times New Roman" w:cs="Times New Roman"/>
          <w:color w:val="0000FF"/>
          <w:sz w:val="2"/>
          <w:szCs w:val="2"/>
          <w:lang w:val="de-DE"/>
        </w:rPr>
      </w:pPr>
      <w:r w:rsidRPr="00DA5A31">
        <w:rPr>
          <w:rFonts w:ascii="Open Sans" w:eastAsia="Times New Roman" w:hAnsi="Open Sans" w:cs="Times New Roman"/>
          <w:color w:val="F34F4C"/>
          <w:sz w:val="2"/>
          <w:szCs w:val="2"/>
          <w:lang w:val="en-US"/>
        </w:rPr>
        <w:fldChar w:fldCharType="begin"/>
      </w:r>
      <w:r w:rsidRPr="00DA5A31">
        <w:rPr>
          <w:rFonts w:ascii="Open Sans" w:eastAsia="Times New Roman" w:hAnsi="Open Sans" w:cs="Times New Roman"/>
          <w:color w:val="F34F4C"/>
          <w:sz w:val="2"/>
          <w:szCs w:val="2"/>
          <w:lang w:val="de-DE"/>
        </w:rPr>
        <w:instrText xml:space="preserve"> HYPERLINK "https://online.zs-gymnazium.cz/samostudium" \l "h.k0bpt4q0qc84" </w:instrText>
      </w:r>
      <w:r w:rsidRPr="00DA5A31">
        <w:rPr>
          <w:rFonts w:ascii="Open Sans" w:eastAsia="Times New Roman" w:hAnsi="Open Sans" w:cs="Times New Roman"/>
          <w:color w:val="F34F4C"/>
          <w:sz w:val="2"/>
          <w:szCs w:val="2"/>
          <w:lang w:val="en-US"/>
        </w:rPr>
        <w:fldChar w:fldCharType="separate"/>
      </w:r>
    </w:p>
    <w:p w14:paraId="79E2CE80" w14:textId="7011E240" w:rsidR="00DA5A31" w:rsidRDefault="00DA5A31" w:rsidP="00DA5A31">
      <w:pPr>
        <w:spacing w:before="300" w:after="0" w:line="240" w:lineRule="auto"/>
        <w:jc w:val="center"/>
        <w:textAlignment w:val="center"/>
        <w:outlineLvl w:val="2"/>
        <w:rPr>
          <w:rFonts w:ascii="Open Sans" w:eastAsia="Times New Roman" w:hAnsi="Open Sans" w:cs="Times New Roman"/>
          <w:color w:val="F34F4C"/>
          <w:sz w:val="2"/>
          <w:szCs w:val="2"/>
          <w:lang w:val="en-US"/>
        </w:rPr>
      </w:pPr>
      <w:r w:rsidRPr="00DA5A31">
        <w:rPr>
          <w:rFonts w:ascii="Open Sans" w:eastAsia="Times New Roman" w:hAnsi="Open Sans" w:cs="Times New Roman"/>
          <w:color w:val="F34F4C"/>
          <w:sz w:val="2"/>
          <w:szCs w:val="2"/>
          <w:lang w:val="en-US"/>
        </w:rPr>
        <w:fldChar w:fldCharType="end"/>
      </w:r>
    </w:p>
    <w:p w14:paraId="0D190707" w14:textId="0EAD4985" w:rsidR="0098625F" w:rsidRDefault="0098625F" w:rsidP="00DA5A31">
      <w:pPr>
        <w:spacing w:before="300" w:after="0" w:line="240" w:lineRule="auto"/>
        <w:jc w:val="center"/>
        <w:textAlignment w:val="center"/>
        <w:outlineLvl w:val="2"/>
        <w:rPr>
          <w:rFonts w:ascii="Open Sans" w:eastAsia="Times New Roman" w:hAnsi="Open Sans" w:cs="Times New Roman"/>
          <w:color w:val="F34F4C"/>
          <w:sz w:val="2"/>
          <w:szCs w:val="2"/>
          <w:lang w:val="en-US"/>
        </w:rPr>
      </w:pPr>
    </w:p>
    <w:p w14:paraId="142F5B35" w14:textId="77777777" w:rsidR="00BC2969" w:rsidRDefault="00BC2969" w:rsidP="00DA5A31">
      <w:pPr>
        <w:spacing w:before="300" w:after="0" w:line="240" w:lineRule="auto"/>
        <w:jc w:val="center"/>
        <w:textAlignment w:val="center"/>
        <w:outlineLvl w:val="2"/>
        <w:rPr>
          <w:rFonts w:ascii="Open Sans" w:eastAsia="Times New Roman" w:hAnsi="Open Sans" w:cs="Times New Roman"/>
          <w:color w:val="F34F4C"/>
          <w:sz w:val="2"/>
          <w:szCs w:val="2"/>
          <w:lang w:val="en-US"/>
        </w:rPr>
      </w:pPr>
    </w:p>
    <w:p w14:paraId="77CAB48D" w14:textId="785BC446" w:rsidR="00BC2969" w:rsidRDefault="00BC2969" w:rsidP="00DA5A31">
      <w:pPr>
        <w:spacing w:before="300" w:after="0" w:line="240" w:lineRule="auto"/>
        <w:jc w:val="center"/>
        <w:textAlignment w:val="center"/>
        <w:outlineLvl w:val="2"/>
        <w:rPr>
          <w:rFonts w:ascii="Open Sans" w:eastAsia="Times New Roman" w:hAnsi="Open Sans" w:cs="Times New Roman"/>
          <w:color w:val="F34F4C"/>
          <w:sz w:val="2"/>
          <w:szCs w:val="2"/>
          <w:lang w:val="en-US"/>
        </w:rPr>
      </w:pPr>
    </w:p>
    <w:p w14:paraId="367D7D2F" w14:textId="6BD2F91B" w:rsidR="00BC2969" w:rsidRDefault="00D12840" w:rsidP="00DA5A31">
      <w:pPr>
        <w:spacing w:before="300" w:after="0" w:line="240" w:lineRule="auto"/>
        <w:jc w:val="center"/>
        <w:textAlignment w:val="center"/>
        <w:outlineLvl w:val="2"/>
        <w:rPr>
          <w:rFonts w:ascii="Open Sans" w:eastAsia="Times New Roman" w:hAnsi="Open Sans" w:cs="Times New Roman"/>
          <w:color w:val="F34F4C"/>
          <w:sz w:val="2"/>
          <w:szCs w:val="2"/>
          <w:lang w:val="en-US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6F33ADB" wp14:editId="265F25D8">
                <wp:simplePos x="0" y="0"/>
                <wp:positionH relativeFrom="margin">
                  <wp:posOffset>0</wp:posOffset>
                </wp:positionH>
                <wp:positionV relativeFrom="margin">
                  <wp:posOffset>231775</wp:posOffset>
                </wp:positionV>
                <wp:extent cx="7164070" cy="342900"/>
                <wp:effectExtent l="0" t="0" r="0" b="0"/>
                <wp:wrapNone/>
                <wp:docPr id="12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342900"/>
                        </a:xfrm>
                        <a:prstGeom prst="rect">
                          <a:avLst/>
                        </a:prstGeom>
                        <a:solidFill>
                          <a:srgbClr val="00B7FC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60730" id="Rectangle 31" o:spid="_x0000_s1026" style="position:absolute;margin-left:0;margin-top:18.25pt;width:564.1pt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" fillcolor="#00b7fc" stroked="f">
                <w10:wrap anchorx="margin" anchory="margin"/>
              </v:rect>
            </w:pict>
          </mc:Fallback>
        </mc:AlternateContent>
      </w:r>
    </w:p>
    <w:p w14:paraId="07384693" w14:textId="77777777" w:rsidR="00BC2969" w:rsidRDefault="00BC2969" w:rsidP="00DA5A31">
      <w:pPr>
        <w:spacing w:before="300" w:after="0" w:line="240" w:lineRule="auto"/>
        <w:jc w:val="center"/>
        <w:textAlignment w:val="center"/>
        <w:outlineLvl w:val="2"/>
        <w:rPr>
          <w:rFonts w:ascii="Open Sans" w:eastAsia="Times New Roman" w:hAnsi="Open Sans" w:cs="Times New Roman"/>
          <w:color w:val="F34F4C"/>
          <w:sz w:val="2"/>
          <w:szCs w:val="2"/>
          <w:lang w:val="en-US"/>
        </w:rPr>
      </w:pPr>
    </w:p>
    <w:p w14:paraId="14F8285B" w14:textId="43D313FE" w:rsidR="00BC2969" w:rsidRDefault="0098625F" w:rsidP="00DA5A31">
      <w:pPr>
        <w:spacing w:before="300" w:after="0" w:line="240" w:lineRule="auto"/>
        <w:jc w:val="center"/>
        <w:textAlignment w:val="center"/>
        <w:outlineLvl w:val="2"/>
        <w:rPr>
          <w:rFonts w:ascii="Times New Roman" w:eastAsia="Times New Roman" w:hAnsi="Times New Roman" w:cs="Times New Roman"/>
          <w:b/>
          <w:bCs/>
          <w:color w:val="F34F4C"/>
          <w:sz w:val="27"/>
          <w:szCs w:val="27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768832" behindDoc="0" locked="0" layoutInCell="1" allowOverlap="1" wp14:anchorId="3B5EEC14" wp14:editId="4B49F705">
                <wp:simplePos x="0" y="0"/>
                <wp:positionH relativeFrom="column">
                  <wp:posOffset>0</wp:posOffset>
                </wp:positionH>
                <wp:positionV relativeFrom="page">
                  <wp:posOffset>1033671</wp:posOffset>
                </wp:positionV>
                <wp:extent cx="6828155" cy="1709530"/>
                <wp:effectExtent l="0" t="0" r="0" b="0"/>
                <wp:wrapNone/>
                <wp:docPr id="11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170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38E604" w14:textId="7C9E0087" w:rsidR="00767531" w:rsidRPr="00867478" w:rsidRDefault="00767531" w:rsidP="0098625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sz w:val="44"/>
                                <w:szCs w:val="44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   </w:t>
                            </w:r>
                            <w:r w:rsidRPr="00C85316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56" w:history="1">
                              <w:r w:rsidR="00867478" w:rsidRPr="0086747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36"/>
                                  <w:szCs w:val="36"/>
                                  <w:u w:val="none"/>
                                </w:rPr>
                                <w:t>www.</w:t>
                              </w:r>
                              <w:r w:rsidRPr="00867478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color w:val="000000" w:themeColor="text1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UMÍMEMATIKU.CZ</w:t>
                              </w:r>
                            </w:hyperlink>
                          </w:p>
                          <w:p w14:paraId="76DD12BF" w14:textId="77777777" w:rsidR="00767531" w:rsidRDefault="00767531" w:rsidP="00201E27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Bezplatný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bezlicenční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portál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který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nabízí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bezpočet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cvičení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hry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kolaborativních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úloh</w:t>
                            </w:r>
                            <w:proofErr w:type="spellEnd"/>
                          </w:p>
                          <w:p w14:paraId="1A252DCA" w14:textId="77777777" w:rsidR="00767531" w:rsidRPr="00D12840" w:rsidRDefault="00767531" w:rsidP="00201E27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r w:rsidRPr="00D1284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    </w:t>
                            </w: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p</w:t>
                            </w:r>
                            <w:r w:rsidRPr="00D1284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ro </w:t>
                            </w:r>
                            <w:proofErr w:type="spellStart"/>
                            <w:r w:rsidRPr="00D12840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všechny</w:t>
                            </w:r>
                            <w:proofErr w:type="spellEnd"/>
                            <w:r w:rsidRPr="00D12840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Pr="00D12840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ročníky</w:t>
                            </w:r>
                            <w:proofErr w:type="spellEnd"/>
                            <w:r w:rsidRPr="00D12840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v </w:t>
                            </w:r>
                            <w:proofErr w:type="spellStart"/>
                            <w:r w:rsidRPr="00D12840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předmětu</w:t>
                            </w:r>
                            <w:proofErr w:type="spellEnd"/>
                            <w:r w:rsidRPr="00D12840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MATEMATIKA</w:t>
                            </w:r>
                            <w:r w:rsidRPr="00D1284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.</w:t>
                            </w:r>
                          </w:p>
                          <w:p w14:paraId="1F5A505D" w14:textId="77777777" w:rsidR="00767531" w:rsidRPr="00163BBA" w:rsidRDefault="00767531" w:rsidP="0098625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r w:rsidRPr="00D12840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   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Nabízí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i online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procvičování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,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pracovní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listy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,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vysvětlení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,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dodatečné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cvičení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pro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jedničkáře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,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zajíma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-</w:t>
                            </w:r>
                          </w:p>
                          <w:p w14:paraId="66C9B92E" w14:textId="77777777" w:rsidR="00767531" w:rsidRPr="00163BBA" w:rsidRDefault="00767531" w:rsidP="0098625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   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vé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úlohy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,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dodatečné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zdroje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informací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a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sekci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s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nejvtipějšími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hláškami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z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různých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předmětů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>.</w:t>
                            </w:r>
                          </w:p>
                          <w:p w14:paraId="63D1F8CB" w14:textId="77777777" w:rsidR="00767531" w:rsidRPr="00163BBA" w:rsidRDefault="00767531" w:rsidP="0098625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</w:p>
                          <w:p w14:paraId="094270D8" w14:textId="77777777" w:rsidR="00767531" w:rsidRPr="00163BBA" w:rsidRDefault="00767531" w:rsidP="0098625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</w:p>
                          <w:p w14:paraId="54EFD3ED" w14:textId="77777777" w:rsidR="00767531" w:rsidRPr="00163BBA" w:rsidRDefault="00767531" w:rsidP="0098625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</w:p>
                          <w:p w14:paraId="0FA2138D" w14:textId="77777777" w:rsidR="00767531" w:rsidRPr="00163BBA" w:rsidRDefault="00767531" w:rsidP="0098625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   </w:t>
                            </w:r>
                          </w:p>
                          <w:p w14:paraId="57D4C3A4" w14:textId="77777777" w:rsidR="00767531" w:rsidRPr="00163BBA" w:rsidRDefault="00767531" w:rsidP="0098625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</w:p>
                          <w:p w14:paraId="186245FE" w14:textId="77777777" w:rsidR="00767531" w:rsidRPr="00163BBA" w:rsidRDefault="00767531" w:rsidP="0098625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</w:p>
                          <w:p w14:paraId="0D23EBD5" w14:textId="77777777" w:rsidR="00767531" w:rsidRPr="00163BBA" w:rsidRDefault="00767531" w:rsidP="0098625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</w:pPr>
                          </w:p>
                          <w:p w14:paraId="361AF397" w14:textId="77777777" w:rsidR="00767531" w:rsidRPr="00163BBA" w:rsidRDefault="00767531" w:rsidP="0098625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</w:pPr>
                          </w:p>
                          <w:p w14:paraId="42FFBDF3" w14:textId="77777777" w:rsidR="00767531" w:rsidRPr="00163BBA" w:rsidRDefault="00767531" w:rsidP="0098625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</w:pPr>
                          </w:p>
                          <w:p w14:paraId="6826E1CD" w14:textId="77777777" w:rsidR="00767531" w:rsidRPr="00163BBA" w:rsidRDefault="00767531" w:rsidP="0098625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</w:pPr>
                          </w:p>
                          <w:p w14:paraId="36B15D19" w14:textId="77777777" w:rsidR="00767531" w:rsidRPr="00163BBA" w:rsidRDefault="00767531" w:rsidP="0098625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</w:pPr>
                          </w:p>
                          <w:p w14:paraId="4D4D69F0" w14:textId="77777777" w:rsidR="00767531" w:rsidRDefault="00767531" w:rsidP="0098625F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EEC14" id="_x0000_s1056" type="#_x0000_t202" style="position:absolute;left:0;text-align:left;margin-left:0;margin-top:81.4pt;width:537.65pt;height:134.6pt;z-index:251768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" filled="f" fillcolor="#fffffe" stroked="f" strokecolor="#212120" insetpen="t">
                <v:textbox inset="2.88pt,2.88pt,2.88pt,2.88pt">
                  <w:txbxContent>
                    <w:p w14:paraId="5938E604" w14:textId="7C9E0087" w:rsidR="00767531" w:rsidRPr="00867478" w:rsidRDefault="00767531" w:rsidP="0098625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sz w:val="44"/>
                          <w:szCs w:val="44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   </w:t>
                      </w:r>
                      <w:r w:rsidRPr="00C85316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hyperlink r:id="rId57" w:history="1">
                        <w:r w:rsidR="00867478" w:rsidRPr="00867478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36"/>
                            <w:szCs w:val="36"/>
                            <w:u w:val="none"/>
                          </w:rPr>
                          <w:t>www.</w:t>
                        </w:r>
                        <w:r w:rsidRPr="00867478">
                          <w:rPr>
                            <w:rStyle w:val="Hyperlink"/>
                            <w:rFonts w:ascii="Arial" w:eastAsia="Arial" w:hAnsi="Arial" w:cs="Arial"/>
                            <w:b/>
                            <w:color w:val="000000" w:themeColor="text1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UMÍMEMATIKU.CZ</w:t>
                        </w:r>
                      </w:hyperlink>
                    </w:p>
                    <w:p w14:paraId="76DD12BF" w14:textId="77777777" w:rsidR="00767531" w:rsidRDefault="00767531" w:rsidP="00201E27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Bezplatný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bezlicenční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portál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který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nabízí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bezpočet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online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cvičení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hry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kolaborativních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úloh</w:t>
                      </w:r>
                      <w:proofErr w:type="spellEnd"/>
                    </w:p>
                    <w:p w14:paraId="1A252DCA" w14:textId="77777777" w:rsidR="00767531" w:rsidRPr="00D12840" w:rsidRDefault="00767531" w:rsidP="00201E27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r w:rsidRPr="00D1284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    </w:t>
                      </w: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p</w:t>
                      </w:r>
                      <w:r w:rsidRPr="00D1284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ro </w:t>
                      </w:r>
                      <w:proofErr w:type="spellStart"/>
                      <w:r w:rsidRPr="00D12840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  <w:t>všechny</w:t>
                      </w:r>
                      <w:proofErr w:type="spellEnd"/>
                      <w:r w:rsidRPr="00D12840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proofErr w:type="spellStart"/>
                      <w:r w:rsidRPr="00D12840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  <w:t>ročníky</w:t>
                      </w:r>
                      <w:proofErr w:type="spellEnd"/>
                      <w:r w:rsidRPr="00D12840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v </w:t>
                      </w:r>
                      <w:proofErr w:type="spellStart"/>
                      <w:r w:rsidRPr="00D12840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  <w:t>předmětu</w:t>
                      </w:r>
                      <w:proofErr w:type="spellEnd"/>
                      <w:r w:rsidRPr="00D12840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MATEMATIKA</w:t>
                      </w:r>
                      <w:r w:rsidRPr="00D1284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.</w:t>
                      </w:r>
                    </w:p>
                    <w:p w14:paraId="1F5A505D" w14:textId="77777777" w:rsidR="00767531" w:rsidRPr="00163BBA" w:rsidRDefault="00767531" w:rsidP="0098625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r w:rsidRPr="00D12840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   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Nabízí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i online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procvičování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,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pracovní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listy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,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vysvětlení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,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dodatečné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cvičení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pro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jedničkáře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,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zajíma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-</w:t>
                      </w:r>
                    </w:p>
                    <w:p w14:paraId="66C9B92E" w14:textId="77777777" w:rsidR="00767531" w:rsidRPr="00163BBA" w:rsidRDefault="00767531" w:rsidP="0098625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   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vé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úlohy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,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dodatečné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zdroje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informací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a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sekci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s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nejvtipějšími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hláškami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z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různých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předmětů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>.</w:t>
                      </w:r>
                    </w:p>
                    <w:p w14:paraId="63D1F8CB" w14:textId="77777777" w:rsidR="00767531" w:rsidRPr="00163BBA" w:rsidRDefault="00767531" w:rsidP="0098625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</w:p>
                    <w:p w14:paraId="094270D8" w14:textId="77777777" w:rsidR="00767531" w:rsidRPr="00163BBA" w:rsidRDefault="00767531" w:rsidP="0098625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</w:p>
                    <w:p w14:paraId="54EFD3ED" w14:textId="77777777" w:rsidR="00767531" w:rsidRPr="00163BBA" w:rsidRDefault="00767531" w:rsidP="0098625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</w:p>
                    <w:p w14:paraId="0FA2138D" w14:textId="77777777" w:rsidR="00767531" w:rsidRPr="00163BBA" w:rsidRDefault="00767531" w:rsidP="0098625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   </w:t>
                      </w:r>
                    </w:p>
                    <w:p w14:paraId="57D4C3A4" w14:textId="77777777" w:rsidR="00767531" w:rsidRPr="00163BBA" w:rsidRDefault="00767531" w:rsidP="0098625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</w:p>
                    <w:p w14:paraId="186245FE" w14:textId="77777777" w:rsidR="00767531" w:rsidRPr="00163BBA" w:rsidRDefault="00767531" w:rsidP="0098625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</w:p>
                    <w:p w14:paraId="0D23EBD5" w14:textId="77777777" w:rsidR="00767531" w:rsidRPr="00163BBA" w:rsidRDefault="00767531" w:rsidP="0098625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</w:pPr>
                    </w:p>
                    <w:p w14:paraId="361AF397" w14:textId="77777777" w:rsidR="00767531" w:rsidRPr="00163BBA" w:rsidRDefault="00767531" w:rsidP="0098625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</w:pPr>
                    </w:p>
                    <w:p w14:paraId="42FFBDF3" w14:textId="77777777" w:rsidR="00767531" w:rsidRPr="00163BBA" w:rsidRDefault="00767531" w:rsidP="0098625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</w:pPr>
                    </w:p>
                    <w:p w14:paraId="6826E1CD" w14:textId="77777777" w:rsidR="00767531" w:rsidRPr="00163BBA" w:rsidRDefault="00767531" w:rsidP="0098625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</w:pPr>
                    </w:p>
                    <w:p w14:paraId="36B15D19" w14:textId="77777777" w:rsidR="00767531" w:rsidRPr="00163BBA" w:rsidRDefault="00767531" w:rsidP="0098625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</w:pPr>
                    </w:p>
                    <w:p w14:paraId="4D4D69F0" w14:textId="77777777" w:rsidR="00767531" w:rsidRDefault="00767531" w:rsidP="0098625F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F30F252" w14:textId="38E111BC" w:rsidR="0098625F" w:rsidRDefault="00BC58CF" w:rsidP="00DA5A31">
      <w:pPr>
        <w:spacing w:before="300" w:after="0" w:line="240" w:lineRule="auto"/>
        <w:jc w:val="center"/>
        <w:textAlignment w:val="center"/>
        <w:outlineLvl w:val="2"/>
        <w:rPr>
          <w:rFonts w:ascii="Times New Roman" w:eastAsia="Times New Roman" w:hAnsi="Times New Roman" w:cs="Times New Roman"/>
          <w:b/>
          <w:bCs/>
          <w:color w:val="F34F4C"/>
          <w:sz w:val="27"/>
          <w:szCs w:val="27"/>
          <w:lang w:val="de-DE"/>
        </w:rPr>
      </w:pPr>
      <w:r>
        <w:rPr>
          <w:rFonts w:ascii="Open Sans" w:eastAsia="Times New Roman" w:hAnsi="Open Sans" w:cs="Times New Roman"/>
          <w:noProof/>
          <w:color w:val="F34F4C"/>
          <w:sz w:val="2"/>
          <w:szCs w:val="2"/>
          <w:lang w:val="en-US"/>
        </w:rPr>
        <w:lastRenderedPageBreak/>
        <w:drawing>
          <wp:anchor distT="0" distB="0" distL="114300" distR="114300" simplePos="0" relativeHeight="251850752" behindDoc="0" locked="0" layoutInCell="1" allowOverlap="1" wp14:anchorId="124E8268" wp14:editId="0F4EEC57">
            <wp:simplePos x="0" y="0"/>
            <wp:positionH relativeFrom="column">
              <wp:posOffset>377190</wp:posOffset>
            </wp:positionH>
            <wp:positionV relativeFrom="paragraph">
              <wp:posOffset>158474</wp:posOffset>
            </wp:positionV>
            <wp:extent cx="5664835" cy="3964940"/>
            <wp:effectExtent l="0" t="0" r="0" b="0"/>
            <wp:wrapThrough wrapText="bothSides">
              <wp:wrapPolygon edited="0">
                <wp:start x="0" y="0"/>
                <wp:lineTo x="0" y="21517"/>
                <wp:lineTo x="21549" y="21517"/>
                <wp:lineTo x="21549" y="0"/>
                <wp:lineTo x="0" y="0"/>
              </wp:wrapPolygon>
            </wp:wrapThrough>
            <wp:docPr id="113" name="Picture 1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A picture containing text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CDD4C" w14:textId="53ED6F91" w:rsidR="0098625F" w:rsidRDefault="0098625F" w:rsidP="00DA5A31">
      <w:pPr>
        <w:spacing w:before="300" w:after="0" w:line="240" w:lineRule="auto"/>
        <w:jc w:val="center"/>
        <w:textAlignment w:val="center"/>
        <w:outlineLvl w:val="2"/>
        <w:rPr>
          <w:rFonts w:ascii="Times New Roman" w:eastAsia="Times New Roman" w:hAnsi="Times New Roman" w:cs="Times New Roman"/>
          <w:b/>
          <w:bCs/>
          <w:color w:val="F34F4C"/>
          <w:sz w:val="27"/>
          <w:szCs w:val="27"/>
          <w:lang w:val="de-DE"/>
        </w:rPr>
      </w:pPr>
    </w:p>
    <w:p w14:paraId="45529E93" w14:textId="47396371" w:rsidR="0098625F" w:rsidRDefault="0098625F" w:rsidP="00DA5A31">
      <w:pPr>
        <w:spacing w:before="300" w:after="0" w:line="240" w:lineRule="auto"/>
        <w:jc w:val="center"/>
        <w:textAlignment w:val="center"/>
        <w:outlineLvl w:val="2"/>
        <w:rPr>
          <w:rFonts w:ascii="Times New Roman" w:eastAsia="Times New Roman" w:hAnsi="Times New Roman" w:cs="Times New Roman"/>
          <w:b/>
          <w:bCs/>
          <w:color w:val="F34F4C"/>
          <w:sz w:val="27"/>
          <w:szCs w:val="27"/>
          <w:lang w:val="de-DE"/>
        </w:rPr>
      </w:pPr>
    </w:p>
    <w:p w14:paraId="0D9A51CF" w14:textId="57D8BA8E" w:rsidR="0098625F" w:rsidRDefault="0098625F" w:rsidP="00C2178D">
      <w:pPr>
        <w:spacing w:before="300" w:after="0" w:line="240" w:lineRule="auto"/>
        <w:textAlignment w:val="center"/>
        <w:outlineLvl w:val="2"/>
        <w:rPr>
          <w:rFonts w:ascii="Times New Roman" w:eastAsia="Times New Roman" w:hAnsi="Times New Roman" w:cs="Times New Roman"/>
          <w:b/>
          <w:bCs/>
          <w:color w:val="F34F4C"/>
          <w:sz w:val="27"/>
          <w:szCs w:val="27"/>
          <w:lang w:val="de-DE"/>
        </w:rPr>
      </w:pPr>
    </w:p>
    <w:p w14:paraId="744134F5" w14:textId="53EEE22D" w:rsidR="00C2178D" w:rsidRDefault="00C2178D" w:rsidP="00C2178D">
      <w:pPr>
        <w:spacing w:before="300" w:after="0" w:line="240" w:lineRule="auto"/>
        <w:textAlignment w:val="center"/>
        <w:outlineLvl w:val="2"/>
        <w:rPr>
          <w:rFonts w:ascii="Times New Roman" w:eastAsia="Times New Roman" w:hAnsi="Times New Roman" w:cs="Times New Roman"/>
          <w:b/>
          <w:bCs/>
          <w:color w:val="F34F4C"/>
          <w:sz w:val="27"/>
          <w:szCs w:val="27"/>
          <w:lang w:val="de-DE"/>
        </w:rPr>
      </w:pPr>
    </w:p>
    <w:p w14:paraId="04999524" w14:textId="4F398277" w:rsidR="00C2178D" w:rsidRDefault="00C2178D" w:rsidP="00C2178D">
      <w:pPr>
        <w:spacing w:before="300" w:after="0" w:line="240" w:lineRule="auto"/>
        <w:textAlignment w:val="center"/>
        <w:outlineLvl w:val="2"/>
        <w:rPr>
          <w:rFonts w:ascii="Times New Roman" w:eastAsia="Times New Roman" w:hAnsi="Times New Roman" w:cs="Times New Roman"/>
          <w:b/>
          <w:bCs/>
          <w:color w:val="F34F4C"/>
          <w:sz w:val="27"/>
          <w:szCs w:val="27"/>
          <w:lang w:val="de-DE"/>
        </w:rPr>
      </w:pPr>
    </w:p>
    <w:p w14:paraId="12FB3C8E" w14:textId="77777777" w:rsidR="00C2178D" w:rsidRPr="00DA5A31" w:rsidRDefault="00C2178D" w:rsidP="00C2178D">
      <w:pPr>
        <w:spacing w:before="300" w:after="0" w:line="240" w:lineRule="auto"/>
        <w:textAlignment w:val="center"/>
        <w:outlineLvl w:val="2"/>
        <w:rPr>
          <w:rFonts w:ascii="Times New Roman" w:eastAsia="Times New Roman" w:hAnsi="Times New Roman" w:cs="Times New Roman"/>
          <w:b/>
          <w:bCs/>
          <w:color w:val="F34F4C"/>
          <w:sz w:val="27"/>
          <w:szCs w:val="27"/>
          <w:lang w:val="de-DE"/>
        </w:rPr>
      </w:pPr>
    </w:p>
    <w:p w14:paraId="4B4EC916" w14:textId="77777777" w:rsidR="0098625F" w:rsidRDefault="0098625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8851EFF" w14:textId="44ACAE5A" w:rsidR="0098625F" w:rsidRDefault="0098625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1602D37D" w14:textId="2EE5258F" w:rsidR="0098625F" w:rsidRDefault="0098625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05781464" w14:textId="26A216DF" w:rsidR="0098625F" w:rsidRDefault="0098625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6AB2F9B9" w14:textId="130CBD60" w:rsidR="0098625F" w:rsidRDefault="0098625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6F230D4A" w14:textId="4783C76E" w:rsidR="0098625F" w:rsidRDefault="0098625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EC1BCFB" w14:textId="4D8BDA8D" w:rsidR="0098625F" w:rsidRDefault="0098625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97BAEA4" w14:textId="63AFA9C6" w:rsidR="0098625F" w:rsidRDefault="0098625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78E7B206" w14:textId="6AC9CD23" w:rsidR="00494714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815A9A0" wp14:editId="016BEE4E">
                <wp:simplePos x="0" y="0"/>
                <wp:positionH relativeFrom="margin">
                  <wp:posOffset>-71120</wp:posOffset>
                </wp:positionH>
                <wp:positionV relativeFrom="margin">
                  <wp:posOffset>232079</wp:posOffset>
                </wp:positionV>
                <wp:extent cx="7164070" cy="342900"/>
                <wp:effectExtent l="0" t="0" r="0" b="0"/>
                <wp:wrapNone/>
                <wp:docPr id="12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342900"/>
                        </a:xfrm>
                        <a:prstGeom prst="rect">
                          <a:avLst/>
                        </a:prstGeom>
                        <a:solidFill>
                          <a:srgbClr val="79A19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EE24F" id="Rectangle 31" o:spid="_x0000_s1026" style="position:absolute;margin-left:-5.6pt;margin-top:18.25pt;width:564.1pt;height:27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" fillcolor="#79a19b" stroked="f">
                <w10:wrap anchorx="margin" anchory="margin"/>
              </v:rect>
            </w:pict>
          </mc:Fallback>
        </mc:AlternateContent>
      </w:r>
    </w:p>
    <w:p w14:paraId="6BA59852" w14:textId="2992CF31" w:rsidR="00494714" w:rsidRDefault="00494714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4AD183A4" w14:textId="1730617A" w:rsidR="00494714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774976" behindDoc="0" locked="0" layoutInCell="1" allowOverlap="1" wp14:anchorId="2C6070C4" wp14:editId="2783274F">
                <wp:simplePos x="0" y="0"/>
                <wp:positionH relativeFrom="column">
                  <wp:posOffset>-1270</wp:posOffset>
                </wp:positionH>
                <wp:positionV relativeFrom="page">
                  <wp:posOffset>1032510</wp:posOffset>
                </wp:positionV>
                <wp:extent cx="7104380" cy="953770"/>
                <wp:effectExtent l="0" t="0" r="0" b="0"/>
                <wp:wrapNone/>
                <wp:docPr id="1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4380" cy="95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63ED78" w14:textId="7C9B7514" w:rsidR="00767531" w:rsidRPr="00867478" w:rsidRDefault="00767531" w:rsidP="00494714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sz w:val="44"/>
                                <w:szCs w:val="44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</w:t>
                            </w:r>
                            <w:r w:rsidRPr="0086747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w w:val="90"/>
                              </w:rPr>
                              <w:t xml:space="preserve">   </w:t>
                            </w:r>
                            <w:r w:rsidRPr="0086747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59" w:history="1">
                              <w:r w:rsidR="00867478" w:rsidRPr="0086747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WWW.</w:t>
                              </w:r>
                              <w:r w:rsidRPr="00867478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color w:val="000000" w:themeColor="text1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OPICIMATIKA.CZ</w:t>
                              </w:r>
                            </w:hyperlink>
                          </w:p>
                          <w:p w14:paraId="739A0AE7" w14:textId="77777777" w:rsidR="00767531" w:rsidRPr="00494714" w:rsidRDefault="00767531" w:rsidP="00494714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Z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větší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části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bezplatný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portál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příklady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videi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přípravu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přijímací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zkoušky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z </w:t>
                            </w:r>
                            <w:r w:rsidRPr="00F2146D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MATEMATIKY</w:t>
                            </w: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. </w:t>
                            </w:r>
                          </w:p>
                          <w:p w14:paraId="77A138ED" w14:textId="77777777" w:rsidR="00767531" w:rsidRPr="00494714" w:rsidRDefault="00767531" w:rsidP="00494714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7F11C36C" w14:textId="77777777" w:rsidR="00767531" w:rsidRPr="00494714" w:rsidRDefault="00767531" w:rsidP="00494714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6782F2A7" w14:textId="77777777" w:rsidR="00767531" w:rsidRPr="00494714" w:rsidRDefault="00767531" w:rsidP="00494714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25A3EA94" w14:textId="77777777" w:rsidR="00767531" w:rsidRPr="00494714" w:rsidRDefault="00767531" w:rsidP="00494714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 w:rsidRPr="00494714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   </w:t>
                            </w:r>
                          </w:p>
                          <w:p w14:paraId="1C6AF78D" w14:textId="77777777" w:rsidR="00767531" w:rsidRPr="00494714" w:rsidRDefault="00767531" w:rsidP="00494714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4EA79026" w14:textId="77777777" w:rsidR="00767531" w:rsidRPr="00494714" w:rsidRDefault="00767531" w:rsidP="00494714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0D51D6ED" w14:textId="77777777" w:rsidR="00767531" w:rsidRPr="00494714" w:rsidRDefault="00767531" w:rsidP="00494714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17AF02C3" w14:textId="77777777" w:rsidR="00767531" w:rsidRPr="00494714" w:rsidRDefault="00767531" w:rsidP="00494714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3009C350" w14:textId="77777777" w:rsidR="00767531" w:rsidRPr="00494714" w:rsidRDefault="00767531" w:rsidP="00494714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0196B10D" w14:textId="77777777" w:rsidR="00767531" w:rsidRPr="00494714" w:rsidRDefault="00767531" w:rsidP="00494714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0D130329" w14:textId="77777777" w:rsidR="00767531" w:rsidRPr="00494714" w:rsidRDefault="00767531" w:rsidP="00494714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2D6D01A8" w14:textId="77777777" w:rsidR="00767531" w:rsidRDefault="00767531" w:rsidP="00494714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070C4" id="_x0000_s1057" type="#_x0000_t202" style="position:absolute;margin-left:-.1pt;margin-top:81.3pt;width:559.4pt;height:75.1pt;z-index:251774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" filled="f" fillcolor="#fffffe" stroked="f" strokecolor="#212120" insetpen="t">
                <v:textbox inset="2.88pt,2.88pt,2.88pt,2.88pt">
                  <w:txbxContent>
                    <w:p w14:paraId="6B63ED78" w14:textId="7C9B7514" w:rsidR="00767531" w:rsidRPr="00867478" w:rsidRDefault="00767531" w:rsidP="00494714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sz w:val="44"/>
                          <w:szCs w:val="44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</w:t>
                      </w:r>
                      <w:r w:rsidRPr="0086747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4"/>
                          <w:w w:val="90"/>
                        </w:rPr>
                        <w:t xml:space="preserve">   </w:t>
                      </w:r>
                      <w:r w:rsidRPr="0086747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hyperlink r:id="rId60" w:history="1">
                        <w:r w:rsidR="00867478" w:rsidRPr="00867478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WWW.</w:t>
                        </w:r>
                        <w:r w:rsidRPr="00867478">
                          <w:rPr>
                            <w:rStyle w:val="Hyperlink"/>
                            <w:rFonts w:ascii="Arial" w:eastAsia="Arial" w:hAnsi="Arial" w:cs="Arial"/>
                            <w:b/>
                            <w:color w:val="000000" w:themeColor="text1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OPICIMATIKA.CZ</w:t>
                        </w:r>
                      </w:hyperlink>
                    </w:p>
                    <w:p w14:paraId="739A0AE7" w14:textId="77777777" w:rsidR="00767531" w:rsidRPr="00494714" w:rsidRDefault="00767531" w:rsidP="00494714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Z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větší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části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bezplatný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portál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příklady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videi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přípravu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přijímací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zkoušky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z </w:t>
                      </w:r>
                      <w:r w:rsidRPr="00F2146D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MATEMATIKY</w:t>
                      </w: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. </w:t>
                      </w:r>
                    </w:p>
                    <w:p w14:paraId="77A138ED" w14:textId="77777777" w:rsidR="00767531" w:rsidRPr="00494714" w:rsidRDefault="00767531" w:rsidP="00494714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7F11C36C" w14:textId="77777777" w:rsidR="00767531" w:rsidRPr="00494714" w:rsidRDefault="00767531" w:rsidP="00494714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6782F2A7" w14:textId="77777777" w:rsidR="00767531" w:rsidRPr="00494714" w:rsidRDefault="00767531" w:rsidP="00494714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25A3EA94" w14:textId="77777777" w:rsidR="00767531" w:rsidRPr="00494714" w:rsidRDefault="00767531" w:rsidP="00494714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 w:rsidRPr="00494714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   </w:t>
                      </w:r>
                    </w:p>
                    <w:p w14:paraId="1C6AF78D" w14:textId="77777777" w:rsidR="00767531" w:rsidRPr="00494714" w:rsidRDefault="00767531" w:rsidP="00494714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4EA79026" w14:textId="77777777" w:rsidR="00767531" w:rsidRPr="00494714" w:rsidRDefault="00767531" w:rsidP="00494714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0D51D6ED" w14:textId="77777777" w:rsidR="00767531" w:rsidRPr="00494714" w:rsidRDefault="00767531" w:rsidP="00494714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17AF02C3" w14:textId="77777777" w:rsidR="00767531" w:rsidRPr="00494714" w:rsidRDefault="00767531" w:rsidP="00494714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3009C350" w14:textId="77777777" w:rsidR="00767531" w:rsidRPr="00494714" w:rsidRDefault="00767531" w:rsidP="00494714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0196B10D" w14:textId="77777777" w:rsidR="00767531" w:rsidRPr="00494714" w:rsidRDefault="00767531" w:rsidP="00494714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0D130329" w14:textId="77777777" w:rsidR="00767531" w:rsidRPr="00494714" w:rsidRDefault="00767531" w:rsidP="00494714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2D6D01A8" w14:textId="77777777" w:rsidR="00767531" w:rsidRDefault="00767531" w:rsidP="00494714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2B3FC2C" w14:textId="360ADE60" w:rsidR="00494714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>
        <w:rPr>
          <w:rFonts w:ascii="Open Sans" w:eastAsia="Times New Roman" w:hAnsi="Open Sans" w:cs="Times New Roman"/>
          <w:b/>
          <w:bCs/>
          <w:noProof/>
          <w:color w:val="F34F4C"/>
          <w:sz w:val="36"/>
          <w:szCs w:val="36"/>
          <w:lang w:val="de-DE"/>
        </w:rPr>
        <w:lastRenderedPageBreak/>
        <w:drawing>
          <wp:anchor distT="0" distB="0" distL="114300" distR="114300" simplePos="0" relativeHeight="251853824" behindDoc="0" locked="0" layoutInCell="1" allowOverlap="1" wp14:anchorId="0E295D8B" wp14:editId="1799E8E9">
            <wp:simplePos x="0" y="0"/>
            <wp:positionH relativeFrom="margin">
              <wp:posOffset>-69574</wp:posOffset>
            </wp:positionH>
            <wp:positionV relativeFrom="margin">
              <wp:posOffset>2155521</wp:posOffset>
            </wp:positionV>
            <wp:extent cx="7103110" cy="5753735"/>
            <wp:effectExtent l="0" t="0" r="0" b="0"/>
            <wp:wrapSquare wrapText="bothSides"/>
            <wp:docPr id="124" name="Picture 12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A picture containing graphical user interface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575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E1CC5" w14:textId="676C050E" w:rsidR="00494714" w:rsidRDefault="00494714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3D0283EA" w14:textId="3950E73C" w:rsidR="00494714" w:rsidRDefault="00494714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4EE95DB" w14:textId="35865AC7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76204F6D" w14:textId="79507550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6AFF9D9" w14:textId="6C9C602B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90A4A1A" wp14:editId="277AD1C6">
                <wp:simplePos x="0" y="0"/>
                <wp:positionH relativeFrom="margin">
                  <wp:posOffset>-9525</wp:posOffset>
                </wp:positionH>
                <wp:positionV relativeFrom="margin">
                  <wp:posOffset>252095</wp:posOffset>
                </wp:positionV>
                <wp:extent cx="7164540" cy="342900"/>
                <wp:effectExtent l="0" t="0" r="0" b="0"/>
                <wp:wrapNone/>
                <wp:docPr id="12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540" cy="342900"/>
                        </a:xfrm>
                        <a:prstGeom prst="rect">
                          <a:avLst/>
                        </a:prstGeom>
                        <a:solidFill>
                          <a:srgbClr val="F8FF97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3B52F" id="Rectangle 31" o:spid="_x0000_s1026" style="position:absolute;margin-left:-.75pt;margin-top:19.85pt;width:564.15pt;height:27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" fillcolor="#f8ff97" stroked="f">
                <w10:wrap anchorx="margin" anchory="margin"/>
              </v:rect>
            </w:pict>
          </mc:Fallback>
        </mc:AlternateContent>
      </w:r>
    </w:p>
    <w:p w14:paraId="7864615A" w14:textId="77A80DB9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48B7363" w14:textId="729369B1" w:rsidR="00494714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w:lastRenderedPageBreak/>
        <mc:AlternateContent>
          <mc:Choice Requires="wps">
            <w:drawing>
              <wp:anchor distT="36576" distB="36576" distL="36576" distR="36576" simplePos="0" relativeHeight="251778048" behindDoc="0" locked="0" layoutInCell="1" allowOverlap="1" wp14:anchorId="497E82BE" wp14:editId="5BD5F3CF">
                <wp:simplePos x="0" y="0"/>
                <wp:positionH relativeFrom="column">
                  <wp:posOffset>0</wp:posOffset>
                </wp:positionH>
                <wp:positionV relativeFrom="page">
                  <wp:posOffset>1112216</wp:posOffset>
                </wp:positionV>
                <wp:extent cx="7026965" cy="1212574"/>
                <wp:effectExtent l="0" t="0" r="0" b="0"/>
                <wp:wrapNone/>
                <wp:docPr id="1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965" cy="1212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CCCAEE" w14:textId="2C1E5865" w:rsidR="00767531" w:rsidRPr="00867478" w:rsidRDefault="007D1772" w:rsidP="00B44857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pacing w:val="4"/>
                                <w:w w:val="90"/>
                                <w:sz w:val="36"/>
                                <w:szCs w:val="36"/>
                                <w:lang w:bidi="en-GB"/>
                              </w:rPr>
                            </w:pPr>
                            <w:hyperlink r:id="rId62" w:history="1">
                              <w:r w:rsidR="00767531" w:rsidRPr="0086747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u w:val="none"/>
                                </w:rPr>
                                <w:t xml:space="preserve">    </w:t>
                              </w:r>
                              <w:r w:rsidR="00767531" w:rsidRPr="0086747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36"/>
                                  <w:szCs w:val="36"/>
                                  <w:u w:val="none"/>
                                </w:rPr>
                                <w:t xml:space="preserve"> </w:t>
                              </w:r>
                              <w:r w:rsidR="00867478" w:rsidRPr="0086747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WWW.</w:t>
                              </w:r>
                              <w:r w:rsidR="00767531" w:rsidRPr="00867478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color w:val="000000" w:themeColor="text1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DRMATIKA.CZ</w:t>
                              </w:r>
                            </w:hyperlink>
                          </w:p>
                          <w:p w14:paraId="5792102F" w14:textId="77777777" w:rsidR="00767531" w:rsidRDefault="00767531" w:rsidP="00B44857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Z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větší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části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bezplatný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portál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příklady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videi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přípravu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přijímací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zkoušky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z </w:t>
                            </w:r>
                            <w:r w:rsidRPr="00F2146D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MATEMATIKY</w:t>
                            </w: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.   </w:t>
                            </w:r>
                          </w:p>
                          <w:p w14:paraId="1983C181" w14:textId="77777777" w:rsidR="00767531" w:rsidRPr="00F2146D" w:rsidRDefault="00767531" w:rsidP="00B44857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    </w:t>
                            </w: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Po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registraci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získáte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přístup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všem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videím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výukovým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materiálům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konce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roku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zdarma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.</w:t>
                            </w:r>
                          </w:p>
                          <w:p w14:paraId="6EA330F3" w14:textId="77777777" w:rsidR="00767531" w:rsidRPr="00494714" w:rsidRDefault="00767531" w:rsidP="00B44857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0599D83C" w14:textId="77777777" w:rsidR="00767531" w:rsidRPr="00494714" w:rsidRDefault="00767531" w:rsidP="00B44857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7A09364F" w14:textId="77777777" w:rsidR="00767531" w:rsidRPr="00494714" w:rsidRDefault="00767531" w:rsidP="00B44857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4E755D99" w14:textId="77777777" w:rsidR="00767531" w:rsidRPr="00494714" w:rsidRDefault="00767531" w:rsidP="00B44857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 w:rsidRPr="00494714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   </w:t>
                            </w:r>
                          </w:p>
                          <w:p w14:paraId="07949BD0" w14:textId="77777777" w:rsidR="00767531" w:rsidRPr="00494714" w:rsidRDefault="00767531" w:rsidP="00B44857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6B2A3D3F" w14:textId="77777777" w:rsidR="00767531" w:rsidRPr="00494714" w:rsidRDefault="00767531" w:rsidP="00B44857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4E7C8D0D" w14:textId="77777777" w:rsidR="00767531" w:rsidRPr="00494714" w:rsidRDefault="00767531" w:rsidP="00B44857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1B3C0C9C" w14:textId="77777777" w:rsidR="00767531" w:rsidRPr="00494714" w:rsidRDefault="00767531" w:rsidP="00B44857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69BC6AD3" w14:textId="77777777" w:rsidR="00767531" w:rsidRPr="00494714" w:rsidRDefault="00767531" w:rsidP="00B44857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7C5B1CA8" w14:textId="77777777" w:rsidR="00767531" w:rsidRPr="00494714" w:rsidRDefault="00767531" w:rsidP="00B44857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4E674A79" w14:textId="77777777" w:rsidR="00767531" w:rsidRPr="00494714" w:rsidRDefault="00767531" w:rsidP="00B44857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6BA0DE18" w14:textId="77777777" w:rsidR="00767531" w:rsidRDefault="00767531" w:rsidP="00B44857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E82BE" id="_x0000_s1058" type="#_x0000_t202" style="position:absolute;margin-left:0;margin-top:87.6pt;width:553.3pt;height:95.5pt;z-index:251778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" filled="f" fillcolor="#fffffe" stroked="f" strokecolor="#212120" insetpen="t">
                <v:textbox inset="2.88pt,2.88pt,2.88pt,2.88pt">
                  <w:txbxContent>
                    <w:p w14:paraId="7CCCCAEE" w14:textId="2C1E5865" w:rsidR="00767531" w:rsidRPr="00867478" w:rsidRDefault="00867478" w:rsidP="00B44857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color w:val="000000" w:themeColor="text1"/>
                          <w:spacing w:val="4"/>
                          <w:w w:val="90"/>
                          <w:sz w:val="36"/>
                          <w:szCs w:val="36"/>
                          <w:lang w:bidi="en-GB"/>
                        </w:rPr>
                      </w:pPr>
                      <w:hyperlink r:id="rId63" w:history="1">
                        <w:r w:rsidR="00767531" w:rsidRPr="00867478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u w:val="none"/>
                          </w:rPr>
                          <w:t xml:space="preserve">    </w:t>
                        </w:r>
                        <w:r w:rsidR="00767531" w:rsidRPr="00867478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36"/>
                            <w:szCs w:val="36"/>
                            <w:u w:val="none"/>
                          </w:rPr>
                          <w:t xml:space="preserve"> </w:t>
                        </w:r>
                        <w:r w:rsidRPr="00867478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WWW.</w:t>
                        </w:r>
                        <w:r w:rsidR="00767531" w:rsidRPr="00867478">
                          <w:rPr>
                            <w:rStyle w:val="Hyperlink"/>
                            <w:rFonts w:ascii="Arial" w:eastAsia="Arial" w:hAnsi="Arial" w:cs="Arial"/>
                            <w:b/>
                            <w:color w:val="000000" w:themeColor="text1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DRMATIKA.CZ</w:t>
                        </w:r>
                      </w:hyperlink>
                    </w:p>
                    <w:p w14:paraId="5792102F" w14:textId="77777777" w:rsidR="00767531" w:rsidRDefault="00767531" w:rsidP="00B44857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Z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větší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části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bezplatný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portál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příklady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videi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přípravu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přijímací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zkoušky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z </w:t>
                      </w:r>
                      <w:r w:rsidRPr="00F2146D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MATEMATIKY</w:t>
                      </w: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.   </w:t>
                      </w:r>
                    </w:p>
                    <w:p w14:paraId="1983C181" w14:textId="77777777" w:rsidR="00767531" w:rsidRPr="00F2146D" w:rsidRDefault="00767531" w:rsidP="00B44857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    </w:t>
                      </w: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Po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registraci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získáte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přístup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ke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všem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videím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výukovým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materiálům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konce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roku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zdarma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.</w:t>
                      </w:r>
                    </w:p>
                    <w:p w14:paraId="6EA330F3" w14:textId="77777777" w:rsidR="00767531" w:rsidRPr="00494714" w:rsidRDefault="00767531" w:rsidP="00B44857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0599D83C" w14:textId="77777777" w:rsidR="00767531" w:rsidRPr="00494714" w:rsidRDefault="00767531" w:rsidP="00B44857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7A09364F" w14:textId="77777777" w:rsidR="00767531" w:rsidRPr="00494714" w:rsidRDefault="00767531" w:rsidP="00B44857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4E755D99" w14:textId="77777777" w:rsidR="00767531" w:rsidRPr="00494714" w:rsidRDefault="00767531" w:rsidP="00B44857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 w:rsidRPr="00494714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   </w:t>
                      </w:r>
                    </w:p>
                    <w:p w14:paraId="07949BD0" w14:textId="77777777" w:rsidR="00767531" w:rsidRPr="00494714" w:rsidRDefault="00767531" w:rsidP="00B44857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6B2A3D3F" w14:textId="77777777" w:rsidR="00767531" w:rsidRPr="00494714" w:rsidRDefault="00767531" w:rsidP="00B44857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4E7C8D0D" w14:textId="77777777" w:rsidR="00767531" w:rsidRPr="00494714" w:rsidRDefault="00767531" w:rsidP="00B44857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1B3C0C9C" w14:textId="77777777" w:rsidR="00767531" w:rsidRPr="00494714" w:rsidRDefault="00767531" w:rsidP="00B44857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69BC6AD3" w14:textId="77777777" w:rsidR="00767531" w:rsidRPr="00494714" w:rsidRDefault="00767531" w:rsidP="00B44857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7C5B1CA8" w14:textId="77777777" w:rsidR="00767531" w:rsidRPr="00494714" w:rsidRDefault="00767531" w:rsidP="00B44857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4E674A79" w14:textId="77777777" w:rsidR="00767531" w:rsidRPr="00494714" w:rsidRDefault="00767531" w:rsidP="00B44857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6BA0DE18" w14:textId="77777777" w:rsidR="00767531" w:rsidRDefault="00767531" w:rsidP="00B44857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4D66C77" w14:textId="1CFC9E7E" w:rsidR="00494714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>
        <w:rPr>
          <w:rFonts w:ascii="Times New Roman" w:eastAsia="Times New Roman" w:hAnsi="Times New Roman" w:cs="Times New Roman"/>
          <w:b/>
          <w:bCs/>
          <w:noProof/>
          <w:color w:val="F34F4C"/>
          <w:sz w:val="27"/>
          <w:szCs w:val="27"/>
          <w:lang w:val="de-DE"/>
        </w:rPr>
        <w:drawing>
          <wp:anchor distT="0" distB="0" distL="114300" distR="114300" simplePos="0" relativeHeight="251851776" behindDoc="0" locked="0" layoutInCell="1" allowOverlap="1" wp14:anchorId="7EA339B8" wp14:editId="38F002E7">
            <wp:simplePos x="0" y="0"/>
            <wp:positionH relativeFrom="column">
              <wp:posOffset>-5080</wp:posOffset>
            </wp:positionH>
            <wp:positionV relativeFrom="paragraph">
              <wp:posOffset>718654</wp:posOffset>
            </wp:positionV>
            <wp:extent cx="7103110" cy="3174365"/>
            <wp:effectExtent l="0" t="0" r="0" b="635"/>
            <wp:wrapThrough wrapText="bothSides">
              <wp:wrapPolygon edited="0">
                <wp:start x="0" y="0"/>
                <wp:lineTo x="0" y="21518"/>
                <wp:lineTo x="21550" y="21518"/>
                <wp:lineTo x="21550" y="0"/>
                <wp:lineTo x="0" y="0"/>
              </wp:wrapPolygon>
            </wp:wrapThrough>
            <wp:docPr id="121" name="Picture 1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Graphical user interface, application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13862" w14:textId="7BDE5F58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010BE05C" w14:textId="3AF9B7C8" w:rsidR="00494714" w:rsidRDefault="00494714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3FAAD5B4" w14:textId="3AB8DF49" w:rsidR="00B44857" w:rsidRDefault="00B44857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17D541A5" w14:textId="553D8479" w:rsidR="00B44857" w:rsidRDefault="00B44857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6B44216B" w14:textId="2198B7A1" w:rsidR="00494714" w:rsidRDefault="00494714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FC2F4D7" w14:textId="5AAADA2C" w:rsidR="00B44857" w:rsidRDefault="00B44857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45770AFC" w14:textId="02ED471C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63CD9D50" w14:textId="77777777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6537B664" w14:textId="656D280A" w:rsidR="00B44857" w:rsidRDefault="00B44857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55D15D0" w14:textId="2FD6448D" w:rsidR="00B44857" w:rsidRDefault="00B44857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7F1A8D39" w14:textId="0534BF95" w:rsidR="00B44857" w:rsidRDefault="00B44857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07A46377" w14:textId="426DCD5F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38728A99" w14:textId="2E7FC288" w:rsidR="00BC58CF" w:rsidRDefault="00504F78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>
        <w:rPr>
          <w:rFonts w:ascii="Open Sans" w:eastAsia="Times New Roman" w:hAnsi="Open Sans" w:cs="Times New Roman"/>
          <w:b/>
          <w:bCs/>
          <w:noProof/>
          <w:color w:val="F34F4C"/>
          <w:sz w:val="36"/>
          <w:szCs w:val="36"/>
          <w:lang w:val="de-DE"/>
        </w:rPr>
        <w:drawing>
          <wp:anchor distT="0" distB="0" distL="114300" distR="114300" simplePos="0" relativeHeight="251786240" behindDoc="0" locked="0" layoutInCell="1" allowOverlap="1" wp14:anchorId="4667219C" wp14:editId="65F926F1">
            <wp:simplePos x="0" y="0"/>
            <wp:positionH relativeFrom="column">
              <wp:posOffset>626478</wp:posOffset>
            </wp:positionH>
            <wp:positionV relativeFrom="paragraph">
              <wp:posOffset>394970</wp:posOffset>
            </wp:positionV>
            <wp:extent cx="5623560" cy="3448050"/>
            <wp:effectExtent l="0" t="0" r="2540" b="6350"/>
            <wp:wrapThrough wrapText="bothSides">
              <wp:wrapPolygon edited="0">
                <wp:start x="0" y="0"/>
                <wp:lineTo x="0" y="21560"/>
                <wp:lineTo x="21561" y="21560"/>
                <wp:lineTo x="21561" y="0"/>
                <wp:lineTo x="0" y="0"/>
              </wp:wrapPolygon>
            </wp:wrapThrough>
            <wp:docPr id="131" name="Picture 1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Graphical user interface, application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3F18C" w14:textId="14CA432D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01E4F877" w14:textId="7F1C9E5C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0CB2D86A" w14:textId="6D6DD158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ED2547B" w14:textId="76D3791A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04D9B9E0" w14:textId="73E689E0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6EB4F9AE" w14:textId="4D5E982C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6A9092B" wp14:editId="0E93F7D5">
                <wp:simplePos x="0" y="0"/>
                <wp:positionH relativeFrom="margin">
                  <wp:posOffset>0</wp:posOffset>
                </wp:positionH>
                <wp:positionV relativeFrom="margin">
                  <wp:posOffset>267694</wp:posOffset>
                </wp:positionV>
                <wp:extent cx="7164070" cy="342900"/>
                <wp:effectExtent l="0" t="0" r="0" b="0"/>
                <wp:wrapNone/>
                <wp:docPr id="13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342900"/>
                        </a:xfrm>
                        <a:prstGeom prst="rect">
                          <a:avLst/>
                        </a:prstGeom>
                        <a:solidFill>
                          <a:srgbClr val="B1E77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07703" id="Rectangle 31" o:spid="_x0000_s1026" style="position:absolute;margin-left:0;margin-top:21.1pt;width:564.1pt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" fillcolor="#b1e77f" stroked="f">
                <w10:wrap anchorx="margin" anchory="margin"/>
              </v:rect>
            </w:pict>
          </mc:Fallback>
        </mc:AlternateContent>
      </w:r>
    </w:p>
    <w:p w14:paraId="38A8BA8B" w14:textId="65A0D8E6" w:rsidR="00B44857" w:rsidRDefault="00B44857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3C0943A2" w14:textId="66ADD1EF" w:rsidR="00F2146D" w:rsidRDefault="00504F78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>
        <w:rPr>
          <w:noProof/>
          <w:lang w:val="en-US"/>
        </w:rPr>
        <w:drawing>
          <wp:anchor distT="0" distB="0" distL="114300" distR="114300" simplePos="0" relativeHeight="251875328" behindDoc="0" locked="0" layoutInCell="1" allowOverlap="1" wp14:anchorId="1F5009F4" wp14:editId="00D9D41F">
            <wp:simplePos x="0" y="0"/>
            <wp:positionH relativeFrom="column">
              <wp:posOffset>678425</wp:posOffset>
            </wp:positionH>
            <wp:positionV relativeFrom="paragraph">
              <wp:posOffset>123682</wp:posOffset>
            </wp:positionV>
            <wp:extent cx="6152709" cy="3795252"/>
            <wp:effectExtent l="0" t="0" r="0" b="2540"/>
            <wp:wrapThrough wrapText="bothSides">
              <wp:wrapPolygon edited="0">
                <wp:start x="0" y="0"/>
                <wp:lineTo x="0" y="21542"/>
                <wp:lineTo x="21535" y="21542"/>
                <wp:lineTo x="21535" y="0"/>
                <wp:lineTo x="0" y="0"/>
              </wp:wrapPolygon>
            </wp:wrapThrough>
            <wp:docPr id="51" name="Picture 5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application&#10;&#10;Description automatically generated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709" cy="3795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46F39" w14:textId="11EACC1F" w:rsidR="00DA5A31" w:rsidRPr="00DA5A31" w:rsidRDefault="00DA5A31" w:rsidP="00DA5A31">
      <w:pPr>
        <w:spacing w:before="225" w:after="0" w:line="240" w:lineRule="auto"/>
        <w:rPr>
          <w:rFonts w:ascii="Open Sans" w:eastAsia="Times New Roman" w:hAnsi="Open Sans" w:cs="Times New Roman"/>
          <w:color w:val="212121"/>
          <w:sz w:val="26"/>
          <w:szCs w:val="26"/>
          <w:lang w:val="de-DE"/>
        </w:rPr>
      </w:pPr>
    </w:p>
    <w:p w14:paraId="6FDBC195" w14:textId="61618510" w:rsidR="00DA5A31" w:rsidRPr="00DA5A31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855872" behindDoc="0" locked="0" layoutInCell="1" allowOverlap="1" wp14:anchorId="5B458263" wp14:editId="1D5DC94A">
                <wp:simplePos x="0" y="0"/>
                <wp:positionH relativeFrom="column">
                  <wp:posOffset>0</wp:posOffset>
                </wp:positionH>
                <wp:positionV relativeFrom="page">
                  <wp:posOffset>1203933</wp:posOffset>
                </wp:positionV>
                <wp:extent cx="7026965" cy="1212574"/>
                <wp:effectExtent l="0" t="0" r="0" b="0"/>
                <wp:wrapNone/>
                <wp:docPr id="1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965" cy="1212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B316B6" w14:textId="04527E60" w:rsidR="00BC58CF" w:rsidRPr="00125432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   </w:t>
                            </w:r>
                            <w:r w:rsidRPr="00C85316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67" w:history="1">
                              <w:r w:rsidRPr="0012543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WWW.</w:t>
                              </w:r>
                              <w:r w:rsidRPr="00125432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color w:val="000000" w:themeColor="text1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UMIMECESKY.CZ</w:t>
                              </w:r>
                            </w:hyperlink>
                          </w:p>
                          <w:p w14:paraId="067B1678" w14:textId="77777777" w:rsidR="00BC58CF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Z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větší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části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bezplatný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portál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příklady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videi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přípravu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přijímací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zkoušky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</w:p>
                          <w:p w14:paraId="3B199E9C" w14:textId="77777777" w:rsidR="00BC58CF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z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ČESKÉHO JAZYKA</w:t>
                            </w: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.   </w:t>
                            </w:r>
                          </w:p>
                          <w:p w14:paraId="60E6962B" w14:textId="77777777" w:rsidR="00BC58CF" w:rsidRPr="00F2146D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    </w:t>
                            </w:r>
                          </w:p>
                          <w:p w14:paraId="091BE51D" w14:textId="77777777" w:rsidR="00BC58CF" w:rsidRPr="00494714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0E3135D2" w14:textId="77777777" w:rsidR="00BC58CF" w:rsidRPr="00494714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10EA7A2E" w14:textId="77777777" w:rsidR="00BC58CF" w:rsidRPr="00494714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0E5DF5BB" w14:textId="77777777" w:rsidR="00BC58CF" w:rsidRPr="00494714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 w:rsidRPr="00494714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   </w:t>
                            </w:r>
                          </w:p>
                          <w:p w14:paraId="45A8B131" w14:textId="77777777" w:rsidR="00BC58CF" w:rsidRPr="00494714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73A28FB8" w14:textId="77777777" w:rsidR="00BC58CF" w:rsidRPr="00494714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3E708DC4" w14:textId="77777777" w:rsidR="00BC58CF" w:rsidRPr="00494714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7EFB5EDB" w14:textId="77777777" w:rsidR="00BC58CF" w:rsidRPr="00494714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0C7302C7" w14:textId="77777777" w:rsidR="00BC58CF" w:rsidRPr="00494714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333E52A7" w14:textId="77777777" w:rsidR="00BC58CF" w:rsidRPr="00494714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78F599A5" w14:textId="77777777" w:rsidR="00BC58CF" w:rsidRPr="00494714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01144C00" w14:textId="77777777" w:rsidR="00BC58CF" w:rsidRDefault="00BC58CF" w:rsidP="00BC58CF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58263" id="_x0000_s1059" type="#_x0000_t202" style="position:absolute;margin-left:0;margin-top:94.8pt;width:553.3pt;height:95.5pt;z-index:251855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" filled="f" fillcolor="#fffffe" stroked="f" strokecolor="#212120" insetpen="t">
                <v:textbox inset="2.88pt,2.88pt,2.88pt,2.88pt">
                  <w:txbxContent>
                    <w:p w14:paraId="19B316B6" w14:textId="04527E60" w:rsidR="00BC58CF" w:rsidRPr="00125432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sz w:val="36"/>
                          <w:szCs w:val="36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   </w:t>
                      </w:r>
                      <w:r w:rsidRPr="00C85316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hyperlink r:id="rId68" w:history="1">
                        <w:r w:rsidRPr="0012543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WWW.</w:t>
                        </w:r>
                        <w:r w:rsidRPr="00125432">
                          <w:rPr>
                            <w:rStyle w:val="Hyperlink"/>
                            <w:rFonts w:ascii="Arial" w:eastAsia="Arial" w:hAnsi="Arial" w:cs="Arial"/>
                            <w:b/>
                            <w:color w:val="000000" w:themeColor="text1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UMIMECESKY.CZ</w:t>
                        </w:r>
                      </w:hyperlink>
                    </w:p>
                    <w:p w14:paraId="067B1678" w14:textId="77777777" w:rsidR="00BC58CF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Z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větší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části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bezplatný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portál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příklady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videi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přípravu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přijímací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zkoušky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</w:p>
                    <w:p w14:paraId="3B199E9C" w14:textId="77777777" w:rsidR="00BC58CF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z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ČESKÉHO JAZYKA</w:t>
                      </w: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.   </w:t>
                      </w:r>
                    </w:p>
                    <w:p w14:paraId="60E6962B" w14:textId="77777777" w:rsidR="00BC58CF" w:rsidRPr="00F2146D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    </w:t>
                      </w:r>
                    </w:p>
                    <w:p w14:paraId="091BE51D" w14:textId="77777777" w:rsidR="00BC58CF" w:rsidRPr="00494714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0E3135D2" w14:textId="77777777" w:rsidR="00BC58CF" w:rsidRPr="00494714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10EA7A2E" w14:textId="77777777" w:rsidR="00BC58CF" w:rsidRPr="00494714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0E5DF5BB" w14:textId="77777777" w:rsidR="00BC58CF" w:rsidRPr="00494714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 w:rsidRPr="00494714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   </w:t>
                      </w:r>
                    </w:p>
                    <w:p w14:paraId="45A8B131" w14:textId="77777777" w:rsidR="00BC58CF" w:rsidRPr="00494714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73A28FB8" w14:textId="77777777" w:rsidR="00BC58CF" w:rsidRPr="00494714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3E708DC4" w14:textId="77777777" w:rsidR="00BC58CF" w:rsidRPr="00494714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7EFB5EDB" w14:textId="77777777" w:rsidR="00BC58CF" w:rsidRPr="00494714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0C7302C7" w14:textId="77777777" w:rsidR="00BC58CF" w:rsidRPr="00494714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333E52A7" w14:textId="77777777" w:rsidR="00BC58CF" w:rsidRPr="00494714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78F599A5" w14:textId="77777777" w:rsidR="00BC58CF" w:rsidRPr="00494714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01144C00" w14:textId="77777777" w:rsidR="00BC58CF" w:rsidRDefault="00BC58CF" w:rsidP="00BC58CF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C9E7633" w14:textId="1FCCDBC8" w:rsidR="00DA5A31" w:rsidRPr="00DA5A31" w:rsidRDefault="00DA5A31" w:rsidP="00DA5A31">
      <w:pPr>
        <w:spacing w:before="300" w:after="0" w:line="240" w:lineRule="auto"/>
        <w:jc w:val="center"/>
        <w:textAlignment w:val="center"/>
        <w:outlineLvl w:val="2"/>
        <w:rPr>
          <w:rFonts w:ascii="Times New Roman" w:eastAsia="Times New Roman" w:hAnsi="Times New Roman" w:cs="Times New Roman"/>
          <w:b/>
          <w:bCs/>
          <w:color w:val="0000FF"/>
          <w:sz w:val="2"/>
          <w:szCs w:val="2"/>
          <w:lang w:val="de-DE"/>
        </w:rPr>
      </w:pPr>
      <w:r w:rsidRPr="00DA5A31">
        <w:rPr>
          <w:rFonts w:ascii="Open Sans" w:eastAsia="Times New Roman" w:hAnsi="Open Sans" w:cs="Times New Roman"/>
          <w:color w:val="F34F4C"/>
          <w:sz w:val="2"/>
          <w:szCs w:val="2"/>
          <w:lang w:val="en-US"/>
        </w:rPr>
        <w:fldChar w:fldCharType="begin"/>
      </w:r>
      <w:r w:rsidRPr="00DA5A31">
        <w:rPr>
          <w:rFonts w:ascii="Open Sans" w:eastAsia="Times New Roman" w:hAnsi="Open Sans" w:cs="Times New Roman"/>
          <w:color w:val="F34F4C"/>
          <w:sz w:val="2"/>
          <w:szCs w:val="2"/>
          <w:lang w:val="de-DE"/>
        </w:rPr>
        <w:instrText xml:space="preserve"> HYPERLINK "https://online.zs-gymnazium.cz/samostudium" \l "h.enq4gqz9mafl" </w:instrText>
      </w:r>
      <w:r w:rsidRPr="00DA5A31">
        <w:rPr>
          <w:rFonts w:ascii="Open Sans" w:eastAsia="Times New Roman" w:hAnsi="Open Sans" w:cs="Times New Roman"/>
          <w:color w:val="F34F4C"/>
          <w:sz w:val="2"/>
          <w:szCs w:val="2"/>
          <w:lang w:val="en-US"/>
        </w:rPr>
        <w:fldChar w:fldCharType="separate"/>
      </w:r>
    </w:p>
    <w:p w14:paraId="46297325" w14:textId="0EB2EC28" w:rsidR="00DA5A31" w:rsidRPr="00DA5A31" w:rsidRDefault="00DA5A31" w:rsidP="00F2146D">
      <w:pPr>
        <w:spacing w:before="300" w:after="0" w:line="240" w:lineRule="auto"/>
        <w:textAlignment w:val="center"/>
        <w:outlineLvl w:val="2"/>
        <w:rPr>
          <w:rFonts w:ascii="Times New Roman" w:eastAsia="Times New Roman" w:hAnsi="Times New Roman" w:cs="Times New Roman"/>
          <w:b/>
          <w:bCs/>
          <w:color w:val="F34F4C"/>
          <w:sz w:val="27"/>
          <w:szCs w:val="27"/>
          <w:lang w:val="de-DE"/>
        </w:rPr>
      </w:pPr>
      <w:r w:rsidRPr="00DA5A31">
        <w:rPr>
          <w:rFonts w:ascii="Open Sans" w:eastAsia="Times New Roman" w:hAnsi="Open Sans" w:cs="Times New Roman"/>
          <w:color w:val="F34F4C"/>
          <w:sz w:val="2"/>
          <w:szCs w:val="2"/>
          <w:lang w:val="en-US"/>
        </w:rPr>
        <w:fldChar w:fldCharType="end"/>
      </w:r>
    </w:p>
    <w:p w14:paraId="3F332C81" w14:textId="3F579C49" w:rsidR="00F2146D" w:rsidRDefault="00F2146D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93F3771" w14:textId="7EC759E8" w:rsidR="00F2146D" w:rsidRDefault="00F2146D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793EB713" w14:textId="77777777" w:rsidR="00F2146D" w:rsidRDefault="00F2146D" w:rsidP="009E1A83">
      <w:pPr>
        <w:spacing w:before="300" w:after="0" w:line="240" w:lineRule="auto"/>
        <w:jc w:val="center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7602499D" w14:textId="77777777" w:rsidR="00F2146D" w:rsidRDefault="00F2146D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0CEF3A9" w14:textId="77777777" w:rsidR="00F2146D" w:rsidRDefault="00F2146D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E667C54" w14:textId="77777777" w:rsidR="00F2146D" w:rsidRDefault="00F2146D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CBC6581" w14:textId="32E0EEC6" w:rsidR="00F2146D" w:rsidRDefault="003B7FA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w:lastRenderedPageBreak/>
        <mc:AlternateContent>
          <mc:Choice Requires="wps">
            <w:drawing>
              <wp:anchor distT="36576" distB="36576" distL="36576" distR="36576" simplePos="0" relativeHeight="251789312" behindDoc="0" locked="0" layoutInCell="1" allowOverlap="1" wp14:anchorId="7A06EBB9" wp14:editId="2FE3FD8B">
                <wp:simplePos x="0" y="0"/>
                <wp:positionH relativeFrom="column">
                  <wp:posOffset>-2458</wp:posOffset>
                </wp:positionH>
                <wp:positionV relativeFrom="page">
                  <wp:posOffset>1150374</wp:posOffset>
                </wp:positionV>
                <wp:extent cx="7026910" cy="1445342"/>
                <wp:effectExtent l="0" t="0" r="0" b="0"/>
                <wp:wrapNone/>
                <wp:docPr id="13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910" cy="1445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4781BF" w14:textId="31EAD59E" w:rsidR="00767531" w:rsidRPr="00125432" w:rsidRDefault="00767531" w:rsidP="00865879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   </w:t>
                            </w:r>
                            <w:r w:rsidRPr="00C85316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69" w:history="1">
                              <w:r w:rsidRPr="0012543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</w:t>
                              </w:r>
                              <w:r w:rsidRPr="0012543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36"/>
                                  <w:szCs w:val="36"/>
                                  <w:u w:val="none"/>
                                </w:rPr>
                                <w:t>.</w:t>
                              </w:r>
                              <w:r w:rsidRPr="00125432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color w:val="000000" w:themeColor="text1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UMIMCESTINU.WORDPRESS.COM</w:t>
                              </w:r>
                            </w:hyperlink>
                          </w:p>
                          <w:p w14:paraId="32495793" w14:textId="77777777" w:rsidR="00767531" w:rsidRDefault="00767531" w:rsidP="00865879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Bezplatný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portál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příklady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videi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přípravu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přijímací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zkoušky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SŠ</w:t>
                            </w:r>
                          </w:p>
                          <w:p w14:paraId="42B17E6A" w14:textId="77777777" w:rsidR="00767531" w:rsidRDefault="00767531" w:rsidP="00865879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z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ČESKÉHO JAZYKA</w:t>
                            </w: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Naleznete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zde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slohy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větnou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stavbu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pravopis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mnoho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dalších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okruhů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    </w:t>
                            </w:r>
                          </w:p>
                          <w:p w14:paraId="2E4B8472" w14:textId="77777777" w:rsidR="00767531" w:rsidRPr="00F2146D" w:rsidRDefault="00767531" w:rsidP="00865879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které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žáci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potřebují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úspěšnému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vstupu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SŠ.</w:t>
                            </w:r>
                          </w:p>
                          <w:p w14:paraId="2224DE63" w14:textId="77777777" w:rsidR="00767531" w:rsidRPr="00494714" w:rsidRDefault="00767531" w:rsidP="00865879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7B742EB0" w14:textId="77777777" w:rsidR="00767531" w:rsidRPr="00494714" w:rsidRDefault="00767531" w:rsidP="00865879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33301504" w14:textId="77777777" w:rsidR="00767531" w:rsidRPr="00494714" w:rsidRDefault="00767531" w:rsidP="00865879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56A316B0" w14:textId="77777777" w:rsidR="00767531" w:rsidRPr="00494714" w:rsidRDefault="00767531" w:rsidP="00865879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 w:rsidRPr="00494714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   </w:t>
                            </w:r>
                          </w:p>
                          <w:p w14:paraId="49AA4EC7" w14:textId="77777777" w:rsidR="00767531" w:rsidRPr="00494714" w:rsidRDefault="00767531" w:rsidP="00865879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259D1744" w14:textId="77777777" w:rsidR="00767531" w:rsidRPr="00494714" w:rsidRDefault="00767531" w:rsidP="00865879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16923F8E" w14:textId="77777777" w:rsidR="00767531" w:rsidRPr="00494714" w:rsidRDefault="00767531" w:rsidP="00865879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039CF8BD" w14:textId="77777777" w:rsidR="00767531" w:rsidRPr="00494714" w:rsidRDefault="00767531" w:rsidP="00865879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37FF2F72" w14:textId="77777777" w:rsidR="00767531" w:rsidRPr="00494714" w:rsidRDefault="00767531" w:rsidP="00865879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53CBF883" w14:textId="77777777" w:rsidR="00767531" w:rsidRPr="00494714" w:rsidRDefault="00767531" w:rsidP="00865879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53099A19" w14:textId="77777777" w:rsidR="00767531" w:rsidRPr="00494714" w:rsidRDefault="00767531" w:rsidP="00865879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32698920" w14:textId="77777777" w:rsidR="00767531" w:rsidRDefault="00767531" w:rsidP="00865879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6EBB9" id="_x0000_s1060" type="#_x0000_t202" style="position:absolute;margin-left:-.2pt;margin-top:90.6pt;width:553.3pt;height:113.8pt;z-index:251789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" filled="f" fillcolor="#fffffe" stroked="f" strokecolor="#212120" insetpen="t">
                <v:textbox inset="2.88pt,2.88pt,2.88pt,2.88pt">
                  <w:txbxContent>
                    <w:p w14:paraId="604781BF" w14:textId="31EAD59E" w:rsidR="00767531" w:rsidRPr="00125432" w:rsidRDefault="00767531" w:rsidP="00865879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sz w:val="36"/>
                          <w:szCs w:val="36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   </w:t>
                      </w:r>
                      <w:r w:rsidRPr="00C85316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hyperlink r:id="rId70" w:history="1">
                        <w:r w:rsidRPr="0012543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</w:t>
                        </w:r>
                        <w:r w:rsidRPr="0012543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36"/>
                            <w:szCs w:val="36"/>
                            <w:u w:val="none"/>
                          </w:rPr>
                          <w:t>.</w:t>
                        </w:r>
                        <w:r w:rsidRPr="00125432">
                          <w:rPr>
                            <w:rStyle w:val="Hyperlink"/>
                            <w:rFonts w:ascii="Arial" w:eastAsia="Arial" w:hAnsi="Arial" w:cs="Arial"/>
                            <w:b/>
                            <w:color w:val="000000" w:themeColor="text1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UMIMCESTINU.WORDPRESS.COM</w:t>
                        </w:r>
                      </w:hyperlink>
                    </w:p>
                    <w:p w14:paraId="32495793" w14:textId="77777777" w:rsidR="00767531" w:rsidRDefault="00767531" w:rsidP="00865879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Bezplatný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portál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příklady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videi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přípravu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přijímací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zkoušky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SŠ</w:t>
                      </w:r>
                    </w:p>
                    <w:p w14:paraId="42B17E6A" w14:textId="77777777" w:rsidR="00767531" w:rsidRDefault="00767531" w:rsidP="00865879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z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ČESKÉHO JAZYKA</w:t>
                      </w: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Naleznete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zde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slohy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větnou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stavbu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pravopis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mnoho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dalších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okruhů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    </w:t>
                      </w:r>
                    </w:p>
                    <w:p w14:paraId="2E4B8472" w14:textId="77777777" w:rsidR="00767531" w:rsidRPr="00F2146D" w:rsidRDefault="00767531" w:rsidP="00865879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které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žáci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potřebují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k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úspěšnému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vstupu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>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SŠ.</w:t>
                      </w:r>
                    </w:p>
                    <w:p w14:paraId="2224DE63" w14:textId="77777777" w:rsidR="00767531" w:rsidRPr="00494714" w:rsidRDefault="00767531" w:rsidP="00865879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7B742EB0" w14:textId="77777777" w:rsidR="00767531" w:rsidRPr="00494714" w:rsidRDefault="00767531" w:rsidP="00865879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33301504" w14:textId="77777777" w:rsidR="00767531" w:rsidRPr="00494714" w:rsidRDefault="00767531" w:rsidP="00865879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56A316B0" w14:textId="77777777" w:rsidR="00767531" w:rsidRPr="00494714" w:rsidRDefault="00767531" w:rsidP="00865879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 w:rsidRPr="00494714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   </w:t>
                      </w:r>
                    </w:p>
                    <w:p w14:paraId="49AA4EC7" w14:textId="77777777" w:rsidR="00767531" w:rsidRPr="00494714" w:rsidRDefault="00767531" w:rsidP="00865879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259D1744" w14:textId="77777777" w:rsidR="00767531" w:rsidRPr="00494714" w:rsidRDefault="00767531" w:rsidP="00865879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16923F8E" w14:textId="77777777" w:rsidR="00767531" w:rsidRPr="00494714" w:rsidRDefault="00767531" w:rsidP="00865879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039CF8BD" w14:textId="77777777" w:rsidR="00767531" w:rsidRPr="00494714" w:rsidRDefault="00767531" w:rsidP="00865879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37FF2F72" w14:textId="77777777" w:rsidR="00767531" w:rsidRPr="00494714" w:rsidRDefault="00767531" w:rsidP="00865879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53CBF883" w14:textId="77777777" w:rsidR="00767531" w:rsidRPr="00494714" w:rsidRDefault="00767531" w:rsidP="00865879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53099A19" w14:textId="77777777" w:rsidR="00767531" w:rsidRPr="00494714" w:rsidRDefault="00767531" w:rsidP="00865879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32698920" w14:textId="77777777" w:rsidR="00767531" w:rsidRDefault="00767531" w:rsidP="00865879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28EC82D" w14:textId="77777777" w:rsidR="009E1A83" w:rsidRDefault="009E1A83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4AA236AC" w14:textId="77777777" w:rsidR="009E1A83" w:rsidRDefault="009E1A83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4C183389" w14:textId="4F0C4714" w:rsidR="009E1A83" w:rsidRDefault="003B7FA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>
        <w:rPr>
          <w:rFonts w:ascii="Open Sans" w:eastAsia="Times New Roman" w:hAnsi="Open Sans" w:cs="Times New Roman"/>
          <w:b/>
          <w:bCs/>
          <w:noProof/>
          <w:color w:val="F34F4C"/>
          <w:sz w:val="36"/>
          <w:szCs w:val="36"/>
          <w:lang w:val="de-DE"/>
        </w:rPr>
        <w:drawing>
          <wp:anchor distT="0" distB="0" distL="114300" distR="114300" simplePos="0" relativeHeight="251787264" behindDoc="0" locked="0" layoutInCell="1" allowOverlap="1" wp14:anchorId="6285FF63" wp14:editId="44490334">
            <wp:simplePos x="0" y="0"/>
            <wp:positionH relativeFrom="column">
              <wp:posOffset>675763</wp:posOffset>
            </wp:positionH>
            <wp:positionV relativeFrom="paragraph">
              <wp:posOffset>84762</wp:posOffset>
            </wp:positionV>
            <wp:extent cx="5875655" cy="3718560"/>
            <wp:effectExtent l="0" t="0" r="4445" b="2540"/>
            <wp:wrapThrough wrapText="bothSides">
              <wp:wrapPolygon edited="0">
                <wp:start x="0" y="0"/>
                <wp:lineTo x="0" y="21541"/>
                <wp:lineTo x="21570" y="21541"/>
                <wp:lineTo x="21570" y="0"/>
                <wp:lineTo x="0" y="0"/>
              </wp:wrapPolygon>
            </wp:wrapThrough>
            <wp:docPr id="132" name="Picture 1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Graphical user interface, application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DDA72" w14:textId="62B4D996" w:rsidR="009E1A83" w:rsidRDefault="009E1A83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123232CA" w14:textId="79AAF80B" w:rsidR="009E1A83" w:rsidRDefault="009E1A83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AD32E06" w14:textId="14C42ABB" w:rsidR="009E1A83" w:rsidRDefault="009E1A83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02997054" w14:textId="772B0DD6" w:rsidR="009E1A83" w:rsidRDefault="009E1A83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376F951" w14:textId="6AD683CB" w:rsidR="009E1A83" w:rsidRDefault="009E1A83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1647781D" w14:textId="151BAABA" w:rsidR="009E1A83" w:rsidRDefault="009E1A83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4ED7B94A" w14:textId="6A754DF5" w:rsidR="009E1A83" w:rsidRDefault="003B7FA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>
        <w:rPr>
          <w:noProof/>
          <w:lang w:val="en-US"/>
        </w:rPr>
        <w:drawing>
          <wp:anchor distT="0" distB="0" distL="114300" distR="114300" simplePos="0" relativeHeight="251877376" behindDoc="0" locked="0" layoutInCell="1" allowOverlap="1" wp14:anchorId="530D2158" wp14:editId="344F5F79">
            <wp:simplePos x="0" y="0"/>
            <wp:positionH relativeFrom="column">
              <wp:posOffset>773860</wp:posOffset>
            </wp:positionH>
            <wp:positionV relativeFrom="paragraph">
              <wp:posOffset>480060</wp:posOffset>
            </wp:positionV>
            <wp:extent cx="5672455" cy="3606165"/>
            <wp:effectExtent l="0" t="0" r="4445" b="635"/>
            <wp:wrapThrough wrapText="bothSides">
              <wp:wrapPolygon edited="0">
                <wp:start x="0" y="0"/>
                <wp:lineTo x="0" y="21528"/>
                <wp:lineTo x="21569" y="21528"/>
                <wp:lineTo x="21569" y="0"/>
                <wp:lineTo x="0" y="0"/>
              </wp:wrapPolygon>
            </wp:wrapThrough>
            <wp:docPr id="53" name="Picture 5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text, application, email&#10;&#10;Description automatically generated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C3408" w14:textId="3C858CBF" w:rsidR="009E1A83" w:rsidRDefault="009E1A83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3495032E" w14:textId="4DF2D8E2" w:rsidR="009E1A83" w:rsidRDefault="009E1A83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4E8F88B7" w14:textId="77777777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3A7C13E" w14:textId="6C80B2D9" w:rsidR="00865879" w:rsidRDefault="00865879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D55905A" wp14:editId="21AC79D6">
                <wp:simplePos x="0" y="0"/>
                <wp:positionH relativeFrom="margin">
                  <wp:posOffset>0</wp:posOffset>
                </wp:positionH>
                <wp:positionV relativeFrom="margin">
                  <wp:posOffset>303530</wp:posOffset>
                </wp:positionV>
                <wp:extent cx="7164070" cy="342900"/>
                <wp:effectExtent l="0" t="0" r="0" b="0"/>
                <wp:wrapNone/>
                <wp:docPr id="13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342900"/>
                        </a:xfrm>
                        <a:prstGeom prst="rect">
                          <a:avLst/>
                        </a:prstGeom>
                        <a:solidFill>
                          <a:srgbClr val="FF6F3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A7BDC" id="Rectangle 31" o:spid="_x0000_s1026" style="position:absolute;margin-left:0;margin-top:23.9pt;width:564.1pt;height:27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" fillcolor="#ff6f30" stroked="f">
                <w10:wrap anchorx="margin" anchory="margin"/>
              </v:rect>
            </w:pict>
          </mc:Fallback>
        </mc:AlternateContent>
      </w:r>
    </w:p>
    <w:p w14:paraId="65AD56F1" w14:textId="6751AC61" w:rsidR="00865879" w:rsidRDefault="00865879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45ED3936" w14:textId="3EE76E23" w:rsidR="00865879" w:rsidRDefault="00865879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14E9D829" w14:textId="3E4BAF7B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763B50FD" w14:textId="69E26538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A1BFA36" w14:textId="19134F44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7DA1334C" w14:textId="639CE886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45F4B3AB" w14:textId="39BA442B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34BEDCD" w14:textId="39D60036" w:rsidR="00BC58CF" w:rsidRDefault="00B62A19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>
        <w:rPr>
          <w:rFonts w:ascii="Open Sans" w:eastAsia="Times New Roman" w:hAnsi="Open Sans" w:cs="Times New Roman"/>
          <w:b/>
          <w:bCs/>
          <w:noProof/>
          <w:color w:val="F34F4C"/>
          <w:sz w:val="36"/>
          <w:szCs w:val="36"/>
          <w:lang w:val="de-DE"/>
        </w:rPr>
        <w:drawing>
          <wp:anchor distT="0" distB="0" distL="114300" distR="114300" simplePos="0" relativeHeight="251797504" behindDoc="1" locked="0" layoutInCell="1" allowOverlap="1" wp14:anchorId="510B9F76" wp14:editId="61D2E23E">
            <wp:simplePos x="0" y="0"/>
            <wp:positionH relativeFrom="column">
              <wp:posOffset>118745</wp:posOffset>
            </wp:positionH>
            <wp:positionV relativeFrom="paragraph">
              <wp:posOffset>428625</wp:posOffset>
            </wp:positionV>
            <wp:extent cx="6630035" cy="3388995"/>
            <wp:effectExtent l="0" t="0" r="0" b="1905"/>
            <wp:wrapTight wrapText="bothSides">
              <wp:wrapPolygon edited="0">
                <wp:start x="0" y="0"/>
                <wp:lineTo x="0" y="21531"/>
                <wp:lineTo x="21557" y="21531"/>
                <wp:lineTo x="21557" y="0"/>
                <wp:lineTo x="0" y="0"/>
              </wp:wrapPolygon>
            </wp:wrapTight>
            <wp:docPr id="137" name="Picture 1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Graphical user interface, text, application, email&#10;&#10;Description automatically generated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F7484" w14:textId="0D9172C2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70BE2BB3" w14:textId="4DCBF217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2F30FE9" w14:textId="77777777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38B8A868" w14:textId="6D3C9161" w:rsidR="00865879" w:rsidRDefault="00865879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1F2164D1" w14:textId="7CCB8BEF" w:rsidR="00865879" w:rsidRDefault="00865879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F2560E5" w14:textId="5E52C93B" w:rsidR="00865879" w:rsidRDefault="00865879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38030928" w14:textId="77777777" w:rsidR="00865879" w:rsidRDefault="00865879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678326CF" w14:textId="55803675" w:rsidR="00865879" w:rsidRDefault="00865879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D74C6E4" w14:textId="306194DA" w:rsidR="00865879" w:rsidRDefault="005237E4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>
        <w:rPr>
          <w:noProof/>
          <w:lang w:val="en-US"/>
        </w:rPr>
        <w:drawing>
          <wp:anchor distT="0" distB="0" distL="114300" distR="114300" simplePos="0" relativeHeight="251879424" behindDoc="0" locked="0" layoutInCell="1" allowOverlap="1" wp14:anchorId="2A9846A3" wp14:editId="61C9FB60">
            <wp:simplePos x="0" y="0"/>
            <wp:positionH relativeFrom="column">
              <wp:posOffset>410210</wp:posOffset>
            </wp:positionH>
            <wp:positionV relativeFrom="paragraph">
              <wp:posOffset>159385</wp:posOffset>
            </wp:positionV>
            <wp:extent cx="6146800" cy="2015490"/>
            <wp:effectExtent l="0" t="0" r="0" b="3810"/>
            <wp:wrapThrough wrapText="bothSides">
              <wp:wrapPolygon edited="0">
                <wp:start x="0" y="0"/>
                <wp:lineTo x="0" y="21505"/>
                <wp:lineTo x="21555" y="21505"/>
                <wp:lineTo x="21555" y="0"/>
                <wp:lineTo x="0" y="0"/>
              </wp:wrapPolygon>
            </wp:wrapThrough>
            <wp:docPr id="54" name="Picture 5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text, application&#10;&#10;Description automatically generated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EDDAF" w14:textId="657A2E42" w:rsidR="00865879" w:rsidRDefault="00865879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138B8002" w14:textId="31861678" w:rsidR="00865879" w:rsidRDefault="00865879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69BA82E6" w14:textId="3697AA03" w:rsidR="00865879" w:rsidRDefault="00865879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333C97E8" w14:textId="1FBF3232" w:rsidR="00865879" w:rsidRDefault="00FB62A8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ABBA967" wp14:editId="4C5EB2E7">
                <wp:simplePos x="0" y="0"/>
                <wp:positionH relativeFrom="margin">
                  <wp:posOffset>0</wp:posOffset>
                </wp:positionH>
                <wp:positionV relativeFrom="margin">
                  <wp:posOffset>303530</wp:posOffset>
                </wp:positionV>
                <wp:extent cx="7164070" cy="342900"/>
                <wp:effectExtent l="0" t="0" r="0" b="0"/>
                <wp:wrapNone/>
                <wp:docPr id="13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342900"/>
                        </a:xfrm>
                        <a:prstGeom prst="rect">
                          <a:avLst/>
                        </a:prstGeom>
                        <a:solidFill>
                          <a:srgbClr val="A1C888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55D50" id="Rectangle 31" o:spid="_x0000_s1026" style="position:absolute;margin-left:0;margin-top:23.9pt;width:564.1pt;height:27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" fillcolor="#a1c888" stroked="f">
                <w10:wrap anchorx="margin" anchory="margin"/>
              </v:rect>
            </w:pict>
          </mc:Fallback>
        </mc:AlternateContent>
      </w:r>
    </w:p>
    <w:p w14:paraId="369C7DC4" w14:textId="093E257B" w:rsidR="002352F8" w:rsidRDefault="00FB62A8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794432" behindDoc="0" locked="0" layoutInCell="1" allowOverlap="1" wp14:anchorId="680223A1" wp14:editId="351DBDEB">
                <wp:simplePos x="0" y="0"/>
                <wp:positionH relativeFrom="column">
                  <wp:posOffset>0</wp:posOffset>
                </wp:positionH>
                <wp:positionV relativeFrom="page">
                  <wp:posOffset>1132095</wp:posOffset>
                </wp:positionV>
                <wp:extent cx="7026910" cy="1172817"/>
                <wp:effectExtent l="0" t="0" r="0" b="0"/>
                <wp:wrapNone/>
                <wp:docPr id="13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910" cy="1172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BCEECC" w14:textId="070C6389" w:rsidR="00767531" w:rsidRPr="00125432" w:rsidRDefault="00767531" w:rsidP="002352F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sz w:val="44"/>
                                <w:szCs w:val="44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   </w:t>
                            </w:r>
                            <w:r w:rsidRPr="0012543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75" w:history="1">
                              <w:r w:rsidRPr="0012543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WWW.</w:t>
                              </w:r>
                              <w:r w:rsidRPr="00125432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color w:val="000000" w:themeColor="text1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PRAVOPISNE.CZ</w:t>
                              </w:r>
                            </w:hyperlink>
                          </w:p>
                          <w:p w14:paraId="0821CD59" w14:textId="77777777" w:rsidR="00767531" w:rsidRDefault="00767531" w:rsidP="002352F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Bezplatný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portál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stovkami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testů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jak z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pravopisu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literatury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gramatiky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tak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dalších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částí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</w:p>
                          <w:p w14:paraId="13CF7C84" w14:textId="77777777" w:rsidR="00767531" w:rsidRDefault="00767531" w:rsidP="002352F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r w:rsidRPr="00FB62A8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ČESKÉHO JAZYKA.</w:t>
                            </w:r>
                          </w:p>
                          <w:p w14:paraId="19E89BBD" w14:textId="77777777" w:rsidR="00767531" w:rsidRPr="00FB62A8" w:rsidRDefault="00767531" w:rsidP="002352F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0BAB5597" w14:textId="77777777" w:rsidR="00767531" w:rsidRPr="00F2146D" w:rsidRDefault="00767531" w:rsidP="002352F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46FF309C" w14:textId="77777777" w:rsidR="00767531" w:rsidRPr="00494714" w:rsidRDefault="00767531" w:rsidP="002352F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46F8B7B3" w14:textId="77777777" w:rsidR="00767531" w:rsidRPr="00494714" w:rsidRDefault="00767531" w:rsidP="002352F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4EAC1E80" w14:textId="77777777" w:rsidR="00767531" w:rsidRPr="00494714" w:rsidRDefault="00767531" w:rsidP="002352F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3C1AF17D" w14:textId="77777777" w:rsidR="00767531" w:rsidRPr="00494714" w:rsidRDefault="00767531" w:rsidP="002352F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 w:rsidRPr="00494714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   </w:t>
                            </w:r>
                          </w:p>
                          <w:p w14:paraId="70AF0BD8" w14:textId="77777777" w:rsidR="00767531" w:rsidRPr="00494714" w:rsidRDefault="00767531" w:rsidP="002352F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06664998" w14:textId="77777777" w:rsidR="00767531" w:rsidRPr="00494714" w:rsidRDefault="00767531" w:rsidP="002352F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1D2203E5" w14:textId="77777777" w:rsidR="00767531" w:rsidRPr="00494714" w:rsidRDefault="00767531" w:rsidP="002352F8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3CFC1A18" w14:textId="77777777" w:rsidR="00767531" w:rsidRPr="00494714" w:rsidRDefault="00767531" w:rsidP="002352F8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2E81E383" w14:textId="77777777" w:rsidR="00767531" w:rsidRPr="00494714" w:rsidRDefault="00767531" w:rsidP="002352F8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4801D56E" w14:textId="77777777" w:rsidR="00767531" w:rsidRPr="00494714" w:rsidRDefault="00767531" w:rsidP="002352F8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0965C9AF" w14:textId="77777777" w:rsidR="00767531" w:rsidRPr="00494714" w:rsidRDefault="00767531" w:rsidP="002352F8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20F7078E" w14:textId="77777777" w:rsidR="00767531" w:rsidRDefault="00767531" w:rsidP="002352F8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223A1" id="_x0000_s1061" type="#_x0000_t202" style="position:absolute;margin-left:0;margin-top:89.15pt;width:553.3pt;height:92.35pt;z-index:251794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" filled="f" fillcolor="#fffffe" stroked="f" strokecolor="#212120" insetpen="t">
                <v:textbox inset="2.88pt,2.88pt,2.88pt,2.88pt">
                  <w:txbxContent>
                    <w:p w14:paraId="41BCEECC" w14:textId="070C6389" w:rsidR="00767531" w:rsidRPr="00125432" w:rsidRDefault="00767531" w:rsidP="002352F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sz w:val="44"/>
                          <w:szCs w:val="44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   </w:t>
                      </w:r>
                      <w:r w:rsidRPr="0012543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hyperlink r:id="rId76" w:history="1">
                        <w:r w:rsidRPr="0012543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WWW.</w:t>
                        </w:r>
                        <w:r w:rsidRPr="00125432">
                          <w:rPr>
                            <w:rStyle w:val="Hyperlink"/>
                            <w:rFonts w:ascii="Arial" w:eastAsia="Arial" w:hAnsi="Arial" w:cs="Arial"/>
                            <w:b/>
                            <w:color w:val="000000" w:themeColor="text1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PRAVOPISNE.CZ</w:t>
                        </w:r>
                      </w:hyperlink>
                    </w:p>
                    <w:p w14:paraId="0821CD59" w14:textId="77777777" w:rsidR="00767531" w:rsidRDefault="00767531" w:rsidP="002352F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Bezplatný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portál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stovkami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testů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jak z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pravopisu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literatury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gramatiky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tak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dalších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částí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</w:p>
                    <w:p w14:paraId="13CF7C84" w14:textId="77777777" w:rsidR="00767531" w:rsidRDefault="00767531" w:rsidP="002352F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r w:rsidRPr="00FB62A8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ČESKÉHO JAZYKA.</w:t>
                      </w:r>
                    </w:p>
                    <w:p w14:paraId="19E89BBD" w14:textId="77777777" w:rsidR="00767531" w:rsidRPr="00FB62A8" w:rsidRDefault="00767531" w:rsidP="002352F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0BAB5597" w14:textId="77777777" w:rsidR="00767531" w:rsidRPr="00F2146D" w:rsidRDefault="00767531" w:rsidP="002352F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46FF309C" w14:textId="77777777" w:rsidR="00767531" w:rsidRPr="00494714" w:rsidRDefault="00767531" w:rsidP="002352F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46F8B7B3" w14:textId="77777777" w:rsidR="00767531" w:rsidRPr="00494714" w:rsidRDefault="00767531" w:rsidP="002352F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4EAC1E80" w14:textId="77777777" w:rsidR="00767531" w:rsidRPr="00494714" w:rsidRDefault="00767531" w:rsidP="002352F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3C1AF17D" w14:textId="77777777" w:rsidR="00767531" w:rsidRPr="00494714" w:rsidRDefault="00767531" w:rsidP="002352F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 w:rsidRPr="00494714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   </w:t>
                      </w:r>
                    </w:p>
                    <w:p w14:paraId="70AF0BD8" w14:textId="77777777" w:rsidR="00767531" w:rsidRPr="00494714" w:rsidRDefault="00767531" w:rsidP="002352F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06664998" w14:textId="77777777" w:rsidR="00767531" w:rsidRPr="00494714" w:rsidRDefault="00767531" w:rsidP="002352F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1D2203E5" w14:textId="77777777" w:rsidR="00767531" w:rsidRPr="00494714" w:rsidRDefault="00767531" w:rsidP="002352F8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3CFC1A18" w14:textId="77777777" w:rsidR="00767531" w:rsidRPr="00494714" w:rsidRDefault="00767531" w:rsidP="002352F8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2E81E383" w14:textId="77777777" w:rsidR="00767531" w:rsidRPr="00494714" w:rsidRDefault="00767531" w:rsidP="002352F8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4801D56E" w14:textId="77777777" w:rsidR="00767531" w:rsidRPr="00494714" w:rsidRDefault="00767531" w:rsidP="002352F8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0965C9AF" w14:textId="77777777" w:rsidR="00767531" w:rsidRPr="00494714" w:rsidRDefault="00767531" w:rsidP="002352F8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20F7078E" w14:textId="77777777" w:rsidR="00767531" w:rsidRDefault="00767531" w:rsidP="002352F8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C91A3EB" w14:textId="09B75498" w:rsidR="002352F8" w:rsidRDefault="00FB62A8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>
        <w:rPr>
          <w:rFonts w:ascii="Open Sans" w:eastAsia="Times New Roman" w:hAnsi="Open Sans" w:cs="Times New Roman"/>
          <w:b/>
          <w:bCs/>
          <w:noProof/>
          <w:color w:val="F34F4C"/>
          <w:sz w:val="36"/>
          <w:szCs w:val="36"/>
          <w:lang w:val="de-DE"/>
        </w:rPr>
        <w:lastRenderedPageBreak/>
        <w:drawing>
          <wp:anchor distT="0" distB="0" distL="114300" distR="114300" simplePos="0" relativeHeight="251798528" behindDoc="0" locked="0" layoutInCell="1" allowOverlap="1" wp14:anchorId="549BF44E" wp14:editId="5184FE96">
            <wp:simplePos x="0" y="0"/>
            <wp:positionH relativeFrom="column">
              <wp:posOffset>138596</wp:posOffset>
            </wp:positionH>
            <wp:positionV relativeFrom="paragraph">
              <wp:posOffset>4745576</wp:posOffset>
            </wp:positionV>
            <wp:extent cx="6777990" cy="3497580"/>
            <wp:effectExtent l="0" t="0" r="3810" b="0"/>
            <wp:wrapThrough wrapText="bothSides">
              <wp:wrapPolygon edited="0">
                <wp:start x="0" y="0"/>
                <wp:lineTo x="0" y="21490"/>
                <wp:lineTo x="21572" y="21490"/>
                <wp:lineTo x="21572" y="0"/>
                <wp:lineTo x="0" y="0"/>
              </wp:wrapPolygon>
            </wp:wrapThrough>
            <wp:docPr id="138" name="Picture 1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Graphical user interface, text, application, email&#10;&#10;Description automatically generated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99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A2E6F" w14:textId="248967D7" w:rsidR="002352F8" w:rsidRDefault="002352F8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3AE43DC7" w14:textId="3B91A02B" w:rsidR="002352F8" w:rsidRDefault="00FB62A8" w:rsidP="00FB62A8">
      <w:pPr>
        <w:spacing w:before="300" w:after="0" w:line="240" w:lineRule="auto"/>
        <w:jc w:val="center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646B80E" wp14:editId="520FB38C">
                <wp:simplePos x="0" y="0"/>
                <wp:positionH relativeFrom="margin">
                  <wp:posOffset>0</wp:posOffset>
                </wp:positionH>
                <wp:positionV relativeFrom="margin">
                  <wp:posOffset>211787</wp:posOffset>
                </wp:positionV>
                <wp:extent cx="7164070" cy="342900"/>
                <wp:effectExtent l="0" t="0" r="0" b="0"/>
                <wp:wrapNone/>
                <wp:docPr id="14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342900"/>
                        </a:xfrm>
                        <a:prstGeom prst="rect">
                          <a:avLst/>
                        </a:prstGeom>
                        <a:solidFill>
                          <a:srgbClr val="FF6F3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2AB46" id="Rectangle 31" o:spid="_x0000_s1026" style="position:absolute;margin-left:0;margin-top:16.7pt;width:564.1pt;height:27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" fillcolor="#ff6f30" stroked="f">
                <w10:wrap anchorx="margin" anchory="margin"/>
              </v:rect>
            </w:pict>
          </mc:Fallback>
        </mc:AlternateContent>
      </w:r>
    </w:p>
    <w:p w14:paraId="6122D2E2" w14:textId="77777777" w:rsidR="002352F8" w:rsidRDefault="002352F8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13A595DA" w14:textId="57C8C635" w:rsidR="002352F8" w:rsidRDefault="00FB62A8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802624" behindDoc="0" locked="0" layoutInCell="1" allowOverlap="1" wp14:anchorId="3F67E01F" wp14:editId="0F0DCC13">
                <wp:simplePos x="0" y="0"/>
                <wp:positionH relativeFrom="column">
                  <wp:posOffset>0</wp:posOffset>
                </wp:positionH>
                <wp:positionV relativeFrom="page">
                  <wp:posOffset>1063487</wp:posOffset>
                </wp:positionV>
                <wp:extent cx="7026910" cy="1113183"/>
                <wp:effectExtent l="0" t="0" r="0" b="0"/>
                <wp:wrapNone/>
                <wp:docPr id="14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910" cy="1113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0FE8B5" w14:textId="3798E907" w:rsidR="00767531" w:rsidRPr="00125432" w:rsidRDefault="00767531" w:rsidP="00FB62A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   </w:t>
                            </w:r>
                            <w:r w:rsidRPr="00C85316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78" w:history="1">
                              <w:r w:rsidRPr="0012543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WWW.</w:t>
                              </w:r>
                              <w:r w:rsidRPr="00125432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color w:val="000000" w:themeColor="text1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UEB.CAS.CZ</w:t>
                              </w:r>
                            </w:hyperlink>
                          </w:p>
                          <w:p w14:paraId="375F080D" w14:textId="77777777" w:rsidR="00767531" w:rsidRDefault="00767531" w:rsidP="00FB62A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Bezplatný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portál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zřízení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Ústavem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experimentální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botaniky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který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nabízí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tipy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videa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pokusy</w:t>
                            </w:r>
                            <w:proofErr w:type="spellEnd"/>
                          </w:p>
                          <w:p w14:paraId="53C49937" w14:textId="77777777" w:rsidR="00767531" w:rsidRPr="00781F29" w:rsidRDefault="00767531" w:rsidP="00FB62A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v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domácím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prostředí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oblasti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PŘÍRODOVĚDY</w:t>
                            </w:r>
                            <w:r w:rsidRPr="00FB62A8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.</w:t>
                            </w:r>
                          </w:p>
                          <w:p w14:paraId="3836B031" w14:textId="77777777" w:rsidR="00767531" w:rsidRPr="00FB62A8" w:rsidRDefault="00767531" w:rsidP="00FB62A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25122025" w14:textId="77777777" w:rsidR="00767531" w:rsidRPr="00F2146D" w:rsidRDefault="00767531" w:rsidP="00FB62A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4367E4D6" w14:textId="77777777" w:rsidR="00767531" w:rsidRPr="00494714" w:rsidRDefault="00767531" w:rsidP="00FB62A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03C2C4D5" w14:textId="77777777" w:rsidR="00767531" w:rsidRPr="00494714" w:rsidRDefault="00767531" w:rsidP="00FB62A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6205BFBF" w14:textId="77777777" w:rsidR="00767531" w:rsidRPr="00494714" w:rsidRDefault="00767531" w:rsidP="00FB62A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1199EE36" w14:textId="77777777" w:rsidR="00767531" w:rsidRPr="00494714" w:rsidRDefault="00767531" w:rsidP="00FB62A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 w:rsidRPr="00494714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   </w:t>
                            </w:r>
                          </w:p>
                          <w:p w14:paraId="59544FB4" w14:textId="77777777" w:rsidR="00767531" w:rsidRPr="00494714" w:rsidRDefault="00767531" w:rsidP="00FB62A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12828E2D" w14:textId="77777777" w:rsidR="00767531" w:rsidRPr="00494714" w:rsidRDefault="00767531" w:rsidP="00FB62A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35950966" w14:textId="77777777" w:rsidR="00767531" w:rsidRPr="00494714" w:rsidRDefault="00767531" w:rsidP="00FB62A8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3196589C" w14:textId="77777777" w:rsidR="00767531" w:rsidRPr="00494714" w:rsidRDefault="00767531" w:rsidP="00FB62A8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6FD2283E" w14:textId="77777777" w:rsidR="00767531" w:rsidRPr="00494714" w:rsidRDefault="00767531" w:rsidP="00FB62A8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6C5ECEFA" w14:textId="77777777" w:rsidR="00767531" w:rsidRPr="00494714" w:rsidRDefault="00767531" w:rsidP="00FB62A8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0C3741C9" w14:textId="77777777" w:rsidR="00767531" w:rsidRPr="00494714" w:rsidRDefault="00767531" w:rsidP="00FB62A8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3EE38453" w14:textId="77777777" w:rsidR="00767531" w:rsidRDefault="00767531" w:rsidP="00FB62A8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vv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7E01F" id="_x0000_s1062" type="#_x0000_t202" style="position:absolute;margin-left:0;margin-top:83.75pt;width:553.3pt;height:87.65pt;z-index:251802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" filled="f" fillcolor="#fffffe" stroked="f" strokecolor="#212120" insetpen="t">
                <v:textbox inset="2.88pt,2.88pt,2.88pt,2.88pt">
                  <w:txbxContent>
                    <w:p w14:paraId="020FE8B5" w14:textId="3798E907" w:rsidR="00767531" w:rsidRPr="00125432" w:rsidRDefault="00767531" w:rsidP="00FB62A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sz w:val="36"/>
                          <w:szCs w:val="36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   </w:t>
                      </w:r>
                      <w:r w:rsidRPr="00C85316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hyperlink r:id="rId79" w:history="1">
                        <w:r w:rsidRPr="0012543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WWW.</w:t>
                        </w:r>
                        <w:r w:rsidRPr="00125432">
                          <w:rPr>
                            <w:rStyle w:val="Hyperlink"/>
                            <w:rFonts w:ascii="Arial" w:eastAsia="Arial" w:hAnsi="Arial" w:cs="Arial"/>
                            <w:b/>
                            <w:color w:val="000000" w:themeColor="text1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UEB.CAS.CZ</w:t>
                        </w:r>
                      </w:hyperlink>
                    </w:p>
                    <w:p w14:paraId="375F080D" w14:textId="77777777" w:rsidR="00767531" w:rsidRDefault="00767531" w:rsidP="00FB62A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Bezplatný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portál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zřízení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Ústavem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experimentální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botaniky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který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nabízí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tipy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videa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pokusy</w:t>
                      </w:r>
                      <w:proofErr w:type="spellEnd"/>
                    </w:p>
                    <w:p w14:paraId="53C49937" w14:textId="77777777" w:rsidR="00767531" w:rsidRPr="00781F29" w:rsidRDefault="00767531" w:rsidP="00FB62A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v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domácím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prostředí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z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oblasti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PŘÍRODOVĚDY</w:t>
                      </w:r>
                      <w:r w:rsidRPr="00FB62A8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.</w:t>
                      </w:r>
                    </w:p>
                    <w:p w14:paraId="3836B031" w14:textId="77777777" w:rsidR="00767531" w:rsidRPr="00FB62A8" w:rsidRDefault="00767531" w:rsidP="00FB62A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25122025" w14:textId="77777777" w:rsidR="00767531" w:rsidRPr="00F2146D" w:rsidRDefault="00767531" w:rsidP="00FB62A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4367E4D6" w14:textId="77777777" w:rsidR="00767531" w:rsidRPr="00494714" w:rsidRDefault="00767531" w:rsidP="00FB62A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03C2C4D5" w14:textId="77777777" w:rsidR="00767531" w:rsidRPr="00494714" w:rsidRDefault="00767531" w:rsidP="00FB62A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6205BFBF" w14:textId="77777777" w:rsidR="00767531" w:rsidRPr="00494714" w:rsidRDefault="00767531" w:rsidP="00FB62A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1199EE36" w14:textId="77777777" w:rsidR="00767531" w:rsidRPr="00494714" w:rsidRDefault="00767531" w:rsidP="00FB62A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 w:rsidRPr="00494714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   </w:t>
                      </w:r>
                    </w:p>
                    <w:p w14:paraId="59544FB4" w14:textId="77777777" w:rsidR="00767531" w:rsidRPr="00494714" w:rsidRDefault="00767531" w:rsidP="00FB62A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12828E2D" w14:textId="77777777" w:rsidR="00767531" w:rsidRPr="00494714" w:rsidRDefault="00767531" w:rsidP="00FB62A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35950966" w14:textId="77777777" w:rsidR="00767531" w:rsidRPr="00494714" w:rsidRDefault="00767531" w:rsidP="00FB62A8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3196589C" w14:textId="77777777" w:rsidR="00767531" w:rsidRPr="00494714" w:rsidRDefault="00767531" w:rsidP="00FB62A8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6FD2283E" w14:textId="77777777" w:rsidR="00767531" w:rsidRPr="00494714" w:rsidRDefault="00767531" w:rsidP="00FB62A8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6C5ECEFA" w14:textId="77777777" w:rsidR="00767531" w:rsidRPr="00494714" w:rsidRDefault="00767531" w:rsidP="00FB62A8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0C3741C9" w14:textId="77777777" w:rsidR="00767531" w:rsidRPr="00494714" w:rsidRDefault="00767531" w:rsidP="00FB62A8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3EE38453" w14:textId="77777777" w:rsidR="00767531" w:rsidRDefault="00767531" w:rsidP="00FB62A8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vv</w:t>
                      </w:r>
                      <w:proofErr w:type="spellEnd"/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 w:rsidR="00781F29">
        <w:rPr>
          <w:rFonts w:ascii="Open Sans" w:eastAsia="Times New Roman" w:hAnsi="Open Sans" w:cs="Times New Roman"/>
          <w:b/>
          <w:bCs/>
          <w:noProof/>
          <w:color w:val="F34F4C"/>
          <w:sz w:val="36"/>
          <w:szCs w:val="36"/>
          <w:lang w:val="de-DE"/>
        </w:rPr>
        <w:drawing>
          <wp:anchor distT="0" distB="0" distL="114300" distR="114300" simplePos="0" relativeHeight="251803648" behindDoc="0" locked="0" layoutInCell="1" allowOverlap="1" wp14:anchorId="1F5A9AF8" wp14:editId="71F7DA0F">
            <wp:simplePos x="0" y="0"/>
            <wp:positionH relativeFrom="column">
              <wp:posOffset>60960</wp:posOffset>
            </wp:positionH>
            <wp:positionV relativeFrom="paragraph">
              <wp:posOffset>924201</wp:posOffset>
            </wp:positionV>
            <wp:extent cx="7103110" cy="5894070"/>
            <wp:effectExtent l="0" t="0" r="0" b="0"/>
            <wp:wrapThrough wrapText="bothSides">
              <wp:wrapPolygon edited="0">
                <wp:start x="0" y="0"/>
                <wp:lineTo x="0" y="21549"/>
                <wp:lineTo x="21550" y="21549"/>
                <wp:lineTo x="21550" y="0"/>
                <wp:lineTo x="0" y="0"/>
              </wp:wrapPolygon>
            </wp:wrapThrough>
            <wp:docPr id="145" name="Picture 14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Graphical user interface, application&#10;&#10;Description automatically generated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589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28F2E" w14:textId="77777777" w:rsidR="00FB62A8" w:rsidRDefault="00FB62A8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0FEBC064" w14:textId="77777777" w:rsidR="00FB62A8" w:rsidRDefault="00FB62A8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62406649" w14:textId="77777777" w:rsidR="00FB62A8" w:rsidRDefault="00FB62A8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BA0F3EE" w14:textId="43D03038" w:rsidR="00FB62A8" w:rsidRDefault="00FB62A8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48BAE380" w14:textId="31D68B09" w:rsidR="00FB62A8" w:rsidRDefault="000E58E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C75539B" wp14:editId="18922065">
                <wp:simplePos x="0" y="0"/>
                <wp:positionH relativeFrom="margin">
                  <wp:posOffset>-59635</wp:posOffset>
                </wp:positionH>
                <wp:positionV relativeFrom="margin">
                  <wp:posOffset>153670</wp:posOffset>
                </wp:positionV>
                <wp:extent cx="7164070" cy="342900"/>
                <wp:effectExtent l="0" t="0" r="0" b="0"/>
                <wp:wrapNone/>
                <wp:docPr id="14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342900"/>
                        </a:xfrm>
                        <a:prstGeom prst="rect">
                          <a:avLst/>
                        </a:prstGeom>
                        <a:solidFill>
                          <a:srgbClr val="E575FA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8D2E8" id="Rectangle 31" o:spid="_x0000_s1026" style="position:absolute;margin-left:-4.7pt;margin-top:12.1pt;width:564.1pt;height:27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" fillcolor="#e575fa" stroked="f">
                <w10:wrap anchorx="margin" anchory="margin"/>
              </v:rect>
            </w:pict>
          </mc:Fallback>
        </mc:AlternateContent>
      </w:r>
    </w:p>
    <w:p w14:paraId="44B690DF" w14:textId="77777777" w:rsidR="00DA5A31" w:rsidRPr="00DA5A31" w:rsidRDefault="00DA5A31" w:rsidP="00DA5A31">
      <w:pPr>
        <w:spacing w:before="225" w:after="0" w:line="240" w:lineRule="auto"/>
        <w:rPr>
          <w:rFonts w:ascii="Open Sans" w:eastAsia="Times New Roman" w:hAnsi="Open Sans" w:cs="Times New Roman"/>
          <w:color w:val="212121"/>
          <w:sz w:val="26"/>
          <w:szCs w:val="26"/>
          <w:lang w:val="de-DE"/>
        </w:rPr>
      </w:pPr>
    </w:p>
    <w:p w14:paraId="2AE0A004" w14:textId="372C1962" w:rsidR="00DA5A31" w:rsidRPr="00DA5A31" w:rsidRDefault="0082436F" w:rsidP="00DA5A31">
      <w:pPr>
        <w:spacing w:before="300" w:after="0" w:line="240" w:lineRule="auto"/>
        <w:jc w:val="center"/>
        <w:textAlignment w:val="center"/>
        <w:outlineLvl w:val="2"/>
        <w:rPr>
          <w:rFonts w:ascii="Times New Roman" w:eastAsia="Times New Roman" w:hAnsi="Times New Roman" w:cs="Times New Roman"/>
          <w:color w:val="0000FF"/>
          <w:sz w:val="2"/>
          <w:szCs w:val="2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807744" behindDoc="0" locked="0" layoutInCell="1" allowOverlap="1" wp14:anchorId="6545F594" wp14:editId="44623EEA">
                <wp:simplePos x="0" y="0"/>
                <wp:positionH relativeFrom="column">
                  <wp:posOffset>0</wp:posOffset>
                </wp:positionH>
                <wp:positionV relativeFrom="page">
                  <wp:posOffset>973813</wp:posOffset>
                </wp:positionV>
                <wp:extent cx="7026910" cy="1431235"/>
                <wp:effectExtent l="0" t="0" r="0" b="0"/>
                <wp:wrapNone/>
                <wp:docPr id="14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910" cy="143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EFD832" w14:textId="60160F02" w:rsidR="00767531" w:rsidRPr="008F5768" w:rsidRDefault="00767531" w:rsidP="000E58E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   </w:t>
                            </w:r>
                            <w:r w:rsidRPr="00C85316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81" w:history="1">
                              <w:r w:rsidRPr="008F576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WWW.</w:t>
                              </w:r>
                              <w:r w:rsidRPr="008F5768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color w:val="000000" w:themeColor="text1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CS.DUOLINGO.CZ</w:t>
                              </w:r>
                            </w:hyperlink>
                          </w:p>
                          <w:p w14:paraId="2E45B973" w14:textId="77777777" w:rsidR="00767531" w:rsidRDefault="00767531" w:rsidP="000E58E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Bezplatný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webový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portál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který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nabízí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procvičování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samostudium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r w:rsidRPr="007B5ED6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ANGLICKÉHO JAZYKA.</w:t>
                            </w:r>
                          </w:p>
                          <w:p w14:paraId="43E84EF6" w14:textId="77777777" w:rsidR="00767531" w:rsidRDefault="00767531" w:rsidP="000E58E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Žáci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mohou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vybrat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dvou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možností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začít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placement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testem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být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zařazen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dle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svých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výsledků</w:t>
                            </w:r>
                            <w:proofErr w:type="spellEnd"/>
                          </w:p>
                          <w:p w14:paraId="422A1992" w14:textId="77777777" w:rsidR="00767531" w:rsidRPr="00781F29" w:rsidRDefault="00767531" w:rsidP="000E58E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nebo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začít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studovat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zcela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od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začátku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Veškerá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slovíčka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jsou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nahrána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výslovností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.</w:t>
                            </w:r>
                          </w:p>
                          <w:p w14:paraId="6423C696" w14:textId="77777777" w:rsidR="00767531" w:rsidRPr="00FB62A8" w:rsidRDefault="00767531" w:rsidP="000E58E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4B864C72" w14:textId="77777777" w:rsidR="00767531" w:rsidRPr="00F2146D" w:rsidRDefault="00767531" w:rsidP="000E58E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7A2F9717" w14:textId="77777777" w:rsidR="00767531" w:rsidRPr="00494714" w:rsidRDefault="00767531" w:rsidP="000E58E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0EC439DB" w14:textId="77777777" w:rsidR="00767531" w:rsidRPr="00494714" w:rsidRDefault="00767531" w:rsidP="000E58E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18EC3AA3" w14:textId="77777777" w:rsidR="00767531" w:rsidRPr="00494714" w:rsidRDefault="00767531" w:rsidP="000E58E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39923BE8" w14:textId="77777777" w:rsidR="00767531" w:rsidRPr="00494714" w:rsidRDefault="00767531" w:rsidP="000E58E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 w:rsidRPr="00494714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   </w:t>
                            </w:r>
                          </w:p>
                          <w:p w14:paraId="3A111211" w14:textId="77777777" w:rsidR="00767531" w:rsidRPr="00494714" w:rsidRDefault="00767531" w:rsidP="000E58E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3BEEE766" w14:textId="77777777" w:rsidR="00767531" w:rsidRPr="00494714" w:rsidRDefault="00767531" w:rsidP="000E58E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573009FF" w14:textId="77777777" w:rsidR="00767531" w:rsidRPr="00494714" w:rsidRDefault="00767531" w:rsidP="000E58E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68FC6296" w14:textId="77777777" w:rsidR="00767531" w:rsidRPr="00494714" w:rsidRDefault="00767531" w:rsidP="000E58E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355F045C" w14:textId="77777777" w:rsidR="00767531" w:rsidRPr="00494714" w:rsidRDefault="00767531" w:rsidP="000E58E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19371E88" w14:textId="77777777" w:rsidR="00767531" w:rsidRPr="00494714" w:rsidRDefault="00767531" w:rsidP="000E58E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729B0A77" w14:textId="77777777" w:rsidR="00767531" w:rsidRPr="00494714" w:rsidRDefault="00767531" w:rsidP="000E58E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40ED66E0" w14:textId="77777777" w:rsidR="00767531" w:rsidRDefault="00767531" w:rsidP="000E58EF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vv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5F594" id="_x0000_s1063" type="#_x0000_t202" style="position:absolute;left:0;text-align:left;margin-left:0;margin-top:76.7pt;width:553.3pt;height:112.7pt;z-index:251807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" filled="f" fillcolor="#fffffe" stroked="f" strokecolor="#212120" insetpen="t">
                <v:textbox inset="2.88pt,2.88pt,2.88pt,2.88pt">
                  <w:txbxContent>
                    <w:p w14:paraId="0AEFD832" w14:textId="60160F02" w:rsidR="00767531" w:rsidRPr="008F5768" w:rsidRDefault="00767531" w:rsidP="000E58E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sz w:val="36"/>
                          <w:szCs w:val="36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   </w:t>
                      </w:r>
                      <w:r w:rsidRPr="00C85316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hyperlink r:id="rId82" w:history="1">
                        <w:r w:rsidRPr="008F5768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WWW.</w:t>
                        </w:r>
                        <w:r w:rsidRPr="008F5768">
                          <w:rPr>
                            <w:rStyle w:val="Hyperlink"/>
                            <w:rFonts w:ascii="Arial" w:eastAsia="Arial" w:hAnsi="Arial" w:cs="Arial"/>
                            <w:b/>
                            <w:color w:val="000000" w:themeColor="text1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CS.DUOLINGO.CZ</w:t>
                        </w:r>
                      </w:hyperlink>
                    </w:p>
                    <w:p w14:paraId="2E45B973" w14:textId="77777777" w:rsidR="00767531" w:rsidRDefault="00767531" w:rsidP="000E58E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Bezplatný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webový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portál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který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nabízí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procvičování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online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samostudium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r w:rsidRPr="007B5ED6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ANGLICKÉHO JAZYKA.</w:t>
                      </w:r>
                    </w:p>
                    <w:p w14:paraId="43E84EF6" w14:textId="77777777" w:rsidR="00767531" w:rsidRDefault="00767531" w:rsidP="000E58E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Žáci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si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mohou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vybrat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dvou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možností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začít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placement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testem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být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zařazen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dle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svých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výsledků</w:t>
                      </w:r>
                      <w:proofErr w:type="spellEnd"/>
                    </w:p>
                    <w:p w14:paraId="422A1992" w14:textId="77777777" w:rsidR="00767531" w:rsidRPr="00781F29" w:rsidRDefault="00767531" w:rsidP="000E58E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nebo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začít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studovat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zcela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od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začátku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Veškerá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slovíčka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jsou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nahrána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výslovností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.</w:t>
                      </w:r>
                    </w:p>
                    <w:p w14:paraId="6423C696" w14:textId="77777777" w:rsidR="00767531" w:rsidRPr="00FB62A8" w:rsidRDefault="00767531" w:rsidP="000E58E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4B864C72" w14:textId="77777777" w:rsidR="00767531" w:rsidRPr="00F2146D" w:rsidRDefault="00767531" w:rsidP="000E58E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7A2F9717" w14:textId="77777777" w:rsidR="00767531" w:rsidRPr="00494714" w:rsidRDefault="00767531" w:rsidP="000E58E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0EC439DB" w14:textId="77777777" w:rsidR="00767531" w:rsidRPr="00494714" w:rsidRDefault="00767531" w:rsidP="000E58E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18EC3AA3" w14:textId="77777777" w:rsidR="00767531" w:rsidRPr="00494714" w:rsidRDefault="00767531" w:rsidP="000E58E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39923BE8" w14:textId="77777777" w:rsidR="00767531" w:rsidRPr="00494714" w:rsidRDefault="00767531" w:rsidP="000E58E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 w:rsidRPr="00494714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   </w:t>
                      </w:r>
                    </w:p>
                    <w:p w14:paraId="3A111211" w14:textId="77777777" w:rsidR="00767531" w:rsidRPr="00494714" w:rsidRDefault="00767531" w:rsidP="000E58E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3BEEE766" w14:textId="77777777" w:rsidR="00767531" w:rsidRPr="00494714" w:rsidRDefault="00767531" w:rsidP="000E58E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573009FF" w14:textId="77777777" w:rsidR="00767531" w:rsidRPr="00494714" w:rsidRDefault="00767531" w:rsidP="000E58E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68FC6296" w14:textId="77777777" w:rsidR="00767531" w:rsidRPr="00494714" w:rsidRDefault="00767531" w:rsidP="000E58E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355F045C" w14:textId="77777777" w:rsidR="00767531" w:rsidRPr="00494714" w:rsidRDefault="00767531" w:rsidP="000E58E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19371E88" w14:textId="77777777" w:rsidR="00767531" w:rsidRPr="00494714" w:rsidRDefault="00767531" w:rsidP="000E58E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729B0A77" w14:textId="77777777" w:rsidR="00767531" w:rsidRPr="00494714" w:rsidRDefault="00767531" w:rsidP="000E58E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40ED66E0" w14:textId="77777777" w:rsidR="00767531" w:rsidRDefault="00767531" w:rsidP="000E58EF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vv</w:t>
                      </w:r>
                      <w:proofErr w:type="spellEnd"/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 w:rsidR="00DA5A31" w:rsidRPr="00DA5A31">
        <w:rPr>
          <w:rFonts w:ascii="Open Sans" w:eastAsia="Times New Roman" w:hAnsi="Open Sans" w:cs="Times New Roman"/>
          <w:color w:val="F34F4C"/>
          <w:sz w:val="2"/>
          <w:szCs w:val="2"/>
          <w:lang w:val="en-US"/>
        </w:rPr>
        <w:fldChar w:fldCharType="begin"/>
      </w:r>
      <w:r w:rsidR="00DA5A31" w:rsidRPr="00DA5A31">
        <w:rPr>
          <w:rFonts w:ascii="Open Sans" w:eastAsia="Times New Roman" w:hAnsi="Open Sans" w:cs="Times New Roman"/>
          <w:color w:val="F34F4C"/>
          <w:sz w:val="2"/>
          <w:szCs w:val="2"/>
          <w:lang w:val="de-DE"/>
        </w:rPr>
        <w:instrText xml:space="preserve"> HYPERLINK "https://online.zs-gymnazium.cz/samostudium" \l "h.vdq5gtjadunr" </w:instrText>
      </w:r>
      <w:r w:rsidR="00DA5A31" w:rsidRPr="00DA5A31">
        <w:rPr>
          <w:rFonts w:ascii="Open Sans" w:eastAsia="Times New Roman" w:hAnsi="Open Sans" w:cs="Times New Roman"/>
          <w:color w:val="F34F4C"/>
          <w:sz w:val="2"/>
          <w:szCs w:val="2"/>
          <w:lang w:val="en-US"/>
        </w:rPr>
        <w:fldChar w:fldCharType="separate"/>
      </w:r>
    </w:p>
    <w:p w14:paraId="06678D9A" w14:textId="7DCD8396" w:rsidR="00DA5A31" w:rsidRPr="00DA5A31" w:rsidRDefault="00DA5A31" w:rsidP="00DA5A31">
      <w:pPr>
        <w:spacing w:before="300" w:after="0" w:line="240" w:lineRule="auto"/>
        <w:jc w:val="center"/>
        <w:textAlignment w:val="center"/>
        <w:outlineLvl w:val="2"/>
        <w:rPr>
          <w:rFonts w:ascii="Times New Roman" w:eastAsia="Times New Roman" w:hAnsi="Times New Roman" w:cs="Times New Roman"/>
          <w:b/>
          <w:bCs/>
          <w:color w:val="F34F4C"/>
          <w:sz w:val="27"/>
          <w:szCs w:val="27"/>
          <w:lang w:val="de-DE"/>
        </w:rPr>
      </w:pPr>
      <w:r w:rsidRPr="00DA5A31">
        <w:rPr>
          <w:rFonts w:ascii="Open Sans" w:eastAsia="Times New Roman" w:hAnsi="Open Sans" w:cs="Times New Roman"/>
          <w:color w:val="F34F4C"/>
          <w:sz w:val="2"/>
          <w:szCs w:val="2"/>
          <w:lang w:val="en-US"/>
        </w:rPr>
        <w:fldChar w:fldCharType="end"/>
      </w:r>
    </w:p>
    <w:p w14:paraId="4DAFFFBF" w14:textId="135DDE84" w:rsidR="007B5ED6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>
        <w:rPr>
          <w:rFonts w:ascii="Open Sans" w:eastAsia="Times New Roman" w:hAnsi="Open Sans" w:cs="Times New Roman"/>
          <w:b/>
          <w:bCs/>
          <w:noProof/>
          <w:color w:val="F34F4C"/>
          <w:sz w:val="36"/>
          <w:szCs w:val="36"/>
          <w:lang w:val="de-DE"/>
        </w:rPr>
        <w:drawing>
          <wp:anchor distT="0" distB="0" distL="114300" distR="114300" simplePos="0" relativeHeight="251808768" behindDoc="0" locked="0" layoutInCell="1" allowOverlap="1" wp14:anchorId="21F78E7A" wp14:editId="7025C4FC">
            <wp:simplePos x="0" y="0"/>
            <wp:positionH relativeFrom="column">
              <wp:posOffset>337654</wp:posOffset>
            </wp:positionH>
            <wp:positionV relativeFrom="paragraph">
              <wp:posOffset>416532</wp:posOffset>
            </wp:positionV>
            <wp:extent cx="6023113" cy="3096093"/>
            <wp:effectExtent l="0" t="0" r="0" b="3175"/>
            <wp:wrapThrough wrapText="bothSides">
              <wp:wrapPolygon edited="0">
                <wp:start x="0" y="0"/>
                <wp:lineTo x="0" y="21534"/>
                <wp:lineTo x="21543" y="21534"/>
                <wp:lineTo x="21543" y="0"/>
                <wp:lineTo x="0" y="0"/>
              </wp:wrapPolygon>
            </wp:wrapThrough>
            <wp:docPr id="148" name="Picture 14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Graphical user interface, text, application&#10;&#10;Description automatically generated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113" cy="309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32211" w14:textId="046269BA" w:rsidR="007B5ED6" w:rsidRDefault="007B5ED6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16EE4A7" w14:textId="75BDF49B" w:rsidR="007B5ED6" w:rsidRDefault="007B5ED6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646CBE3" w14:textId="6CCEE5D1" w:rsidR="007B5ED6" w:rsidRDefault="007B5ED6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0508888D" w14:textId="0361E2FF" w:rsidR="007B5ED6" w:rsidRDefault="007B5ED6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336B4ED5" w14:textId="77777777" w:rsidR="007B5ED6" w:rsidRDefault="007B5ED6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36BC1167" w14:textId="545E3BBD" w:rsidR="007B5ED6" w:rsidRDefault="007B5ED6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67F475F5" w14:textId="320742E6" w:rsidR="007B5ED6" w:rsidRDefault="007B5ED6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85E142B" w14:textId="008B4052" w:rsidR="007B5ED6" w:rsidRDefault="007B5ED6" w:rsidP="0082436F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3C387922" w14:textId="68512EC6" w:rsidR="007B5ED6" w:rsidRDefault="007B5ED6" w:rsidP="007B5ED6">
      <w:pPr>
        <w:spacing w:before="300" w:after="0" w:line="240" w:lineRule="auto"/>
        <w:jc w:val="center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D8BDA14" w14:textId="15B1C123" w:rsidR="007B5ED6" w:rsidRDefault="007B5ED6" w:rsidP="007B5ED6">
      <w:pPr>
        <w:spacing w:before="300" w:after="0" w:line="240" w:lineRule="auto"/>
        <w:jc w:val="center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93A0B1A" w14:textId="6758A279" w:rsidR="00297440" w:rsidRDefault="00297440" w:rsidP="007B5ED6">
      <w:pPr>
        <w:spacing w:before="300" w:after="0" w:line="240" w:lineRule="auto"/>
        <w:jc w:val="center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2C8DC7C" w14:textId="5CE5394D" w:rsidR="00297440" w:rsidRDefault="00297440" w:rsidP="007B5ED6">
      <w:pPr>
        <w:spacing w:before="300" w:after="0" w:line="240" w:lineRule="auto"/>
        <w:jc w:val="center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0EBF3414" w14:textId="737DB2AA" w:rsidR="00297440" w:rsidRDefault="00297440" w:rsidP="007B5ED6">
      <w:pPr>
        <w:spacing w:before="300" w:after="0" w:line="240" w:lineRule="auto"/>
        <w:jc w:val="center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83D8B20" w14:textId="66A84A17" w:rsidR="00297440" w:rsidRDefault="00297440" w:rsidP="007B5ED6">
      <w:pPr>
        <w:spacing w:before="300" w:after="0" w:line="240" w:lineRule="auto"/>
        <w:jc w:val="center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4C0F3CBE" w14:textId="65433325" w:rsidR="00297440" w:rsidRDefault="00297440" w:rsidP="007B5ED6">
      <w:pPr>
        <w:spacing w:before="300" w:after="0" w:line="240" w:lineRule="auto"/>
        <w:jc w:val="center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7F9A10FF" w14:textId="06B428E9" w:rsidR="007B5ED6" w:rsidRDefault="007B5ED6" w:rsidP="007B5ED6">
      <w:pPr>
        <w:spacing w:before="300" w:after="0" w:line="240" w:lineRule="auto"/>
        <w:jc w:val="center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48B0DE2" w14:textId="5F4B0DC4" w:rsidR="00E459FF" w:rsidRDefault="00BC58CF" w:rsidP="00DA5A31">
      <w:pPr>
        <w:spacing w:before="300" w:after="0" w:line="240" w:lineRule="auto"/>
        <w:jc w:val="center"/>
        <w:textAlignment w:val="center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810816" behindDoc="0" locked="0" layoutInCell="1" allowOverlap="1" wp14:anchorId="5E6804B6" wp14:editId="0D0F5CA7">
                <wp:simplePos x="0" y="0"/>
                <wp:positionH relativeFrom="column">
                  <wp:posOffset>76835</wp:posOffset>
                </wp:positionH>
                <wp:positionV relativeFrom="page">
                  <wp:posOffset>1141895</wp:posOffset>
                </wp:positionV>
                <wp:extent cx="7026910" cy="1758950"/>
                <wp:effectExtent l="0" t="0" r="0" b="0"/>
                <wp:wrapNone/>
                <wp:docPr id="15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910" cy="175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819BEF" w14:textId="544BC8EE" w:rsidR="00767531" w:rsidRPr="008F5768" w:rsidRDefault="00767531" w:rsidP="0082436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pacing w:val="4"/>
                                <w:w w:val="90"/>
                                <w:sz w:val="36"/>
                                <w:szCs w:val="36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 </w:t>
                            </w:r>
                            <w:r w:rsidRPr="008F57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w w:val="90"/>
                              </w:rPr>
                              <w:t xml:space="preserve">  </w:t>
                            </w:r>
                            <w:r w:rsidRPr="008F57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84" w:history="1">
                              <w:r w:rsidRPr="008F576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WWW.</w:t>
                              </w:r>
                              <w:r w:rsidRPr="008F5768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color w:val="000000" w:themeColor="text1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CESKATELEVIZE.CZ/PORADY...</w:t>
                              </w:r>
                            </w:hyperlink>
                          </w:p>
                          <w:p w14:paraId="4847DFE3" w14:textId="7A683C55" w:rsidR="00767531" w:rsidRDefault="00767531" w:rsidP="0082436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</w:p>
                          <w:p w14:paraId="0864ECEC" w14:textId="71AF87B2" w:rsidR="00767531" w:rsidRDefault="00767531" w:rsidP="0082436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Přestože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ČT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ukončila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vysílání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pořadu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UčíTELKA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v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jejich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archiv</w:t>
                            </w:r>
                            <w:r w:rsidR="000F347E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naleznete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zdarma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všech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81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dílů</w:t>
                            </w:r>
                            <w:proofErr w:type="spellEnd"/>
                            <w:r w:rsidRPr="007B5ED6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.</w:t>
                            </w:r>
                          </w:p>
                          <w:p w14:paraId="22E1CAF7" w14:textId="21667BE0" w:rsidR="00767531" w:rsidRPr="00E459FF" w:rsidRDefault="00767531" w:rsidP="00E459F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Odvysílány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byly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díly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výuku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r w:rsidRPr="00E459FF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MATEMA</w:t>
                            </w:r>
                            <w:r w:rsidR="00504F78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</w:t>
                            </w:r>
                            <w:r w:rsidRPr="00E459FF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IKY, ČESKÉHO JAZYKA, ČLOVĚK A JEHO SVĚT </w:t>
                            </w:r>
                          </w:p>
                          <w:p w14:paraId="4B34262B" w14:textId="77777777" w:rsidR="00767531" w:rsidRDefault="00767531" w:rsidP="00E459F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 w:rsidRPr="00E459FF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a ANGLIČTINY.</w:t>
                            </w:r>
                          </w:p>
                          <w:p w14:paraId="2AA9218E" w14:textId="77777777" w:rsidR="00767531" w:rsidRDefault="00767531" w:rsidP="0082436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 </w:t>
                            </w:r>
                          </w:p>
                          <w:p w14:paraId="35790793" w14:textId="77777777" w:rsidR="00767531" w:rsidRPr="00781F29" w:rsidRDefault="00767531" w:rsidP="0082436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7F2454B6" w14:textId="77777777" w:rsidR="00767531" w:rsidRPr="00FB62A8" w:rsidRDefault="00767531" w:rsidP="0082436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2FD2C0CE" w14:textId="77777777" w:rsidR="00767531" w:rsidRPr="00F2146D" w:rsidRDefault="00767531" w:rsidP="0082436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433B6DE3" w14:textId="77777777" w:rsidR="00767531" w:rsidRPr="00494714" w:rsidRDefault="00767531" w:rsidP="0082436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59F36924" w14:textId="77777777" w:rsidR="00767531" w:rsidRPr="00494714" w:rsidRDefault="00767531" w:rsidP="0082436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6A157573" w14:textId="77777777" w:rsidR="00767531" w:rsidRPr="00494714" w:rsidRDefault="00767531" w:rsidP="0082436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5447A1C8" w14:textId="77777777" w:rsidR="00767531" w:rsidRPr="00494714" w:rsidRDefault="00767531" w:rsidP="0082436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 w:rsidRPr="00494714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   </w:t>
                            </w:r>
                          </w:p>
                          <w:p w14:paraId="5B1649CD" w14:textId="77777777" w:rsidR="00767531" w:rsidRPr="00494714" w:rsidRDefault="00767531" w:rsidP="0082436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011A16A4" w14:textId="77777777" w:rsidR="00767531" w:rsidRPr="00494714" w:rsidRDefault="00767531" w:rsidP="0082436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60E34AE6" w14:textId="77777777" w:rsidR="00767531" w:rsidRPr="00494714" w:rsidRDefault="00767531" w:rsidP="0082436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0ABD31AD" w14:textId="77777777" w:rsidR="00767531" w:rsidRPr="00494714" w:rsidRDefault="00767531" w:rsidP="0082436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172769CE" w14:textId="77777777" w:rsidR="00767531" w:rsidRPr="00494714" w:rsidRDefault="00767531" w:rsidP="0082436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5E12C0E7" w14:textId="77777777" w:rsidR="00767531" w:rsidRPr="00494714" w:rsidRDefault="00767531" w:rsidP="0082436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107F392F" w14:textId="77777777" w:rsidR="00767531" w:rsidRPr="00494714" w:rsidRDefault="00767531" w:rsidP="0082436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7BC17CB0" w14:textId="77777777" w:rsidR="00767531" w:rsidRDefault="00767531" w:rsidP="0082436F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vv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804B6" id="_x0000_s1064" type="#_x0000_t202" style="position:absolute;left:0;text-align:left;margin-left:6.05pt;margin-top:89.9pt;width:553.3pt;height:138.5pt;z-index:251810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" filled="f" fillcolor="#fffffe" stroked="f" strokecolor="#212120" insetpen="t">
                <v:textbox inset="2.88pt,2.88pt,2.88pt,2.88pt">
                  <w:txbxContent>
                    <w:p w14:paraId="35819BEF" w14:textId="544BC8EE" w:rsidR="00767531" w:rsidRPr="008F5768" w:rsidRDefault="00767531" w:rsidP="0082436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color w:val="000000" w:themeColor="text1"/>
                          <w:spacing w:val="4"/>
                          <w:w w:val="90"/>
                          <w:sz w:val="36"/>
                          <w:szCs w:val="36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 </w:t>
                      </w:r>
                      <w:r w:rsidRPr="008F57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4"/>
                          <w:w w:val="90"/>
                        </w:rPr>
                        <w:t xml:space="preserve">  </w:t>
                      </w:r>
                      <w:r w:rsidRPr="008F57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hyperlink r:id="rId85" w:history="1">
                        <w:r w:rsidRPr="008F5768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WWW.</w:t>
                        </w:r>
                        <w:r w:rsidRPr="008F5768">
                          <w:rPr>
                            <w:rStyle w:val="Hyperlink"/>
                            <w:rFonts w:ascii="Arial" w:eastAsia="Arial" w:hAnsi="Arial" w:cs="Arial"/>
                            <w:b/>
                            <w:color w:val="000000" w:themeColor="text1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CESKATELEVIZE.CZ/PORADY...</w:t>
                        </w:r>
                      </w:hyperlink>
                    </w:p>
                    <w:p w14:paraId="4847DFE3" w14:textId="7A683C55" w:rsidR="00767531" w:rsidRDefault="00767531" w:rsidP="0082436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</w:p>
                    <w:p w14:paraId="0864ECEC" w14:textId="71AF87B2" w:rsidR="00767531" w:rsidRDefault="00767531" w:rsidP="0082436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Přestože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ČT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ukončila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vysílání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pořadu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UčíTELKA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v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jejich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archiv</w:t>
                      </w:r>
                      <w:r w:rsidR="000F347E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naleznete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zdarma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všech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81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dílů</w:t>
                      </w:r>
                      <w:proofErr w:type="spellEnd"/>
                      <w:r w:rsidRPr="007B5ED6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.</w:t>
                      </w:r>
                    </w:p>
                    <w:p w14:paraId="22E1CAF7" w14:textId="21667BE0" w:rsidR="00767531" w:rsidRPr="00E459FF" w:rsidRDefault="00767531" w:rsidP="00E459F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Odvysílány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byly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díly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výuku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r w:rsidRPr="00E459FF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MATEMA</w:t>
                      </w:r>
                      <w:r w:rsidR="00504F78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T</w:t>
                      </w:r>
                      <w:r w:rsidRPr="00E459FF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IKY, ČESKÉHO JAZYKA, ČLOVĚK A JEHO SVĚT </w:t>
                      </w:r>
                    </w:p>
                    <w:p w14:paraId="4B34262B" w14:textId="77777777" w:rsidR="00767531" w:rsidRDefault="00767531" w:rsidP="00E459F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 w:rsidRPr="00E459FF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gramStart"/>
                      <w:r w:rsidRPr="00E459FF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>a</w:t>
                      </w:r>
                      <w:proofErr w:type="gramEnd"/>
                      <w:r w:rsidRPr="00E459FF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ANGLIČTINY.</w:t>
                      </w:r>
                    </w:p>
                    <w:p w14:paraId="2AA9218E" w14:textId="77777777" w:rsidR="00767531" w:rsidRDefault="00767531" w:rsidP="0082436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 </w:t>
                      </w:r>
                    </w:p>
                    <w:p w14:paraId="35790793" w14:textId="77777777" w:rsidR="00767531" w:rsidRPr="00781F29" w:rsidRDefault="00767531" w:rsidP="0082436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7F2454B6" w14:textId="77777777" w:rsidR="00767531" w:rsidRPr="00FB62A8" w:rsidRDefault="00767531" w:rsidP="0082436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2FD2C0CE" w14:textId="77777777" w:rsidR="00767531" w:rsidRPr="00F2146D" w:rsidRDefault="00767531" w:rsidP="0082436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433B6DE3" w14:textId="77777777" w:rsidR="00767531" w:rsidRPr="00494714" w:rsidRDefault="00767531" w:rsidP="0082436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59F36924" w14:textId="77777777" w:rsidR="00767531" w:rsidRPr="00494714" w:rsidRDefault="00767531" w:rsidP="0082436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6A157573" w14:textId="77777777" w:rsidR="00767531" w:rsidRPr="00494714" w:rsidRDefault="00767531" w:rsidP="0082436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5447A1C8" w14:textId="77777777" w:rsidR="00767531" w:rsidRPr="00494714" w:rsidRDefault="00767531" w:rsidP="0082436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 w:rsidRPr="00494714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   </w:t>
                      </w:r>
                    </w:p>
                    <w:p w14:paraId="5B1649CD" w14:textId="77777777" w:rsidR="00767531" w:rsidRPr="00494714" w:rsidRDefault="00767531" w:rsidP="0082436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011A16A4" w14:textId="77777777" w:rsidR="00767531" w:rsidRPr="00494714" w:rsidRDefault="00767531" w:rsidP="0082436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60E34AE6" w14:textId="77777777" w:rsidR="00767531" w:rsidRPr="00494714" w:rsidRDefault="00767531" w:rsidP="0082436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0ABD31AD" w14:textId="77777777" w:rsidR="00767531" w:rsidRPr="00494714" w:rsidRDefault="00767531" w:rsidP="0082436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172769CE" w14:textId="77777777" w:rsidR="00767531" w:rsidRPr="00494714" w:rsidRDefault="00767531" w:rsidP="0082436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5E12C0E7" w14:textId="77777777" w:rsidR="00767531" w:rsidRPr="00494714" w:rsidRDefault="00767531" w:rsidP="0082436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107F392F" w14:textId="77777777" w:rsidR="00767531" w:rsidRPr="00494714" w:rsidRDefault="00767531" w:rsidP="0082436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7BC17CB0" w14:textId="77777777" w:rsidR="00767531" w:rsidRDefault="00767531" w:rsidP="0082436F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vv</w:t>
                      </w:r>
                      <w:proofErr w:type="spellEnd"/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5A06BB1" w14:textId="77777777" w:rsidR="00E459FF" w:rsidRDefault="00E459FF" w:rsidP="00DA5A31">
      <w:pPr>
        <w:spacing w:before="300" w:after="0" w:line="240" w:lineRule="auto"/>
        <w:jc w:val="center"/>
        <w:textAlignment w:val="center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6506847" w14:textId="77777777" w:rsidR="00E459FF" w:rsidRDefault="00E459FF" w:rsidP="00DA5A31">
      <w:pPr>
        <w:spacing w:before="300" w:after="0" w:line="240" w:lineRule="auto"/>
        <w:jc w:val="center"/>
        <w:textAlignment w:val="center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75BD32BF" w14:textId="77777777" w:rsidR="00E459FF" w:rsidRDefault="00E459FF" w:rsidP="00DA5A31">
      <w:pPr>
        <w:spacing w:before="300" w:after="0" w:line="240" w:lineRule="auto"/>
        <w:jc w:val="center"/>
        <w:textAlignment w:val="center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7650CA1C" w14:textId="7725A14F" w:rsidR="00E459FF" w:rsidRDefault="00B62A19" w:rsidP="00B62A19">
      <w:pPr>
        <w:tabs>
          <w:tab w:val="left" w:pos="1750"/>
        </w:tabs>
        <w:spacing w:before="300" w:after="0" w:line="240" w:lineRule="auto"/>
        <w:textAlignment w:val="center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  <w:tab/>
      </w:r>
      <w:r>
        <w:rPr>
          <w:rFonts w:ascii="Open Sans" w:eastAsia="Times New Roman" w:hAnsi="Open Sans" w:cs="Times New Roman"/>
          <w:b/>
          <w:bCs/>
          <w:noProof/>
          <w:color w:val="F34F4C"/>
          <w:sz w:val="36"/>
          <w:szCs w:val="36"/>
          <w:lang w:val="de-DE"/>
        </w:rPr>
        <w:drawing>
          <wp:inline distT="0" distB="0" distL="0" distR="0" wp14:anchorId="79AA57CB" wp14:editId="025E0492">
            <wp:extent cx="7103110" cy="3429000"/>
            <wp:effectExtent l="0" t="0" r="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696C6" w14:textId="77777777" w:rsidR="00E459FF" w:rsidRDefault="00E459FF" w:rsidP="00DA5A31">
      <w:pPr>
        <w:spacing w:before="300" w:after="0" w:line="240" w:lineRule="auto"/>
        <w:jc w:val="center"/>
        <w:textAlignment w:val="center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3EB2F47C" w14:textId="77777777" w:rsidR="00E459FF" w:rsidRDefault="00E459FF" w:rsidP="00DA5A31">
      <w:pPr>
        <w:spacing w:before="300" w:after="0" w:line="240" w:lineRule="auto"/>
        <w:jc w:val="center"/>
        <w:textAlignment w:val="center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725A089E" w14:textId="77777777" w:rsidR="00E459FF" w:rsidRDefault="00E459FF" w:rsidP="00DA5A31">
      <w:pPr>
        <w:spacing w:before="300" w:after="0" w:line="240" w:lineRule="auto"/>
        <w:jc w:val="center"/>
        <w:textAlignment w:val="center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030991DC" w14:textId="77777777" w:rsidR="00DA5A31" w:rsidRPr="00DA5A31" w:rsidRDefault="00254067" w:rsidP="00DA5A31">
      <w:pPr>
        <w:spacing w:before="300" w:after="0" w:line="240" w:lineRule="auto"/>
        <w:jc w:val="center"/>
        <w:textAlignment w:val="center"/>
        <w:outlineLvl w:val="2"/>
        <w:rPr>
          <w:rFonts w:ascii="Times New Roman" w:eastAsia="Times New Roman" w:hAnsi="Times New Roman" w:cs="Times New Roman"/>
          <w:b/>
          <w:bCs/>
          <w:color w:val="F34F4C"/>
          <w:sz w:val="27"/>
          <w:szCs w:val="27"/>
          <w:lang w:val="de-DE"/>
        </w:rPr>
      </w:pPr>
      <w:r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  <w:tab/>
      </w:r>
    </w:p>
    <w:p w14:paraId="212D4D29" w14:textId="77777777" w:rsidR="00DA5A31" w:rsidRPr="00DA5A31" w:rsidRDefault="00FC7FC5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16640EB" wp14:editId="5909AD37">
                <wp:simplePos x="0" y="0"/>
                <wp:positionH relativeFrom="margin">
                  <wp:posOffset>0</wp:posOffset>
                </wp:positionH>
                <wp:positionV relativeFrom="margin">
                  <wp:posOffset>196850</wp:posOffset>
                </wp:positionV>
                <wp:extent cx="7164070" cy="342900"/>
                <wp:effectExtent l="0" t="0" r="0" b="0"/>
                <wp:wrapNone/>
                <wp:docPr id="15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342900"/>
                        </a:xfrm>
                        <a:prstGeom prst="rect">
                          <a:avLst/>
                        </a:prstGeom>
                        <a:solidFill>
                          <a:srgbClr val="F7802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CD174" id="Rectangle 31" o:spid="_x0000_s1026" style="position:absolute;margin-left:0;margin-top:15.5pt;width:564.1pt;height:27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" fillcolor="#f7802f" stroked="f">
                <w10:wrap anchorx="margin" anchory="margin"/>
              </v:rect>
            </w:pict>
          </mc:Fallback>
        </mc:AlternateContent>
      </w:r>
    </w:p>
    <w:p w14:paraId="61F5E620" w14:textId="4CF01862" w:rsidR="00DA5A31" w:rsidRPr="00DA5A31" w:rsidRDefault="00DA5A31" w:rsidP="00DA5A31">
      <w:pPr>
        <w:spacing w:before="300" w:after="0" w:line="240" w:lineRule="auto"/>
        <w:jc w:val="center"/>
        <w:textAlignment w:val="center"/>
        <w:outlineLvl w:val="2"/>
        <w:rPr>
          <w:rFonts w:ascii="Times New Roman" w:eastAsia="Times New Roman" w:hAnsi="Times New Roman" w:cs="Times New Roman"/>
          <w:b/>
          <w:bCs/>
          <w:color w:val="0000FF"/>
          <w:sz w:val="2"/>
          <w:szCs w:val="2"/>
          <w:lang w:val="de-DE"/>
        </w:rPr>
      </w:pPr>
      <w:r w:rsidRPr="00DA5A31">
        <w:rPr>
          <w:rFonts w:ascii="Open Sans" w:eastAsia="Times New Roman" w:hAnsi="Open Sans" w:cs="Times New Roman"/>
          <w:color w:val="F34F4C"/>
          <w:sz w:val="2"/>
          <w:szCs w:val="2"/>
          <w:lang w:val="en-US"/>
        </w:rPr>
        <w:lastRenderedPageBreak/>
        <w:fldChar w:fldCharType="begin"/>
      </w:r>
      <w:r w:rsidRPr="00DA5A31">
        <w:rPr>
          <w:rFonts w:ascii="Open Sans" w:eastAsia="Times New Roman" w:hAnsi="Open Sans" w:cs="Times New Roman"/>
          <w:color w:val="F34F4C"/>
          <w:sz w:val="2"/>
          <w:szCs w:val="2"/>
          <w:lang w:val="de-DE"/>
        </w:rPr>
        <w:instrText xml:space="preserve"> HYPERLINK "https://online.zs-gymnazium.cz/samostudium" \l "h.y5h5oz8cifme" </w:instrText>
      </w:r>
      <w:r w:rsidRPr="00DA5A31">
        <w:rPr>
          <w:rFonts w:ascii="Open Sans" w:eastAsia="Times New Roman" w:hAnsi="Open Sans" w:cs="Times New Roman"/>
          <w:color w:val="F34F4C"/>
          <w:sz w:val="2"/>
          <w:szCs w:val="2"/>
          <w:lang w:val="en-US"/>
        </w:rPr>
        <w:fldChar w:fldCharType="separate"/>
      </w:r>
    </w:p>
    <w:p w14:paraId="318A4E5D" w14:textId="77777777" w:rsidR="00DA5A31" w:rsidRPr="00DA5A31" w:rsidRDefault="00DA5A31" w:rsidP="00DA5A31">
      <w:pPr>
        <w:spacing w:before="300" w:after="0" w:line="240" w:lineRule="auto"/>
        <w:jc w:val="center"/>
        <w:textAlignment w:val="center"/>
        <w:outlineLvl w:val="2"/>
        <w:rPr>
          <w:rFonts w:ascii="Times New Roman" w:eastAsia="Times New Roman" w:hAnsi="Times New Roman" w:cs="Times New Roman"/>
          <w:b/>
          <w:bCs/>
          <w:color w:val="F34F4C"/>
          <w:sz w:val="27"/>
          <w:szCs w:val="27"/>
          <w:lang w:val="de-DE"/>
        </w:rPr>
      </w:pPr>
      <w:r w:rsidRPr="00DA5A31">
        <w:rPr>
          <w:rFonts w:ascii="Open Sans" w:eastAsia="Times New Roman" w:hAnsi="Open Sans" w:cs="Times New Roman"/>
          <w:color w:val="F34F4C"/>
          <w:sz w:val="2"/>
          <w:szCs w:val="2"/>
          <w:lang w:val="en-US"/>
        </w:rPr>
        <w:fldChar w:fldCharType="end"/>
      </w:r>
    </w:p>
    <w:p w14:paraId="21ED1F7A" w14:textId="77777777" w:rsidR="00E459FF" w:rsidRDefault="00E459F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0DD4F0F" w14:textId="42AA2680" w:rsidR="00E459FF" w:rsidRDefault="00B62A19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493D12C" wp14:editId="05CC4234">
                <wp:simplePos x="0" y="0"/>
                <wp:positionH relativeFrom="margin">
                  <wp:posOffset>0</wp:posOffset>
                </wp:positionH>
                <wp:positionV relativeFrom="margin">
                  <wp:posOffset>303530</wp:posOffset>
                </wp:positionV>
                <wp:extent cx="7164070" cy="342900"/>
                <wp:effectExtent l="0" t="0" r="0" b="0"/>
                <wp:wrapNone/>
                <wp:docPr id="1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342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5946C" id="Rectangle 31" o:spid="_x0000_s1026" style="position:absolute;margin-left:0;margin-top:23.9pt;width:564.1pt;height:27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" fillcolor="#bdd6ee [1304]" stroked="f">
                <w10:wrap anchorx="margin" anchory="margin"/>
              </v:rect>
            </w:pict>
          </mc:Fallback>
        </mc:AlternateContent>
      </w:r>
    </w:p>
    <w:p w14:paraId="652EADB7" w14:textId="77777777" w:rsidR="00E459FF" w:rsidRDefault="00E459F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4ACB3952" w14:textId="77777777" w:rsidR="00FC7FC5" w:rsidRDefault="00FC7FC5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7162D195" w14:textId="0518560E" w:rsidR="00FC7FC5" w:rsidRDefault="00FC7FC5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11A9FCDA" w14:textId="38FEBA02" w:rsidR="00BC58CF" w:rsidRDefault="00B62A19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>
        <w:rPr>
          <w:rFonts w:ascii="Open Sans" w:eastAsia="Times New Roman" w:hAnsi="Open Sans" w:cs="Times New Roman"/>
          <w:b/>
          <w:bCs/>
          <w:noProof/>
          <w:color w:val="F34F4C"/>
          <w:sz w:val="36"/>
          <w:szCs w:val="36"/>
          <w:lang w:val="de-DE"/>
        </w:rPr>
        <w:drawing>
          <wp:anchor distT="0" distB="0" distL="114300" distR="114300" simplePos="0" relativeHeight="251867136" behindDoc="0" locked="0" layoutInCell="1" allowOverlap="1" wp14:anchorId="69ED53D3" wp14:editId="3427D3A3">
            <wp:simplePos x="0" y="0"/>
            <wp:positionH relativeFrom="column">
              <wp:posOffset>196338</wp:posOffset>
            </wp:positionH>
            <wp:positionV relativeFrom="paragraph">
              <wp:posOffset>157664</wp:posOffset>
            </wp:positionV>
            <wp:extent cx="6312310" cy="3479501"/>
            <wp:effectExtent l="0" t="0" r="0" b="635"/>
            <wp:wrapThrough wrapText="bothSides">
              <wp:wrapPolygon edited="0">
                <wp:start x="0" y="0"/>
                <wp:lineTo x="0" y="21525"/>
                <wp:lineTo x="21557" y="21525"/>
                <wp:lineTo x="21557" y="0"/>
                <wp:lineTo x="0" y="0"/>
              </wp:wrapPolygon>
            </wp:wrapThrough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310" cy="3479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FA871" w14:textId="6D066A7F" w:rsidR="00BC58C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770F3650" w14:textId="3197385B" w:rsidR="00FC7FC5" w:rsidRDefault="00FC7FC5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1DA39E90" w14:textId="5F9A2EB5" w:rsidR="00FC7FC5" w:rsidRDefault="00FC7FC5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906CBC3" w14:textId="267A61FF" w:rsidR="00E459FF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814912" behindDoc="0" locked="0" layoutInCell="1" allowOverlap="1" wp14:anchorId="00AE236E" wp14:editId="07A3BCFD">
                <wp:simplePos x="0" y="0"/>
                <wp:positionH relativeFrom="column">
                  <wp:posOffset>-49696</wp:posOffset>
                </wp:positionH>
                <wp:positionV relativeFrom="page">
                  <wp:posOffset>1142393</wp:posOffset>
                </wp:positionV>
                <wp:extent cx="7026910" cy="1113183"/>
                <wp:effectExtent l="0" t="0" r="0" b="0"/>
                <wp:wrapNone/>
                <wp:docPr id="15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910" cy="1113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C8D63E" w14:textId="5DEAA72F" w:rsidR="00767531" w:rsidRPr="00CE33A9" w:rsidRDefault="007D1772" w:rsidP="00E459F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  <w:lang w:bidi="en-GB"/>
                              </w:rPr>
                            </w:pPr>
                            <w:hyperlink r:id="rId88" w:history="1">
                              <w:r w:rsidR="00767531" w:rsidRPr="00CE33A9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u w:val="none"/>
                                </w:rPr>
                                <w:t xml:space="preserve">    </w:t>
                              </w:r>
                              <w:r w:rsidR="00767531" w:rsidRPr="00CE33A9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36"/>
                                  <w:szCs w:val="36"/>
                                  <w:u w:val="none"/>
                                </w:rPr>
                                <w:t xml:space="preserve"> </w:t>
                              </w:r>
                              <w:r w:rsidR="00767531" w:rsidRPr="00CE33A9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WWW.</w:t>
                              </w:r>
                              <w:r w:rsidR="00767531" w:rsidRPr="00CE33A9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color w:val="000000" w:themeColor="text1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KHANOVASKOLA.CZ</w:t>
                              </w:r>
                            </w:hyperlink>
                          </w:p>
                          <w:p w14:paraId="4ECFDE17" w14:textId="77777777" w:rsidR="00767531" w:rsidRPr="00FC7FC5" w:rsidRDefault="00767531" w:rsidP="00FC7FC5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Zcela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bezplatný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portál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více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jak 3800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edukativními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videi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předmětů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r w:rsidRPr="00FC7FC5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MATEMATIKA, FYZIKA, </w:t>
                            </w:r>
                          </w:p>
                          <w:p w14:paraId="178802D5" w14:textId="77777777" w:rsidR="00767531" w:rsidRPr="00FC7FC5" w:rsidRDefault="00767531" w:rsidP="00FC7FC5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r w:rsidRPr="00FC7FC5"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    CHEMIE, BIOLOGIE, INFORMATIKA, DĚJEPIS A DĚJINY UMĚNÍ.</w:t>
                            </w:r>
                          </w:p>
                          <w:p w14:paraId="57E15D20" w14:textId="77777777" w:rsidR="00767531" w:rsidRPr="00FC7FC5" w:rsidRDefault="00767531" w:rsidP="00E459F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r w:rsidRPr="00FC7FC5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     </w:t>
                            </w:r>
                          </w:p>
                          <w:p w14:paraId="7BBE73DB" w14:textId="77777777" w:rsidR="00767531" w:rsidRPr="00FC7FC5" w:rsidRDefault="00767531" w:rsidP="00E459F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</w:p>
                          <w:p w14:paraId="546F9397" w14:textId="77777777" w:rsidR="00767531" w:rsidRPr="00FC7FC5" w:rsidRDefault="00767531" w:rsidP="00E459F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</w:p>
                          <w:p w14:paraId="577DEB95" w14:textId="77777777" w:rsidR="00767531" w:rsidRPr="00FC7FC5" w:rsidRDefault="00767531" w:rsidP="00E459F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</w:p>
                          <w:p w14:paraId="14C3AA45" w14:textId="77777777" w:rsidR="00767531" w:rsidRPr="00FC7FC5" w:rsidRDefault="00767531" w:rsidP="00E459F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</w:p>
                          <w:p w14:paraId="3167C533" w14:textId="77777777" w:rsidR="00767531" w:rsidRPr="00FC7FC5" w:rsidRDefault="00767531" w:rsidP="00E459F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</w:p>
                          <w:p w14:paraId="75050ED7" w14:textId="77777777" w:rsidR="00767531" w:rsidRPr="00FC7FC5" w:rsidRDefault="00767531" w:rsidP="00E459F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</w:p>
                          <w:p w14:paraId="5E173BB9" w14:textId="77777777" w:rsidR="00767531" w:rsidRPr="00FC7FC5" w:rsidRDefault="00767531" w:rsidP="00E459F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  <w:r w:rsidRPr="00FC7FC5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  <w:t xml:space="preserve">    </w:t>
                            </w:r>
                          </w:p>
                          <w:p w14:paraId="3C5B1E85" w14:textId="77777777" w:rsidR="00767531" w:rsidRPr="00FC7FC5" w:rsidRDefault="00767531" w:rsidP="00E459F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</w:p>
                          <w:p w14:paraId="0EAEA6E4" w14:textId="77777777" w:rsidR="00767531" w:rsidRPr="00FC7FC5" w:rsidRDefault="00767531" w:rsidP="00E459F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de-DE" w:bidi="en-GB"/>
                              </w:rPr>
                            </w:pPr>
                          </w:p>
                          <w:p w14:paraId="5D4532BF" w14:textId="77777777" w:rsidR="00767531" w:rsidRPr="00FC7FC5" w:rsidRDefault="00767531" w:rsidP="00E459F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</w:pPr>
                          </w:p>
                          <w:p w14:paraId="42B8B2E3" w14:textId="77777777" w:rsidR="00767531" w:rsidRPr="00FC7FC5" w:rsidRDefault="00767531" w:rsidP="00E459F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</w:pPr>
                          </w:p>
                          <w:p w14:paraId="42B37EB7" w14:textId="77777777" w:rsidR="00767531" w:rsidRPr="00FC7FC5" w:rsidRDefault="00767531" w:rsidP="00E459F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</w:pPr>
                          </w:p>
                          <w:p w14:paraId="7B10FA8F" w14:textId="77777777" w:rsidR="00767531" w:rsidRPr="00FC7FC5" w:rsidRDefault="00767531" w:rsidP="00E459F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</w:pPr>
                          </w:p>
                          <w:p w14:paraId="5569361C" w14:textId="77777777" w:rsidR="00767531" w:rsidRPr="00FC7FC5" w:rsidRDefault="00767531" w:rsidP="00E459F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de-DE" w:bidi="en-GB"/>
                              </w:rPr>
                            </w:pPr>
                          </w:p>
                          <w:p w14:paraId="404DBB3F" w14:textId="77777777" w:rsidR="00767531" w:rsidRDefault="00767531" w:rsidP="00E459FF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vv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E236E" id="_x0000_s1065" type="#_x0000_t202" style="position:absolute;margin-left:-3.9pt;margin-top:89.95pt;width:553.3pt;height:87.65pt;z-index:251814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" filled="f" fillcolor="#fffffe" stroked="f" strokecolor="#212120" insetpen="t">
                <v:textbox inset="2.88pt,2.88pt,2.88pt,2.88pt">
                  <w:txbxContent>
                    <w:p w14:paraId="57C8D63E" w14:textId="5DEAA72F" w:rsidR="00767531" w:rsidRPr="00CE33A9" w:rsidRDefault="00CE33A9" w:rsidP="00E459F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  <w:lang w:bidi="en-GB"/>
                        </w:rPr>
                      </w:pPr>
                      <w:hyperlink r:id="rId89" w:history="1">
                        <w:r w:rsidR="00767531" w:rsidRPr="00CE33A9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u w:val="none"/>
                          </w:rPr>
                          <w:t xml:space="preserve">    </w:t>
                        </w:r>
                        <w:r w:rsidR="00767531" w:rsidRPr="00CE33A9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36"/>
                            <w:szCs w:val="36"/>
                            <w:u w:val="none"/>
                          </w:rPr>
                          <w:t xml:space="preserve"> </w:t>
                        </w:r>
                        <w:r w:rsidR="00767531" w:rsidRPr="00CE33A9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WWW.</w:t>
                        </w:r>
                        <w:r w:rsidR="00767531" w:rsidRPr="00CE33A9">
                          <w:rPr>
                            <w:rStyle w:val="Hyperlink"/>
                            <w:rFonts w:ascii="Arial" w:eastAsia="Arial" w:hAnsi="Arial" w:cs="Arial"/>
                            <w:b/>
                            <w:color w:val="000000" w:themeColor="text1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KHANOVASKOLA.CZ</w:t>
                        </w:r>
                      </w:hyperlink>
                    </w:p>
                    <w:p w14:paraId="4ECFDE17" w14:textId="77777777" w:rsidR="00767531" w:rsidRPr="00FC7FC5" w:rsidRDefault="00767531" w:rsidP="00FC7FC5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Zcela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bezplatný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portál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více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jak 3800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edukativními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videi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z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předmětů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r w:rsidRPr="00FC7FC5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MATEMATIKA, FYZIKA, </w:t>
                      </w:r>
                    </w:p>
                    <w:p w14:paraId="178802D5" w14:textId="77777777" w:rsidR="00767531" w:rsidRPr="00FC7FC5" w:rsidRDefault="00767531" w:rsidP="00FC7FC5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r w:rsidRPr="00FC7FC5"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    CHEMIE, BIOLOGIE, INFORMATIKA, DĚJEPIS A DĚJINY UMĚNÍ.</w:t>
                      </w:r>
                    </w:p>
                    <w:p w14:paraId="57E15D20" w14:textId="77777777" w:rsidR="00767531" w:rsidRPr="00FC7FC5" w:rsidRDefault="00767531" w:rsidP="00E459F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r w:rsidRPr="00FC7FC5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     </w:t>
                      </w:r>
                    </w:p>
                    <w:p w14:paraId="7BBE73DB" w14:textId="77777777" w:rsidR="00767531" w:rsidRPr="00FC7FC5" w:rsidRDefault="00767531" w:rsidP="00E459F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</w:p>
                    <w:p w14:paraId="546F9397" w14:textId="77777777" w:rsidR="00767531" w:rsidRPr="00FC7FC5" w:rsidRDefault="00767531" w:rsidP="00E459F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</w:p>
                    <w:p w14:paraId="577DEB95" w14:textId="77777777" w:rsidR="00767531" w:rsidRPr="00FC7FC5" w:rsidRDefault="00767531" w:rsidP="00E459F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</w:p>
                    <w:p w14:paraId="14C3AA45" w14:textId="77777777" w:rsidR="00767531" w:rsidRPr="00FC7FC5" w:rsidRDefault="00767531" w:rsidP="00E459F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</w:p>
                    <w:p w14:paraId="3167C533" w14:textId="77777777" w:rsidR="00767531" w:rsidRPr="00FC7FC5" w:rsidRDefault="00767531" w:rsidP="00E459F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</w:p>
                    <w:p w14:paraId="75050ED7" w14:textId="77777777" w:rsidR="00767531" w:rsidRPr="00FC7FC5" w:rsidRDefault="00767531" w:rsidP="00E459F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</w:p>
                    <w:p w14:paraId="5E173BB9" w14:textId="77777777" w:rsidR="00767531" w:rsidRPr="00FC7FC5" w:rsidRDefault="00767531" w:rsidP="00E459F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  <w:r w:rsidRPr="00FC7FC5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  <w:t xml:space="preserve">    </w:t>
                      </w:r>
                    </w:p>
                    <w:p w14:paraId="3C5B1E85" w14:textId="77777777" w:rsidR="00767531" w:rsidRPr="00FC7FC5" w:rsidRDefault="00767531" w:rsidP="00E459F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</w:p>
                    <w:p w14:paraId="0EAEA6E4" w14:textId="77777777" w:rsidR="00767531" w:rsidRPr="00FC7FC5" w:rsidRDefault="00767531" w:rsidP="00E459F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de-DE" w:bidi="en-GB"/>
                        </w:rPr>
                      </w:pPr>
                    </w:p>
                    <w:p w14:paraId="5D4532BF" w14:textId="77777777" w:rsidR="00767531" w:rsidRPr="00FC7FC5" w:rsidRDefault="00767531" w:rsidP="00E459F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</w:pPr>
                    </w:p>
                    <w:p w14:paraId="42B8B2E3" w14:textId="77777777" w:rsidR="00767531" w:rsidRPr="00FC7FC5" w:rsidRDefault="00767531" w:rsidP="00E459F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</w:pPr>
                    </w:p>
                    <w:p w14:paraId="42B37EB7" w14:textId="77777777" w:rsidR="00767531" w:rsidRPr="00FC7FC5" w:rsidRDefault="00767531" w:rsidP="00E459F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</w:pPr>
                    </w:p>
                    <w:p w14:paraId="7B10FA8F" w14:textId="77777777" w:rsidR="00767531" w:rsidRPr="00FC7FC5" w:rsidRDefault="00767531" w:rsidP="00E459F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</w:pPr>
                    </w:p>
                    <w:p w14:paraId="5569361C" w14:textId="77777777" w:rsidR="00767531" w:rsidRPr="00FC7FC5" w:rsidRDefault="00767531" w:rsidP="00E459F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de-DE" w:bidi="en-GB"/>
                        </w:rPr>
                      </w:pPr>
                    </w:p>
                    <w:p w14:paraId="404DBB3F" w14:textId="77777777" w:rsidR="00767531" w:rsidRDefault="00767531" w:rsidP="00E459FF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vv</w:t>
                      </w:r>
                      <w:proofErr w:type="spellEnd"/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4C3BC54" w14:textId="0954D0B8" w:rsidR="00E459FF" w:rsidRDefault="00E459F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641C96BD" w14:textId="739DD506" w:rsidR="00E459FF" w:rsidRDefault="00E459F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37CFC1A7" w14:textId="6686D534" w:rsidR="00E459FF" w:rsidRDefault="00E459F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3844FA36" w14:textId="23F6E8ED" w:rsidR="00FC7FC5" w:rsidRDefault="00FC7FC5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493FBB97" w14:textId="5E9FA04D" w:rsidR="00FC7FC5" w:rsidRDefault="00FC7FC5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D0C5EC2" w14:textId="54CC92A9" w:rsidR="00FC7FC5" w:rsidRDefault="00FC7FC5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4E9BF638" w14:textId="2AAC1C2F" w:rsidR="00FC7FC5" w:rsidRDefault="00FC7FC5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0418F98" w14:textId="360EB38C" w:rsidR="00FC7FC5" w:rsidRDefault="00FC7FC5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7E2E9E78" w14:textId="7422FBF8" w:rsidR="00FC7FC5" w:rsidRDefault="00FC7FC5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D826325" w14:textId="6F80D75D" w:rsidR="00FC7FC5" w:rsidRDefault="00FC7FC5" w:rsidP="00FC7FC5">
      <w:pPr>
        <w:spacing w:before="300" w:after="0" w:line="240" w:lineRule="auto"/>
        <w:jc w:val="center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6E225E87" w14:textId="630E93E6" w:rsidR="00FC7FC5" w:rsidRDefault="00FC7FC5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379143F3" w14:textId="01350A14" w:rsidR="00FC7FC5" w:rsidRDefault="00C36E29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F860EBE" wp14:editId="5341C65D">
                <wp:simplePos x="0" y="0"/>
                <wp:positionH relativeFrom="margin">
                  <wp:posOffset>0</wp:posOffset>
                </wp:positionH>
                <wp:positionV relativeFrom="margin">
                  <wp:posOffset>303530</wp:posOffset>
                </wp:positionV>
                <wp:extent cx="7164070" cy="342900"/>
                <wp:effectExtent l="0" t="0" r="0" b="0"/>
                <wp:wrapNone/>
                <wp:docPr id="15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60CFD" id="Rectangle 31" o:spid="_x0000_s1026" style="position:absolute;margin-left:0;margin-top:23.9pt;width:564.1pt;height:27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" fillcolor="#f4b083 [1941]" stroked="f">
                <w10:wrap anchorx="margin" anchory="margin"/>
              </v:rect>
            </w:pict>
          </mc:Fallback>
        </mc:AlternateContent>
      </w:r>
    </w:p>
    <w:p w14:paraId="5AE89220" w14:textId="56AB3058" w:rsidR="00FC7FC5" w:rsidRDefault="00FC7FC5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73AAF17" w14:textId="77777777" w:rsidR="00FC7FC5" w:rsidRDefault="00FC7FC5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115BDA8D" w14:textId="5607DE1F" w:rsidR="00FC7FC5" w:rsidRDefault="00FC7FC5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0BDC1ADC" w14:textId="511DBCAC" w:rsidR="00FC7FC5" w:rsidRDefault="00FC7FC5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15FF0FEA" w14:textId="78132204" w:rsidR="00FC7FC5" w:rsidRDefault="00B62A19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>
        <w:rPr>
          <w:rFonts w:ascii="Open Sans" w:eastAsia="Times New Roman" w:hAnsi="Open Sans" w:cs="Times New Roman"/>
          <w:b/>
          <w:bCs/>
          <w:noProof/>
          <w:color w:val="F34F4C"/>
          <w:sz w:val="36"/>
          <w:szCs w:val="36"/>
          <w:lang w:val="de-DE"/>
        </w:rPr>
        <w:drawing>
          <wp:inline distT="0" distB="0" distL="0" distR="0" wp14:anchorId="110CF5C2" wp14:editId="07D3B178">
            <wp:extent cx="6629400" cy="3517900"/>
            <wp:effectExtent l="0" t="0" r="0" b="0"/>
            <wp:docPr id="20" name="Picture 20" descr="A picture containing computer, computer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computer, computer, sitting, table&#10;&#10;Description automatically generated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23B01" w14:textId="65AECAA8" w:rsidR="00274E0C" w:rsidRDefault="00274E0C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76E7BA4" w14:textId="2FD749CB" w:rsidR="0081037D" w:rsidRDefault="0081037D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448A1A2B" w14:textId="28E784D5" w:rsidR="0081037D" w:rsidRDefault="00BC58CF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821056" behindDoc="0" locked="0" layoutInCell="1" allowOverlap="1" wp14:anchorId="664CD3F2" wp14:editId="250DF3D0">
                <wp:simplePos x="0" y="0"/>
                <wp:positionH relativeFrom="column">
                  <wp:posOffset>166</wp:posOffset>
                </wp:positionH>
                <wp:positionV relativeFrom="page">
                  <wp:posOffset>1141813</wp:posOffset>
                </wp:positionV>
                <wp:extent cx="7026910" cy="1450975"/>
                <wp:effectExtent l="0" t="0" r="0" b="0"/>
                <wp:wrapNone/>
                <wp:docPr id="15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910" cy="145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D36315" w14:textId="7BE6F71A" w:rsidR="00767531" w:rsidRPr="009F6BB2" w:rsidRDefault="00767531" w:rsidP="00274E0C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   </w:t>
                            </w:r>
                            <w:r w:rsidRPr="00C85316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91" w:history="1">
                              <w:r w:rsidRPr="009F6BB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WWW.</w:t>
                              </w:r>
                              <w:r w:rsidRPr="009F6BB2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color w:val="000000" w:themeColor="text1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FRAUS.CZ</w:t>
                              </w:r>
                            </w:hyperlink>
                          </w:p>
                          <w:p w14:paraId="7F8CF44B" w14:textId="77777777" w:rsidR="00767531" w:rsidRDefault="00767531" w:rsidP="00274E0C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Tato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platforma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fungovala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září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2020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zdarma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tím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že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nyní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jsou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multimediální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učebnice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tzv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. </w:t>
                            </w:r>
                          </w:p>
                          <w:p w14:paraId="5D84DA84" w14:textId="3D838966" w:rsidR="00767531" w:rsidRDefault="00767531" w:rsidP="00274E0C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Flexibooks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s 3D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modely</w:t>
                            </w:r>
                            <w:proofErr w:type="spellEnd"/>
                            <w:r w:rsidR="000F347E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 w:rsidR="000F347E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integrovanými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cvičeními</w:t>
                            </w:r>
                            <w:proofErr w:type="spellEnd"/>
                            <w:r w:rsidR="000F347E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t</w:t>
                            </w: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esty k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dispozici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zakoupení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v </w:t>
                            </w:r>
                            <w:proofErr w:type="spellStart"/>
                            <w:r w:rsidR="000F347E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jejich</w:t>
                            </w:r>
                            <w:proofErr w:type="spellEnd"/>
                            <w:r w:rsidR="000F347E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eshopu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. </w:t>
                            </w:r>
                          </w:p>
                          <w:p w14:paraId="4CBFE686" w14:textId="77777777" w:rsidR="00767531" w:rsidRDefault="00767531" w:rsidP="00274E0C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Další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možností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zakoupení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školní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či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třídní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licence. </w:t>
                            </w:r>
                          </w:p>
                          <w:p w14:paraId="78FB8415" w14:textId="77777777" w:rsidR="00767531" w:rsidRPr="00274E0C" w:rsidRDefault="00767531" w:rsidP="00274E0C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64071EED" w14:textId="77777777" w:rsidR="00767531" w:rsidRPr="00274E0C" w:rsidRDefault="00767531" w:rsidP="00274E0C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 w:rsidRPr="00274E0C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     </w:t>
                            </w:r>
                          </w:p>
                          <w:p w14:paraId="003A4956" w14:textId="77777777" w:rsidR="00767531" w:rsidRPr="00274E0C" w:rsidRDefault="00767531" w:rsidP="00274E0C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571C168C" w14:textId="77777777" w:rsidR="00767531" w:rsidRPr="00274E0C" w:rsidRDefault="00767531" w:rsidP="00274E0C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6B99DC70" w14:textId="77777777" w:rsidR="00767531" w:rsidRPr="00274E0C" w:rsidRDefault="00767531" w:rsidP="00274E0C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08AAAC47" w14:textId="77777777" w:rsidR="00767531" w:rsidRPr="00274E0C" w:rsidRDefault="00767531" w:rsidP="00274E0C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169FCF60" w14:textId="77777777" w:rsidR="00767531" w:rsidRPr="00274E0C" w:rsidRDefault="00767531" w:rsidP="00274E0C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0BE35677" w14:textId="77777777" w:rsidR="00767531" w:rsidRPr="00274E0C" w:rsidRDefault="00767531" w:rsidP="00274E0C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2B78DCBD" w14:textId="77777777" w:rsidR="00767531" w:rsidRPr="00274E0C" w:rsidRDefault="00767531" w:rsidP="00274E0C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 w:rsidRPr="00274E0C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   </w:t>
                            </w:r>
                          </w:p>
                          <w:p w14:paraId="56B8F967" w14:textId="77777777" w:rsidR="00767531" w:rsidRPr="00274E0C" w:rsidRDefault="00767531" w:rsidP="00274E0C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1144CDD8" w14:textId="77777777" w:rsidR="00767531" w:rsidRPr="00274E0C" w:rsidRDefault="00767531" w:rsidP="00274E0C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1799A0C0" w14:textId="77777777" w:rsidR="00767531" w:rsidRPr="00274E0C" w:rsidRDefault="00767531" w:rsidP="00274E0C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7BB8B1F3" w14:textId="77777777" w:rsidR="00767531" w:rsidRPr="00274E0C" w:rsidRDefault="00767531" w:rsidP="00274E0C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778FAD10" w14:textId="77777777" w:rsidR="00767531" w:rsidRPr="00274E0C" w:rsidRDefault="00767531" w:rsidP="00274E0C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5DEF2D55" w14:textId="77777777" w:rsidR="00767531" w:rsidRPr="00274E0C" w:rsidRDefault="00767531" w:rsidP="00274E0C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3BAAECB9" w14:textId="77777777" w:rsidR="00767531" w:rsidRPr="00274E0C" w:rsidRDefault="00767531" w:rsidP="00274E0C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27483CB1" w14:textId="77777777" w:rsidR="00767531" w:rsidRDefault="00767531" w:rsidP="00274E0C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vv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CD3F2" id="_x0000_s1066" type="#_x0000_t202" style="position:absolute;margin-left:0;margin-top:89.9pt;width:553.3pt;height:114.25pt;z-index:251821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" filled="f" fillcolor="#fffffe" stroked="f" strokecolor="#212120" insetpen="t">
                <v:textbox inset="2.88pt,2.88pt,2.88pt,2.88pt">
                  <w:txbxContent>
                    <w:p w14:paraId="23D36315" w14:textId="7BE6F71A" w:rsidR="00767531" w:rsidRPr="009F6BB2" w:rsidRDefault="00767531" w:rsidP="00274E0C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   </w:t>
                      </w:r>
                      <w:r w:rsidRPr="00C85316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hyperlink r:id="rId92" w:history="1">
                        <w:r w:rsidRPr="009F6BB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WWW.</w:t>
                        </w:r>
                        <w:r w:rsidRPr="009F6BB2">
                          <w:rPr>
                            <w:rStyle w:val="Hyperlink"/>
                            <w:rFonts w:ascii="Arial" w:eastAsia="Arial" w:hAnsi="Arial" w:cs="Arial"/>
                            <w:b/>
                            <w:color w:val="000000" w:themeColor="text1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FRAUS.CZ</w:t>
                        </w:r>
                      </w:hyperlink>
                    </w:p>
                    <w:p w14:paraId="7F8CF44B" w14:textId="77777777" w:rsidR="00767531" w:rsidRDefault="00767531" w:rsidP="00274E0C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Tato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platforma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fungovala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září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2020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zdarma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tím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že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nyní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jsou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multimediální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online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učebnice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tzv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. </w:t>
                      </w:r>
                    </w:p>
                    <w:p w14:paraId="5D84DA84" w14:textId="3D838966" w:rsidR="00767531" w:rsidRDefault="00767531" w:rsidP="00274E0C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Flexibooks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s 3D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modely</w:t>
                      </w:r>
                      <w:proofErr w:type="spellEnd"/>
                      <w:r w:rsidR="000F347E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 w:rsidR="000F347E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integrovanými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cvičeními</w:t>
                      </w:r>
                      <w:proofErr w:type="spellEnd"/>
                      <w:r w:rsidR="000F347E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t</w:t>
                      </w: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esty k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dispozici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k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zakoupení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v </w:t>
                      </w:r>
                      <w:proofErr w:type="spellStart"/>
                      <w:r w:rsidR="000F347E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jejich</w:t>
                      </w:r>
                      <w:proofErr w:type="spellEnd"/>
                      <w:r w:rsidR="000F347E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eshopu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. </w:t>
                      </w:r>
                    </w:p>
                    <w:p w14:paraId="4CBFE686" w14:textId="77777777" w:rsidR="00767531" w:rsidRDefault="00767531" w:rsidP="00274E0C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Další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možností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je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zakoupení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školní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či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třídní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licence. </w:t>
                      </w:r>
                    </w:p>
                    <w:p w14:paraId="78FB8415" w14:textId="77777777" w:rsidR="00767531" w:rsidRPr="00274E0C" w:rsidRDefault="00767531" w:rsidP="00274E0C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64071EED" w14:textId="77777777" w:rsidR="00767531" w:rsidRPr="00274E0C" w:rsidRDefault="00767531" w:rsidP="00274E0C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 w:rsidRPr="00274E0C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     </w:t>
                      </w:r>
                    </w:p>
                    <w:p w14:paraId="003A4956" w14:textId="77777777" w:rsidR="00767531" w:rsidRPr="00274E0C" w:rsidRDefault="00767531" w:rsidP="00274E0C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571C168C" w14:textId="77777777" w:rsidR="00767531" w:rsidRPr="00274E0C" w:rsidRDefault="00767531" w:rsidP="00274E0C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6B99DC70" w14:textId="77777777" w:rsidR="00767531" w:rsidRPr="00274E0C" w:rsidRDefault="00767531" w:rsidP="00274E0C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08AAAC47" w14:textId="77777777" w:rsidR="00767531" w:rsidRPr="00274E0C" w:rsidRDefault="00767531" w:rsidP="00274E0C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169FCF60" w14:textId="77777777" w:rsidR="00767531" w:rsidRPr="00274E0C" w:rsidRDefault="00767531" w:rsidP="00274E0C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0BE35677" w14:textId="77777777" w:rsidR="00767531" w:rsidRPr="00274E0C" w:rsidRDefault="00767531" w:rsidP="00274E0C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2B78DCBD" w14:textId="77777777" w:rsidR="00767531" w:rsidRPr="00274E0C" w:rsidRDefault="00767531" w:rsidP="00274E0C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 w:rsidRPr="00274E0C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   </w:t>
                      </w:r>
                    </w:p>
                    <w:p w14:paraId="56B8F967" w14:textId="77777777" w:rsidR="00767531" w:rsidRPr="00274E0C" w:rsidRDefault="00767531" w:rsidP="00274E0C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1144CDD8" w14:textId="77777777" w:rsidR="00767531" w:rsidRPr="00274E0C" w:rsidRDefault="00767531" w:rsidP="00274E0C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1799A0C0" w14:textId="77777777" w:rsidR="00767531" w:rsidRPr="00274E0C" w:rsidRDefault="00767531" w:rsidP="00274E0C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7BB8B1F3" w14:textId="77777777" w:rsidR="00767531" w:rsidRPr="00274E0C" w:rsidRDefault="00767531" w:rsidP="00274E0C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778FAD10" w14:textId="77777777" w:rsidR="00767531" w:rsidRPr="00274E0C" w:rsidRDefault="00767531" w:rsidP="00274E0C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5DEF2D55" w14:textId="77777777" w:rsidR="00767531" w:rsidRPr="00274E0C" w:rsidRDefault="00767531" w:rsidP="00274E0C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3BAAECB9" w14:textId="77777777" w:rsidR="00767531" w:rsidRPr="00274E0C" w:rsidRDefault="00767531" w:rsidP="00274E0C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27483CB1" w14:textId="77777777" w:rsidR="00767531" w:rsidRDefault="00767531" w:rsidP="00274E0C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vv</w:t>
                      </w:r>
                      <w:proofErr w:type="spellEnd"/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11ACA6D" w14:textId="77777777" w:rsidR="0081037D" w:rsidRDefault="0081037D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7BD4732A" w14:textId="64BE9436" w:rsidR="0081037D" w:rsidRDefault="0081037D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052FB9C" w14:textId="612BF874" w:rsidR="0081037D" w:rsidRDefault="0081037D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2A8B5D86" w14:textId="7D281C71" w:rsidR="00274E0C" w:rsidRDefault="00274E0C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05EAED3A" w14:textId="36419996" w:rsidR="00274E0C" w:rsidRDefault="0081037D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4876FB3" wp14:editId="0DADDF12">
                <wp:simplePos x="0" y="0"/>
                <wp:positionH relativeFrom="margin">
                  <wp:posOffset>0</wp:posOffset>
                </wp:positionH>
                <wp:positionV relativeFrom="margin">
                  <wp:posOffset>303530</wp:posOffset>
                </wp:positionV>
                <wp:extent cx="7164070" cy="342900"/>
                <wp:effectExtent l="0" t="0" r="0" b="0"/>
                <wp:wrapNone/>
                <wp:docPr id="16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B9A32" id="Rectangle 31" o:spid="_x0000_s1026" style="position:absolute;margin-left:0;margin-top:23.9pt;width:564.1pt;height:27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" fillcolor="#2f5496 [2404]" stroked="f">
                <w10:wrap anchorx="margin" anchory="margin"/>
              </v:rect>
            </w:pict>
          </mc:Fallback>
        </mc:AlternateContent>
      </w:r>
    </w:p>
    <w:p w14:paraId="209B82B8" w14:textId="6D3E7187" w:rsidR="00274E0C" w:rsidRDefault="008F5768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871232" behindDoc="0" locked="0" layoutInCell="1" allowOverlap="1" wp14:anchorId="36B74CEF" wp14:editId="08D8BC83">
                <wp:simplePos x="0" y="0"/>
                <wp:positionH relativeFrom="column">
                  <wp:posOffset>-2458</wp:posOffset>
                </wp:positionH>
                <wp:positionV relativeFrom="page">
                  <wp:posOffset>1199535</wp:posOffset>
                </wp:positionV>
                <wp:extent cx="7112942" cy="1440815"/>
                <wp:effectExtent l="0" t="0" r="0" b="0"/>
                <wp:wrapNone/>
                <wp:docPr id="3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942" cy="144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534D63" w14:textId="77777777" w:rsidR="008F5768" w:rsidRPr="00FA12B4" w:rsidRDefault="008F5768" w:rsidP="008F576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44"/>
                                <w:szCs w:val="44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   </w:t>
                            </w:r>
                            <w:r w:rsidRPr="00C85316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B62A8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sz w:val="20"/>
                                <w:szCs w:val="20"/>
                              </w:rPr>
                              <w:t>WWW.</w:t>
                            </w:r>
                            <w:r w:rsidRPr="00FA12B4">
                              <w:rPr>
                                <w:rFonts w:ascii="Arial" w:eastAsia="Arial" w:hAnsi="Arial" w:cs="Arial"/>
                                <w:b/>
                                <w:color w:val="2E3640"/>
                                <w:spacing w:val="4"/>
                                <w:w w:val="90"/>
                                <w:sz w:val="44"/>
                                <w:szCs w:val="44"/>
                                <w:lang w:bidi="en-GB"/>
                              </w:rPr>
                              <w:t>OTEVRENAVEDA.CZ</w:t>
                            </w:r>
                          </w:p>
                          <w:p w14:paraId="41CC988B" w14:textId="77777777" w:rsidR="008F5768" w:rsidRDefault="008F5768" w:rsidP="008F576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Tato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platforma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má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cíl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zpopularizování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zpřístupnění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vědy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studentům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jak 2.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stupně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ZŠ,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tak</w:t>
                            </w:r>
                            <w:proofErr w:type="spellEnd"/>
                          </w:p>
                          <w:p w14:paraId="7D4F64BB" w14:textId="77777777" w:rsidR="000F347E" w:rsidRDefault="008F5768" w:rsidP="008F576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středních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škol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. Na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svém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YouTube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kanálu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0F347E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nabízí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mnoho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videí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předmětů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CHEMIE,</w:t>
                            </w:r>
                            <w:r w:rsidR="000F347E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PŘÍRODOVĚDA</w:t>
                            </w:r>
                          </w:p>
                          <w:p w14:paraId="16276A58" w14:textId="0902CA71" w:rsidR="008F5768" w:rsidRPr="0081037D" w:rsidRDefault="000F347E" w:rsidP="008F576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r w:rsidR="008F5768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</w:t>
                            </w:r>
                            <w:r w:rsidR="008F5768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a </w:t>
                            </w:r>
                            <w:proofErr w:type="spellStart"/>
                            <w:r w:rsidR="008F5768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dalších</w:t>
                            </w:r>
                            <w:proofErr w:type="spellEnd"/>
                            <w:r w:rsidR="008F5768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: </w:t>
                            </w:r>
                            <w:hyperlink r:id="rId93" w:history="1">
                              <w:r w:rsidR="008F5768" w:rsidRPr="008F5768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u w:val="none"/>
                                  <w:lang w:bidi="en-GB"/>
                                </w:rPr>
                                <w:t>https://www.youtube.com/user/OtevrenaVeda/videos.</w:t>
                              </w:r>
                            </w:hyperlink>
                          </w:p>
                          <w:p w14:paraId="01277BA1" w14:textId="77777777" w:rsidR="008F5768" w:rsidRDefault="008F5768" w:rsidP="008F576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</w:t>
                            </w:r>
                          </w:p>
                          <w:p w14:paraId="62BE71CE" w14:textId="77777777" w:rsidR="008F5768" w:rsidRDefault="008F5768" w:rsidP="008F576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</w:p>
                          <w:p w14:paraId="3F20CD05" w14:textId="77777777" w:rsidR="008F5768" w:rsidRPr="00274E0C" w:rsidRDefault="008F5768" w:rsidP="008F576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68660E4F" w14:textId="77777777" w:rsidR="008F5768" w:rsidRPr="00274E0C" w:rsidRDefault="008F5768" w:rsidP="008F576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 w:rsidRPr="00274E0C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     </w:t>
                            </w:r>
                          </w:p>
                          <w:p w14:paraId="2E3FD035" w14:textId="77777777" w:rsidR="008F5768" w:rsidRPr="00274E0C" w:rsidRDefault="008F5768" w:rsidP="008F576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61233D1F" w14:textId="77777777" w:rsidR="008F5768" w:rsidRPr="00274E0C" w:rsidRDefault="008F5768" w:rsidP="008F576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1FECAD20" w14:textId="77777777" w:rsidR="008F5768" w:rsidRPr="00274E0C" w:rsidRDefault="008F5768" w:rsidP="008F576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55BA5674" w14:textId="77777777" w:rsidR="008F5768" w:rsidRPr="00274E0C" w:rsidRDefault="008F5768" w:rsidP="008F576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689371F6" w14:textId="77777777" w:rsidR="008F5768" w:rsidRPr="00274E0C" w:rsidRDefault="008F5768" w:rsidP="008F576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7B87D1B1" w14:textId="77777777" w:rsidR="008F5768" w:rsidRPr="00274E0C" w:rsidRDefault="008F5768" w:rsidP="008F576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24845FA6" w14:textId="77777777" w:rsidR="008F5768" w:rsidRPr="00274E0C" w:rsidRDefault="008F5768" w:rsidP="008F576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 w:rsidRPr="00274E0C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   </w:t>
                            </w:r>
                          </w:p>
                          <w:p w14:paraId="05562FF6" w14:textId="77777777" w:rsidR="008F5768" w:rsidRPr="00274E0C" w:rsidRDefault="008F5768" w:rsidP="008F576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567A9CE0" w14:textId="77777777" w:rsidR="008F5768" w:rsidRPr="00274E0C" w:rsidRDefault="008F5768" w:rsidP="008F5768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38E1132B" w14:textId="77777777" w:rsidR="008F5768" w:rsidRPr="00274E0C" w:rsidRDefault="008F5768" w:rsidP="008F5768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2DA931A3" w14:textId="77777777" w:rsidR="008F5768" w:rsidRPr="00274E0C" w:rsidRDefault="008F5768" w:rsidP="008F5768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4EE20BF6" w14:textId="77777777" w:rsidR="008F5768" w:rsidRPr="00274E0C" w:rsidRDefault="008F5768" w:rsidP="008F5768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50F1BCB9" w14:textId="77777777" w:rsidR="008F5768" w:rsidRPr="00274E0C" w:rsidRDefault="008F5768" w:rsidP="008F5768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64E1F5AC" w14:textId="77777777" w:rsidR="008F5768" w:rsidRPr="00274E0C" w:rsidRDefault="008F5768" w:rsidP="008F5768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4B9AB9F9" w14:textId="77777777" w:rsidR="008F5768" w:rsidRDefault="008F5768" w:rsidP="008F5768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vv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74CEF" id="_x0000_s1067" type="#_x0000_t202" style="position:absolute;margin-left:-.2pt;margin-top:94.45pt;width:560.05pt;height:113.45pt;z-index:251871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" filled="f" fillcolor="#fffffe" stroked="f" strokecolor="#212120" insetpen="t">
                <v:textbox inset="2.88pt,2.88pt,2.88pt,2.88pt">
                  <w:txbxContent>
                    <w:p w14:paraId="27534D63" w14:textId="77777777" w:rsidR="008F5768" w:rsidRPr="00FA12B4" w:rsidRDefault="008F5768" w:rsidP="008F576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44"/>
                          <w:szCs w:val="44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   </w:t>
                      </w:r>
                      <w:r w:rsidRPr="00C85316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r w:rsidRPr="00FB62A8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sz w:val="20"/>
                          <w:szCs w:val="20"/>
                        </w:rPr>
                        <w:t>WWW.</w:t>
                      </w:r>
                      <w:r w:rsidRPr="00FA12B4">
                        <w:rPr>
                          <w:rFonts w:ascii="Arial" w:eastAsia="Arial" w:hAnsi="Arial" w:cs="Arial"/>
                          <w:b/>
                          <w:color w:val="2E3640"/>
                          <w:spacing w:val="4"/>
                          <w:w w:val="90"/>
                          <w:sz w:val="44"/>
                          <w:szCs w:val="44"/>
                          <w:lang w:bidi="en-GB"/>
                        </w:rPr>
                        <w:t>OTEVRENAVEDA.CZ</w:t>
                      </w:r>
                    </w:p>
                    <w:p w14:paraId="41CC988B" w14:textId="77777777" w:rsidR="008F5768" w:rsidRDefault="008F5768" w:rsidP="008F576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Tato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platforma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má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cíl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zpopularizování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zpřístupnění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vědy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studentům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jak 2.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stupně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ZŠ,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tak</w:t>
                      </w:r>
                      <w:proofErr w:type="spellEnd"/>
                    </w:p>
                    <w:p w14:paraId="7D4F64BB" w14:textId="77777777" w:rsidR="000F347E" w:rsidRDefault="008F5768" w:rsidP="008F576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středních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škol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. Na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svém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YouTube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kanálu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="000F347E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nabízí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mnoho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videí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z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předmětů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CHEMIE,</w:t>
                      </w:r>
                      <w:r w:rsidR="000F347E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PŘÍRODOVĚDA</w:t>
                      </w:r>
                    </w:p>
                    <w:p w14:paraId="16276A58" w14:textId="0902CA71" w:rsidR="008F5768" w:rsidRPr="0081037D" w:rsidRDefault="000F347E" w:rsidP="008F576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r w:rsidR="008F5768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</w:t>
                      </w:r>
                      <w:r w:rsidR="008F5768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a </w:t>
                      </w:r>
                      <w:proofErr w:type="spellStart"/>
                      <w:r w:rsidR="008F5768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dalších</w:t>
                      </w:r>
                      <w:proofErr w:type="spellEnd"/>
                      <w:r w:rsidR="008F5768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: </w:t>
                      </w:r>
                      <w:hyperlink r:id="rId94" w:history="1">
                        <w:r w:rsidR="008F5768" w:rsidRPr="008F5768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none"/>
                            <w:lang w:bidi="en-GB"/>
                          </w:rPr>
                          <w:t>https://www.youtube.com/user/OtevrenaVeda/videos.</w:t>
                        </w:r>
                      </w:hyperlink>
                    </w:p>
                    <w:p w14:paraId="01277BA1" w14:textId="77777777" w:rsidR="008F5768" w:rsidRDefault="008F5768" w:rsidP="008F576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</w:t>
                      </w:r>
                    </w:p>
                    <w:p w14:paraId="62BE71CE" w14:textId="77777777" w:rsidR="008F5768" w:rsidRDefault="008F5768" w:rsidP="008F576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</w:p>
                    <w:p w14:paraId="3F20CD05" w14:textId="77777777" w:rsidR="008F5768" w:rsidRPr="00274E0C" w:rsidRDefault="008F5768" w:rsidP="008F576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68660E4F" w14:textId="77777777" w:rsidR="008F5768" w:rsidRPr="00274E0C" w:rsidRDefault="008F5768" w:rsidP="008F576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 w:rsidRPr="00274E0C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     </w:t>
                      </w:r>
                    </w:p>
                    <w:p w14:paraId="2E3FD035" w14:textId="77777777" w:rsidR="008F5768" w:rsidRPr="00274E0C" w:rsidRDefault="008F5768" w:rsidP="008F576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61233D1F" w14:textId="77777777" w:rsidR="008F5768" w:rsidRPr="00274E0C" w:rsidRDefault="008F5768" w:rsidP="008F576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1FECAD20" w14:textId="77777777" w:rsidR="008F5768" w:rsidRPr="00274E0C" w:rsidRDefault="008F5768" w:rsidP="008F576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55BA5674" w14:textId="77777777" w:rsidR="008F5768" w:rsidRPr="00274E0C" w:rsidRDefault="008F5768" w:rsidP="008F576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689371F6" w14:textId="77777777" w:rsidR="008F5768" w:rsidRPr="00274E0C" w:rsidRDefault="008F5768" w:rsidP="008F576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7B87D1B1" w14:textId="77777777" w:rsidR="008F5768" w:rsidRPr="00274E0C" w:rsidRDefault="008F5768" w:rsidP="008F576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24845FA6" w14:textId="77777777" w:rsidR="008F5768" w:rsidRPr="00274E0C" w:rsidRDefault="008F5768" w:rsidP="008F576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 w:rsidRPr="00274E0C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   </w:t>
                      </w:r>
                    </w:p>
                    <w:p w14:paraId="05562FF6" w14:textId="77777777" w:rsidR="008F5768" w:rsidRPr="00274E0C" w:rsidRDefault="008F5768" w:rsidP="008F576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567A9CE0" w14:textId="77777777" w:rsidR="008F5768" w:rsidRPr="00274E0C" w:rsidRDefault="008F5768" w:rsidP="008F5768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38E1132B" w14:textId="77777777" w:rsidR="008F5768" w:rsidRPr="00274E0C" w:rsidRDefault="008F5768" w:rsidP="008F5768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2DA931A3" w14:textId="77777777" w:rsidR="008F5768" w:rsidRPr="00274E0C" w:rsidRDefault="008F5768" w:rsidP="008F5768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4EE20BF6" w14:textId="77777777" w:rsidR="008F5768" w:rsidRPr="00274E0C" w:rsidRDefault="008F5768" w:rsidP="008F5768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50F1BCB9" w14:textId="77777777" w:rsidR="008F5768" w:rsidRPr="00274E0C" w:rsidRDefault="008F5768" w:rsidP="008F5768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64E1F5AC" w14:textId="77777777" w:rsidR="008F5768" w:rsidRPr="00274E0C" w:rsidRDefault="008F5768" w:rsidP="008F5768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4B9AB9F9" w14:textId="77777777" w:rsidR="008F5768" w:rsidRDefault="008F5768" w:rsidP="008F5768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vv</w:t>
                      </w:r>
                      <w:proofErr w:type="spellEnd"/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F28C9D" w14:textId="26AA45A4" w:rsidR="00274E0C" w:rsidRDefault="00274E0C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5C090640" w14:textId="26963314" w:rsidR="00FC7FC5" w:rsidRDefault="00FC7FC5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</w:p>
    <w:p w14:paraId="6141AD53" w14:textId="719302BF" w:rsidR="0081037D" w:rsidRDefault="008F5768" w:rsidP="00DA5A31">
      <w:pPr>
        <w:spacing w:before="300" w:after="0" w:line="240" w:lineRule="auto"/>
        <w:outlineLvl w:val="2"/>
        <w:rPr>
          <w:rFonts w:ascii="Open Sans" w:eastAsia="Times New Roman" w:hAnsi="Open Sans" w:cs="Times New Roman"/>
          <w:b/>
          <w:bCs/>
          <w:color w:val="F34F4C"/>
          <w:sz w:val="36"/>
          <w:szCs w:val="36"/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869184" behindDoc="0" locked="0" layoutInCell="1" allowOverlap="1" wp14:anchorId="41609037" wp14:editId="6C5356C1">
            <wp:simplePos x="0" y="0"/>
            <wp:positionH relativeFrom="column">
              <wp:posOffset>11737</wp:posOffset>
            </wp:positionH>
            <wp:positionV relativeFrom="paragraph">
              <wp:posOffset>587334</wp:posOffset>
            </wp:positionV>
            <wp:extent cx="7103110" cy="2948305"/>
            <wp:effectExtent l="0" t="0" r="0" b="0"/>
            <wp:wrapThrough wrapText="bothSides">
              <wp:wrapPolygon edited="0">
                <wp:start x="0" y="0"/>
                <wp:lineTo x="0" y="21493"/>
                <wp:lineTo x="21550" y="21493"/>
                <wp:lineTo x="21550" y="0"/>
                <wp:lineTo x="0" y="0"/>
              </wp:wrapPolygon>
            </wp:wrapThrough>
            <wp:docPr id="32" name="Picture 3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website&#10;&#10;Description automatically generated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32E75" w14:textId="57E7C590" w:rsidR="00C85316" w:rsidRDefault="00C85316" w:rsidP="00FE46CB">
      <w:pPr>
        <w:tabs>
          <w:tab w:val="left" w:pos="1988"/>
        </w:tabs>
        <w:rPr>
          <w:lang w:val="de-DE"/>
        </w:rPr>
      </w:pPr>
    </w:p>
    <w:p w14:paraId="3460D698" w14:textId="5F65169D" w:rsidR="008F5768" w:rsidRDefault="008F5768" w:rsidP="00FE46CB">
      <w:pPr>
        <w:tabs>
          <w:tab w:val="left" w:pos="1988"/>
        </w:tabs>
        <w:rPr>
          <w:lang w:val="de-DE"/>
        </w:rPr>
      </w:pPr>
    </w:p>
    <w:p w14:paraId="053DBE8B" w14:textId="38532A90" w:rsidR="008F5768" w:rsidRDefault="008F5768" w:rsidP="00FE46CB">
      <w:pPr>
        <w:tabs>
          <w:tab w:val="left" w:pos="1988"/>
        </w:tabs>
        <w:rPr>
          <w:lang w:val="de-DE"/>
        </w:rPr>
      </w:pPr>
    </w:p>
    <w:p w14:paraId="66722361" w14:textId="725E43B9" w:rsidR="008F5768" w:rsidRDefault="008F5768" w:rsidP="00FE46CB">
      <w:pPr>
        <w:tabs>
          <w:tab w:val="left" w:pos="1988"/>
        </w:tabs>
        <w:rPr>
          <w:lang w:val="de-DE"/>
        </w:rPr>
      </w:pPr>
    </w:p>
    <w:p w14:paraId="223A0829" w14:textId="790E98D5" w:rsidR="00D101E9" w:rsidRDefault="00D101E9" w:rsidP="00FE46CB">
      <w:pPr>
        <w:tabs>
          <w:tab w:val="left" w:pos="1988"/>
        </w:tabs>
        <w:rPr>
          <w:lang w:val="de-DE"/>
        </w:rPr>
      </w:pPr>
    </w:p>
    <w:p w14:paraId="2757D594" w14:textId="1A6F1081" w:rsidR="00D101E9" w:rsidRDefault="00D101E9" w:rsidP="00FE46CB">
      <w:pPr>
        <w:tabs>
          <w:tab w:val="left" w:pos="1988"/>
        </w:tabs>
        <w:rPr>
          <w:lang w:val="de-DE"/>
        </w:rPr>
      </w:pPr>
    </w:p>
    <w:p w14:paraId="6FA94995" w14:textId="77777777" w:rsidR="00D101E9" w:rsidRDefault="00D101E9" w:rsidP="00FE46CB">
      <w:pPr>
        <w:tabs>
          <w:tab w:val="left" w:pos="1988"/>
        </w:tabs>
        <w:rPr>
          <w:lang w:val="de-DE"/>
        </w:rPr>
      </w:pPr>
    </w:p>
    <w:p w14:paraId="50D7DED6" w14:textId="1B67F5F1" w:rsidR="005A022E" w:rsidRPr="005A022E" w:rsidRDefault="005A022E" w:rsidP="005A022E">
      <w:pPr>
        <w:rPr>
          <w:lang w:val="de-DE"/>
        </w:rPr>
      </w:pPr>
    </w:p>
    <w:p w14:paraId="048CAAB0" w14:textId="1D0886EC" w:rsidR="005A022E" w:rsidRPr="005A022E" w:rsidRDefault="005A022E" w:rsidP="005A022E">
      <w:pPr>
        <w:rPr>
          <w:lang w:val="de-DE"/>
        </w:rPr>
      </w:pPr>
    </w:p>
    <w:p w14:paraId="237CC77B" w14:textId="58E69DA4" w:rsidR="005A022E" w:rsidRPr="005A022E" w:rsidRDefault="005A022E" w:rsidP="005A022E">
      <w:pPr>
        <w:rPr>
          <w:lang w:val="de-DE"/>
        </w:rPr>
      </w:pPr>
    </w:p>
    <w:p w14:paraId="04FD6D3D" w14:textId="7BB86B2C" w:rsidR="005A022E" w:rsidRPr="005A022E" w:rsidRDefault="005A022E" w:rsidP="005A022E">
      <w:pPr>
        <w:rPr>
          <w:lang w:val="de-DE"/>
        </w:rPr>
      </w:pPr>
    </w:p>
    <w:p w14:paraId="09546F71" w14:textId="72422249" w:rsidR="005A022E" w:rsidRPr="005A022E" w:rsidRDefault="005A022E" w:rsidP="005A022E">
      <w:pPr>
        <w:rPr>
          <w:lang w:val="de-DE"/>
        </w:rPr>
      </w:pPr>
    </w:p>
    <w:p w14:paraId="0743F0F6" w14:textId="5E225D95" w:rsidR="005A022E" w:rsidRPr="005A022E" w:rsidRDefault="005A022E" w:rsidP="005A022E">
      <w:pPr>
        <w:rPr>
          <w:lang w:val="de-DE"/>
        </w:rPr>
      </w:pPr>
    </w:p>
    <w:p w14:paraId="547FB59A" w14:textId="0FABEC6E" w:rsidR="005A022E" w:rsidRPr="005A022E" w:rsidRDefault="005A022E" w:rsidP="005A022E">
      <w:pPr>
        <w:rPr>
          <w:lang w:val="de-DE"/>
        </w:rPr>
      </w:pPr>
    </w:p>
    <w:p w14:paraId="4266C38A" w14:textId="28CA1584" w:rsidR="005A022E" w:rsidRDefault="005A022E" w:rsidP="005A022E">
      <w:pPr>
        <w:rPr>
          <w:lang w:val="de-DE"/>
        </w:rPr>
      </w:pPr>
    </w:p>
    <w:p w14:paraId="7B6862DD" w14:textId="1F5A5D67" w:rsidR="005A022E" w:rsidRDefault="005A022E" w:rsidP="005A022E">
      <w:pPr>
        <w:tabs>
          <w:tab w:val="left" w:pos="8092"/>
        </w:tabs>
        <w:rPr>
          <w:lang w:val="de-DE"/>
        </w:rPr>
      </w:pPr>
    </w:p>
    <w:p w14:paraId="6EA5C167" w14:textId="451DF910" w:rsidR="0037189E" w:rsidRDefault="0037189E" w:rsidP="005A022E">
      <w:pPr>
        <w:tabs>
          <w:tab w:val="left" w:pos="8092"/>
        </w:tabs>
        <w:rPr>
          <w:lang w:val="de-DE"/>
        </w:rPr>
      </w:pPr>
    </w:p>
    <w:p w14:paraId="0F09808F" w14:textId="56EB8865" w:rsidR="0037189E" w:rsidRDefault="0037189E" w:rsidP="005A022E">
      <w:pPr>
        <w:tabs>
          <w:tab w:val="left" w:pos="8092"/>
        </w:tabs>
        <w:rPr>
          <w:lang w:val="de-DE"/>
        </w:rPr>
      </w:pPr>
    </w:p>
    <w:p w14:paraId="7A959462" w14:textId="2A74E3F6" w:rsidR="0037189E" w:rsidRDefault="0037189E" w:rsidP="005A022E">
      <w:pPr>
        <w:tabs>
          <w:tab w:val="left" w:pos="8092"/>
        </w:tabs>
        <w:rPr>
          <w:lang w:val="de-DE"/>
        </w:rPr>
      </w:pPr>
    </w:p>
    <w:p w14:paraId="5F964B00" w14:textId="77777777" w:rsidR="00BC58CF" w:rsidRDefault="00BC58CF" w:rsidP="005A022E">
      <w:pPr>
        <w:tabs>
          <w:tab w:val="left" w:pos="8092"/>
        </w:tabs>
        <w:rPr>
          <w:lang w:val="de-DE"/>
        </w:rPr>
      </w:pPr>
    </w:p>
    <w:p w14:paraId="5022AE1E" w14:textId="77777777" w:rsidR="00BC58CF" w:rsidRDefault="00BC58CF" w:rsidP="005A022E">
      <w:pPr>
        <w:tabs>
          <w:tab w:val="left" w:pos="8092"/>
        </w:tabs>
        <w:rPr>
          <w:lang w:val="de-DE"/>
        </w:rPr>
      </w:pPr>
    </w:p>
    <w:p w14:paraId="5F024E9E" w14:textId="255A9F48" w:rsidR="00BC58CF" w:rsidRDefault="00BC58CF" w:rsidP="005A022E">
      <w:pPr>
        <w:tabs>
          <w:tab w:val="left" w:pos="8092"/>
        </w:tabs>
        <w:rPr>
          <w:lang w:val="de-DE"/>
        </w:rPr>
      </w:pPr>
    </w:p>
    <w:p w14:paraId="65B291D3" w14:textId="07808E6C" w:rsidR="00BC58CF" w:rsidRDefault="00BC58CF" w:rsidP="005A022E">
      <w:pPr>
        <w:tabs>
          <w:tab w:val="left" w:pos="8092"/>
        </w:tabs>
        <w:rPr>
          <w:lang w:val="de-DE"/>
        </w:rPr>
      </w:pPr>
    </w:p>
    <w:p w14:paraId="74D8FC18" w14:textId="468A31A0" w:rsidR="00BC58CF" w:rsidRDefault="009F6BB2" w:rsidP="005A022E">
      <w:pPr>
        <w:tabs>
          <w:tab w:val="left" w:pos="8092"/>
        </w:tabs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872256" behindDoc="0" locked="0" layoutInCell="1" allowOverlap="1" wp14:anchorId="38C657CB" wp14:editId="54DDEC64">
            <wp:simplePos x="0" y="0"/>
            <wp:positionH relativeFrom="column">
              <wp:posOffset>115057</wp:posOffset>
            </wp:positionH>
            <wp:positionV relativeFrom="paragraph">
              <wp:posOffset>32282</wp:posOffset>
            </wp:positionV>
            <wp:extent cx="6416675" cy="3588385"/>
            <wp:effectExtent l="0" t="0" r="0" b="5715"/>
            <wp:wrapThrough wrapText="bothSides">
              <wp:wrapPolygon edited="0">
                <wp:start x="0" y="0"/>
                <wp:lineTo x="0" y="21558"/>
                <wp:lineTo x="21547" y="21558"/>
                <wp:lineTo x="21547" y="0"/>
                <wp:lineTo x="0" y="0"/>
              </wp:wrapPolygon>
            </wp:wrapThrough>
            <wp:docPr id="45" name="Picture 4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application&#10;&#10;Description automatically generated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92666" w14:textId="34656A4A" w:rsidR="00BC58CF" w:rsidRDefault="00BC58CF" w:rsidP="005A022E">
      <w:pPr>
        <w:tabs>
          <w:tab w:val="left" w:pos="8092"/>
        </w:tabs>
        <w:rPr>
          <w:lang w:val="de-DE"/>
        </w:rPr>
      </w:pPr>
    </w:p>
    <w:p w14:paraId="15D0275B" w14:textId="0BF1871F" w:rsidR="00BC58CF" w:rsidRDefault="00BC58CF" w:rsidP="005A022E">
      <w:pPr>
        <w:tabs>
          <w:tab w:val="left" w:pos="8092"/>
        </w:tabs>
        <w:rPr>
          <w:lang w:val="de-DE"/>
        </w:rPr>
      </w:pPr>
    </w:p>
    <w:p w14:paraId="4525BA1E" w14:textId="1E9B5474" w:rsidR="00BC58CF" w:rsidRDefault="00BC58CF" w:rsidP="005A022E">
      <w:pPr>
        <w:tabs>
          <w:tab w:val="left" w:pos="8092"/>
        </w:tabs>
        <w:rPr>
          <w:lang w:val="de-DE"/>
        </w:rPr>
      </w:pPr>
    </w:p>
    <w:p w14:paraId="7123478D" w14:textId="172DF295" w:rsidR="00BC58CF" w:rsidRDefault="00BC58CF" w:rsidP="005A022E">
      <w:pPr>
        <w:tabs>
          <w:tab w:val="left" w:pos="8092"/>
        </w:tabs>
        <w:rPr>
          <w:lang w:val="de-DE"/>
        </w:rPr>
      </w:pPr>
    </w:p>
    <w:p w14:paraId="5D3409A0" w14:textId="52159BE5" w:rsidR="00BC58CF" w:rsidRDefault="00BC58CF" w:rsidP="005A022E">
      <w:pPr>
        <w:tabs>
          <w:tab w:val="left" w:pos="8092"/>
        </w:tabs>
        <w:rPr>
          <w:lang w:val="de-DE"/>
        </w:rPr>
      </w:pPr>
    </w:p>
    <w:p w14:paraId="3E368F79" w14:textId="77777777" w:rsidR="00BC58CF" w:rsidRDefault="00BC58CF" w:rsidP="005A022E">
      <w:pPr>
        <w:tabs>
          <w:tab w:val="left" w:pos="8092"/>
        </w:tabs>
        <w:rPr>
          <w:lang w:val="de-DE"/>
        </w:rPr>
      </w:pPr>
    </w:p>
    <w:p w14:paraId="5E68AD2E" w14:textId="7471EC54" w:rsidR="00BC58CF" w:rsidRDefault="00BC58CF" w:rsidP="005A022E">
      <w:pPr>
        <w:tabs>
          <w:tab w:val="left" w:pos="8092"/>
        </w:tabs>
        <w:rPr>
          <w:lang w:val="de-DE"/>
        </w:rPr>
      </w:pPr>
    </w:p>
    <w:p w14:paraId="5B00472B" w14:textId="7516C43D" w:rsidR="00BC58CF" w:rsidRDefault="00BC58CF" w:rsidP="005A022E">
      <w:pPr>
        <w:tabs>
          <w:tab w:val="left" w:pos="8092"/>
        </w:tabs>
        <w:rPr>
          <w:lang w:val="de-DE"/>
        </w:rPr>
      </w:pPr>
    </w:p>
    <w:p w14:paraId="713B63A3" w14:textId="6F20DDD9" w:rsidR="00BC58CF" w:rsidRDefault="00BC58CF" w:rsidP="005A022E">
      <w:pPr>
        <w:tabs>
          <w:tab w:val="left" w:pos="8092"/>
        </w:tabs>
        <w:rPr>
          <w:lang w:val="de-DE"/>
        </w:rPr>
      </w:pPr>
    </w:p>
    <w:p w14:paraId="20900628" w14:textId="75469E15" w:rsidR="00BC58CF" w:rsidRDefault="00BC58CF" w:rsidP="005A022E">
      <w:pPr>
        <w:tabs>
          <w:tab w:val="left" w:pos="8092"/>
        </w:tabs>
        <w:rPr>
          <w:lang w:val="de-DE"/>
        </w:rPr>
      </w:pPr>
    </w:p>
    <w:p w14:paraId="1AEB2EAE" w14:textId="7C46E348" w:rsidR="00BC58CF" w:rsidRDefault="00BC58CF" w:rsidP="005A022E">
      <w:pPr>
        <w:tabs>
          <w:tab w:val="left" w:pos="8092"/>
        </w:tabs>
        <w:rPr>
          <w:lang w:val="de-DE"/>
        </w:rPr>
      </w:pPr>
    </w:p>
    <w:p w14:paraId="5140C676" w14:textId="182C2E88" w:rsidR="00BC58CF" w:rsidRDefault="00BC58CF" w:rsidP="005A022E">
      <w:pPr>
        <w:tabs>
          <w:tab w:val="left" w:pos="8092"/>
        </w:tabs>
        <w:rPr>
          <w:lang w:val="de-DE"/>
        </w:rPr>
      </w:pPr>
    </w:p>
    <w:p w14:paraId="54173F55" w14:textId="47DFDDB3" w:rsidR="00BC58CF" w:rsidRDefault="00BC58CF" w:rsidP="005A022E">
      <w:pPr>
        <w:tabs>
          <w:tab w:val="left" w:pos="8092"/>
        </w:tabs>
        <w:rPr>
          <w:lang w:val="de-DE"/>
        </w:rPr>
      </w:pPr>
    </w:p>
    <w:p w14:paraId="71A36C31" w14:textId="3A011443" w:rsidR="00BC58CF" w:rsidRDefault="00BC58CF" w:rsidP="005A022E">
      <w:pPr>
        <w:tabs>
          <w:tab w:val="left" w:pos="8092"/>
        </w:tabs>
        <w:rPr>
          <w:lang w:val="de-DE"/>
        </w:rPr>
      </w:pPr>
    </w:p>
    <w:p w14:paraId="6A1CA114" w14:textId="21EF5560" w:rsidR="00BC58CF" w:rsidRDefault="00BC58CF" w:rsidP="005A022E">
      <w:pPr>
        <w:tabs>
          <w:tab w:val="left" w:pos="8092"/>
        </w:tabs>
        <w:rPr>
          <w:lang w:val="de-DE"/>
        </w:rPr>
      </w:pPr>
    </w:p>
    <w:p w14:paraId="5D65AFB6" w14:textId="5620DD53" w:rsidR="00BC58CF" w:rsidRDefault="00BC58CF" w:rsidP="005A022E">
      <w:pPr>
        <w:tabs>
          <w:tab w:val="left" w:pos="8092"/>
        </w:tabs>
        <w:rPr>
          <w:lang w:val="de-DE"/>
        </w:rPr>
      </w:pPr>
    </w:p>
    <w:p w14:paraId="66A18494" w14:textId="6B748F87" w:rsidR="00BC58CF" w:rsidRDefault="00BC58CF" w:rsidP="005A022E">
      <w:pPr>
        <w:tabs>
          <w:tab w:val="left" w:pos="8092"/>
        </w:tabs>
        <w:rPr>
          <w:lang w:val="de-DE"/>
        </w:rPr>
      </w:pPr>
    </w:p>
    <w:p w14:paraId="576A7AC5" w14:textId="7CEA2D3B" w:rsidR="0037189E" w:rsidRDefault="00BC58CF" w:rsidP="005A022E">
      <w:pPr>
        <w:tabs>
          <w:tab w:val="left" w:pos="8092"/>
        </w:tabs>
        <w:rPr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834368" behindDoc="0" locked="0" layoutInCell="1" allowOverlap="1" wp14:anchorId="3D8AFA71" wp14:editId="59FE2F92">
                <wp:simplePos x="0" y="0"/>
                <wp:positionH relativeFrom="column">
                  <wp:posOffset>49696</wp:posOffset>
                </wp:positionH>
                <wp:positionV relativeFrom="page">
                  <wp:posOffset>989855</wp:posOffset>
                </wp:positionV>
                <wp:extent cx="7026910" cy="1440815"/>
                <wp:effectExtent l="0" t="0" r="0" b="0"/>
                <wp:wrapNone/>
                <wp:docPr id="17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910" cy="144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E16DD2" w14:textId="77127601" w:rsidR="0037189E" w:rsidRPr="000F347E" w:rsidRDefault="0037189E" w:rsidP="0037189E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44"/>
                                <w:szCs w:val="44"/>
                                <w:lang w:bidi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</w:rPr>
                              <w:t xml:space="preserve">  </w:t>
                            </w:r>
                            <w:r w:rsidRPr="009F6B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w w:val="90"/>
                              </w:rPr>
                              <w:t xml:space="preserve"> </w:t>
                            </w:r>
                            <w:r w:rsidRPr="000F3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w w:val="90"/>
                              </w:rPr>
                              <w:t xml:space="preserve"> </w:t>
                            </w:r>
                            <w:r w:rsidRPr="000F3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97" w:history="1">
                              <w:r w:rsidR="000F347E" w:rsidRPr="000F347E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WWW.</w:t>
                              </w:r>
                              <w:r w:rsidR="000F347E" w:rsidRPr="000F347E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color w:val="000000" w:themeColor="text1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O2CHYTRASKOLA.CZ</w:t>
                              </w:r>
                            </w:hyperlink>
                          </w:p>
                          <w:p w14:paraId="3A3EE283" w14:textId="7DB62C47" w:rsidR="001507A5" w:rsidRDefault="0037189E" w:rsidP="001507A5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 w:rsidR="001507A5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Chytrá</w:t>
                            </w:r>
                            <w:proofErr w:type="spellEnd"/>
                            <w:r w:rsidR="001507A5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o2 </w:t>
                            </w:r>
                            <w:proofErr w:type="spellStart"/>
                            <w:r w:rsidR="001507A5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škola</w:t>
                            </w:r>
                            <w:proofErr w:type="spellEnd"/>
                            <w:r w:rsidR="001507A5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1507A5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nabízí</w:t>
                            </w:r>
                            <w:proofErr w:type="spellEnd"/>
                            <w:r w:rsidR="001507A5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1507A5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videa</w:t>
                            </w:r>
                            <w:proofErr w:type="spellEnd"/>
                            <w:r w:rsidR="001507A5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r w:rsidR="000F347E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k </w:t>
                            </w:r>
                            <w:proofErr w:type="spellStart"/>
                            <w:r w:rsidR="000F347E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tématům</w:t>
                            </w:r>
                            <w:proofErr w:type="spellEnd"/>
                            <w:r w:rsidR="001507A5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1507A5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kyberšikany</w:t>
                            </w:r>
                            <w:proofErr w:type="spellEnd"/>
                            <w:r w:rsidR="001507A5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</w:t>
                            </w:r>
                            <w:proofErr w:type="spellStart"/>
                            <w:r w:rsidR="001507A5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zodpovědné</w:t>
                            </w:r>
                            <w:r w:rsidR="000F347E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ho</w:t>
                            </w:r>
                            <w:proofErr w:type="spellEnd"/>
                            <w:r w:rsidR="000F347E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1507A5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chování</w:t>
                            </w:r>
                            <w:proofErr w:type="spellEnd"/>
                            <w:r w:rsidR="001507A5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v </w:t>
                            </w:r>
                            <w:proofErr w:type="spellStart"/>
                            <w:r w:rsidR="001507A5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kyberprostoru</w:t>
                            </w:r>
                            <w:proofErr w:type="spellEnd"/>
                          </w:p>
                          <w:p w14:paraId="19849189" w14:textId="77777777" w:rsidR="0037189E" w:rsidRPr="00163BBA" w:rsidRDefault="001507A5" w:rsidP="001507A5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mnoho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dalších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témat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oblasti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počítačové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výchovy</w:t>
                            </w:r>
                            <w:proofErr w:type="spellEnd"/>
                            <w:r w:rsidR="0037189E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Tématika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kyberprostoru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r w:rsidR="000D5451"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je </w:t>
                            </w:r>
                            <w:proofErr w:type="spellStart"/>
                            <w:r w:rsidR="000D5451"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při</w:t>
                            </w:r>
                            <w:proofErr w:type="spellEnd"/>
                            <w:r w:rsidR="000D5451"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online</w:t>
                            </w:r>
                          </w:p>
                          <w:p w14:paraId="0DCFF55C" w14:textId="77777777" w:rsidR="000D5451" w:rsidRPr="00163BBA" w:rsidRDefault="000D5451" w:rsidP="001507A5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výuce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zásadní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, a proto by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měla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být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adresována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již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v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samotných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počátcích</w:t>
                            </w:r>
                            <w:proofErr w:type="spellEnd"/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. </w:t>
                            </w:r>
                          </w:p>
                          <w:p w14:paraId="7E0493EC" w14:textId="77777777" w:rsidR="0037189E" w:rsidRPr="00163BBA" w:rsidRDefault="0037189E" w:rsidP="0037189E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</w:t>
                            </w:r>
                          </w:p>
                          <w:p w14:paraId="10ABCC35" w14:textId="77777777" w:rsidR="0037189E" w:rsidRPr="00163BBA" w:rsidRDefault="0037189E" w:rsidP="0037189E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</w:p>
                          <w:p w14:paraId="29C5D051" w14:textId="77777777" w:rsidR="0037189E" w:rsidRPr="00163BBA" w:rsidRDefault="0037189E" w:rsidP="0037189E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24D57CB5" w14:textId="77777777" w:rsidR="0037189E" w:rsidRPr="00163BBA" w:rsidRDefault="0037189E" w:rsidP="0037189E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 </w:t>
                            </w:r>
                          </w:p>
                          <w:p w14:paraId="2D1DF7F5" w14:textId="77777777" w:rsidR="0037189E" w:rsidRPr="00163BBA" w:rsidRDefault="0037189E" w:rsidP="0037189E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71BE416D" w14:textId="77777777" w:rsidR="0037189E" w:rsidRPr="00163BBA" w:rsidRDefault="0037189E" w:rsidP="0037189E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2AE0E11E" w14:textId="77777777" w:rsidR="0037189E" w:rsidRPr="00163BBA" w:rsidRDefault="0037189E" w:rsidP="0037189E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102912BE" w14:textId="77777777" w:rsidR="0037189E" w:rsidRPr="00163BBA" w:rsidRDefault="0037189E" w:rsidP="0037189E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12C0CA82" w14:textId="77777777" w:rsidR="0037189E" w:rsidRPr="00163BBA" w:rsidRDefault="0037189E" w:rsidP="0037189E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09259BA5" w14:textId="77777777" w:rsidR="0037189E" w:rsidRPr="00163BBA" w:rsidRDefault="0037189E" w:rsidP="0037189E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02D0C82F" w14:textId="77777777" w:rsidR="0037189E" w:rsidRPr="00163BBA" w:rsidRDefault="0037189E" w:rsidP="0037189E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 w:rsidRPr="00163BBA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</w:t>
                            </w:r>
                          </w:p>
                          <w:p w14:paraId="1E9C723E" w14:textId="77777777" w:rsidR="0037189E" w:rsidRPr="00163BBA" w:rsidRDefault="0037189E" w:rsidP="0037189E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72D76CB8" w14:textId="77777777" w:rsidR="0037189E" w:rsidRPr="00163BBA" w:rsidRDefault="0037189E" w:rsidP="0037189E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</w:p>
                          <w:p w14:paraId="4D72C887" w14:textId="77777777" w:rsidR="0037189E" w:rsidRPr="00163BBA" w:rsidRDefault="0037189E" w:rsidP="0037189E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</w:pPr>
                          </w:p>
                          <w:p w14:paraId="4783BC48" w14:textId="77777777" w:rsidR="0037189E" w:rsidRPr="00163BBA" w:rsidRDefault="0037189E" w:rsidP="0037189E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</w:pPr>
                          </w:p>
                          <w:p w14:paraId="23DAFCCF" w14:textId="77777777" w:rsidR="0037189E" w:rsidRPr="00163BBA" w:rsidRDefault="0037189E" w:rsidP="0037189E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</w:pPr>
                          </w:p>
                          <w:p w14:paraId="23216532" w14:textId="77777777" w:rsidR="0037189E" w:rsidRPr="00163BBA" w:rsidRDefault="0037189E" w:rsidP="0037189E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</w:pPr>
                          </w:p>
                          <w:p w14:paraId="5333FA64" w14:textId="77777777" w:rsidR="0037189E" w:rsidRPr="00163BBA" w:rsidRDefault="0037189E" w:rsidP="0037189E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</w:pPr>
                          </w:p>
                          <w:p w14:paraId="0C19B642" w14:textId="77777777" w:rsidR="0037189E" w:rsidRDefault="0037189E" w:rsidP="0037189E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vv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AFA71" id="_x0000_s1068" type="#_x0000_t202" style="position:absolute;margin-left:3.9pt;margin-top:77.95pt;width:553.3pt;height:113.45pt;z-index:251834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" filled="f" fillcolor="#fffffe" stroked="f" strokecolor="#212120" insetpen="t">
                <v:textbox inset="2.88pt,2.88pt,2.88pt,2.88pt">
                  <w:txbxContent>
                    <w:p w14:paraId="43E16DD2" w14:textId="77127601" w:rsidR="0037189E" w:rsidRPr="000F347E" w:rsidRDefault="0037189E" w:rsidP="0037189E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44"/>
                          <w:szCs w:val="44"/>
                          <w:lang w:bidi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</w:rPr>
                        <w:t xml:space="preserve">  </w:t>
                      </w:r>
                      <w:r w:rsidRPr="009F6B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4"/>
                          <w:w w:val="90"/>
                        </w:rPr>
                        <w:t xml:space="preserve"> </w:t>
                      </w:r>
                      <w:r w:rsidRPr="000F3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4"/>
                          <w:w w:val="90"/>
                        </w:rPr>
                        <w:t xml:space="preserve"> </w:t>
                      </w:r>
                      <w:r w:rsidRPr="000F3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hyperlink r:id="rId98" w:history="1">
                        <w:r w:rsidR="000F347E" w:rsidRPr="000F347E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WWW.</w:t>
                        </w:r>
                        <w:r w:rsidR="000F347E" w:rsidRPr="000F347E">
                          <w:rPr>
                            <w:rStyle w:val="Hyperlink"/>
                            <w:rFonts w:ascii="Arial" w:eastAsia="Arial" w:hAnsi="Arial" w:cs="Arial"/>
                            <w:b/>
                            <w:color w:val="000000" w:themeColor="text1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O2CHYTRASKOLA.CZ</w:t>
                        </w:r>
                      </w:hyperlink>
                    </w:p>
                    <w:p w14:paraId="3A3EE283" w14:textId="7DB62C47" w:rsidR="001507A5" w:rsidRDefault="0037189E" w:rsidP="001507A5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 w:rsidR="001507A5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Chytrá</w:t>
                      </w:r>
                      <w:proofErr w:type="spellEnd"/>
                      <w:r w:rsidR="001507A5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o2 </w:t>
                      </w:r>
                      <w:proofErr w:type="spellStart"/>
                      <w:r w:rsidR="001507A5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škola</w:t>
                      </w:r>
                      <w:proofErr w:type="spellEnd"/>
                      <w:r w:rsidR="001507A5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="001507A5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nabízí</w:t>
                      </w:r>
                      <w:proofErr w:type="spellEnd"/>
                      <w:r w:rsidR="001507A5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="001507A5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videa</w:t>
                      </w:r>
                      <w:proofErr w:type="spellEnd"/>
                      <w:r w:rsidR="001507A5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r w:rsidR="000F347E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k </w:t>
                      </w:r>
                      <w:proofErr w:type="spellStart"/>
                      <w:r w:rsidR="000F347E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tématům</w:t>
                      </w:r>
                      <w:proofErr w:type="spellEnd"/>
                      <w:r w:rsidR="001507A5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="001507A5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kyberšikany</w:t>
                      </w:r>
                      <w:proofErr w:type="spellEnd"/>
                      <w:r w:rsidR="001507A5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</w:t>
                      </w:r>
                      <w:proofErr w:type="spellStart"/>
                      <w:r w:rsidR="001507A5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zodpovědné</w:t>
                      </w:r>
                      <w:r w:rsidR="000F347E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ho</w:t>
                      </w:r>
                      <w:proofErr w:type="spellEnd"/>
                      <w:r w:rsidR="000F347E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="001507A5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chování</w:t>
                      </w:r>
                      <w:proofErr w:type="spellEnd"/>
                      <w:r w:rsidR="001507A5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v </w:t>
                      </w:r>
                      <w:proofErr w:type="spellStart"/>
                      <w:r w:rsidR="001507A5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kyberprostoru</w:t>
                      </w:r>
                      <w:proofErr w:type="spellEnd"/>
                    </w:p>
                    <w:p w14:paraId="19849189" w14:textId="77777777" w:rsidR="0037189E" w:rsidRPr="00163BBA" w:rsidRDefault="001507A5" w:rsidP="001507A5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mnoho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dalších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témat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v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oblasti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počítačové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výchovy</w:t>
                      </w:r>
                      <w:proofErr w:type="spellEnd"/>
                      <w:r w:rsidR="0037189E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Tématika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kyberprostoru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r w:rsidR="000D5451"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je </w:t>
                      </w:r>
                      <w:proofErr w:type="spellStart"/>
                      <w:r w:rsidR="000D5451"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při</w:t>
                      </w:r>
                      <w:proofErr w:type="spellEnd"/>
                      <w:r w:rsidR="000D5451"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online</w:t>
                      </w:r>
                    </w:p>
                    <w:p w14:paraId="0DCFF55C" w14:textId="77777777" w:rsidR="000D5451" w:rsidRPr="00163BBA" w:rsidRDefault="000D5451" w:rsidP="001507A5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výuce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zásadní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, a proto by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měla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být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adresována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již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v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samotných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počátcích</w:t>
                      </w:r>
                      <w:proofErr w:type="spellEnd"/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. </w:t>
                      </w:r>
                    </w:p>
                    <w:p w14:paraId="7E0493EC" w14:textId="77777777" w:rsidR="0037189E" w:rsidRPr="00163BBA" w:rsidRDefault="0037189E" w:rsidP="0037189E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</w:t>
                      </w:r>
                    </w:p>
                    <w:p w14:paraId="10ABCC35" w14:textId="77777777" w:rsidR="0037189E" w:rsidRPr="00163BBA" w:rsidRDefault="0037189E" w:rsidP="0037189E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</w:p>
                    <w:p w14:paraId="29C5D051" w14:textId="77777777" w:rsidR="0037189E" w:rsidRPr="00163BBA" w:rsidRDefault="0037189E" w:rsidP="0037189E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24D57CB5" w14:textId="77777777" w:rsidR="0037189E" w:rsidRPr="00163BBA" w:rsidRDefault="0037189E" w:rsidP="0037189E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 </w:t>
                      </w:r>
                    </w:p>
                    <w:p w14:paraId="2D1DF7F5" w14:textId="77777777" w:rsidR="0037189E" w:rsidRPr="00163BBA" w:rsidRDefault="0037189E" w:rsidP="0037189E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71BE416D" w14:textId="77777777" w:rsidR="0037189E" w:rsidRPr="00163BBA" w:rsidRDefault="0037189E" w:rsidP="0037189E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2AE0E11E" w14:textId="77777777" w:rsidR="0037189E" w:rsidRPr="00163BBA" w:rsidRDefault="0037189E" w:rsidP="0037189E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102912BE" w14:textId="77777777" w:rsidR="0037189E" w:rsidRPr="00163BBA" w:rsidRDefault="0037189E" w:rsidP="0037189E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12C0CA82" w14:textId="77777777" w:rsidR="0037189E" w:rsidRPr="00163BBA" w:rsidRDefault="0037189E" w:rsidP="0037189E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09259BA5" w14:textId="77777777" w:rsidR="0037189E" w:rsidRPr="00163BBA" w:rsidRDefault="0037189E" w:rsidP="0037189E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02D0C82F" w14:textId="77777777" w:rsidR="0037189E" w:rsidRPr="00163BBA" w:rsidRDefault="0037189E" w:rsidP="0037189E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 w:rsidRPr="00163BBA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</w:t>
                      </w:r>
                    </w:p>
                    <w:p w14:paraId="1E9C723E" w14:textId="77777777" w:rsidR="0037189E" w:rsidRPr="00163BBA" w:rsidRDefault="0037189E" w:rsidP="0037189E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72D76CB8" w14:textId="77777777" w:rsidR="0037189E" w:rsidRPr="00163BBA" w:rsidRDefault="0037189E" w:rsidP="0037189E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</w:p>
                    <w:p w14:paraId="4D72C887" w14:textId="77777777" w:rsidR="0037189E" w:rsidRPr="00163BBA" w:rsidRDefault="0037189E" w:rsidP="0037189E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</w:pPr>
                    </w:p>
                    <w:p w14:paraId="4783BC48" w14:textId="77777777" w:rsidR="0037189E" w:rsidRPr="00163BBA" w:rsidRDefault="0037189E" w:rsidP="0037189E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</w:pPr>
                    </w:p>
                    <w:p w14:paraId="23DAFCCF" w14:textId="77777777" w:rsidR="0037189E" w:rsidRPr="00163BBA" w:rsidRDefault="0037189E" w:rsidP="0037189E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</w:pPr>
                    </w:p>
                    <w:p w14:paraId="23216532" w14:textId="77777777" w:rsidR="0037189E" w:rsidRPr="00163BBA" w:rsidRDefault="0037189E" w:rsidP="0037189E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</w:pPr>
                    </w:p>
                    <w:p w14:paraId="5333FA64" w14:textId="77777777" w:rsidR="0037189E" w:rsidRPr="00163BBA" w:rsidRDefault="0037189E" w:rsidP="0037189E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</w:pPr>
                    </w:p>
                    <w:p w14:paraId="0C19B642" w14:textId="77777777" w:rsidR="0037189E" w:rsidRDefault="0037189E" w:rsidP="0037189E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vv</w:t>
                      </w:r>
                      <w:proofErr w:type="spellEnd"/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 w:rsidR="0037189E"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4FAF46" wp14:editId="461B3301">
                <wp:simplePos x="0" y="0"/>
                <wp:positionH relativeFrom="margin">
                  <wp:posOffset>0</wp:posOffset>
                </wp:positionH>
                <wp:positionV relativeFrom="margin">
                  <wp:posOffset>119270</wp:posOffset>
                </wp:positionV>
                <wp:extent cx="7164070" cy="342900"/>
                <wp:effectExtent l="0" t="0" r="0" b="0"/>
                <wp:wrapNone/>
                <wp:docPr id="17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C4A2E" id="Rectangle 31" o:spid="_x0000_s1026" style="position:absolute;margin-left:0;margin-top:9.4pt;width:564.1pt;height:27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" fillcolor="#2f5496 [2404]" stroked="f">
                <w10:wrap anchorx="margin" anchory="margin"/>
              </v:rect>
            </w:pict>
          </mc:Fallback>
        </mc:AlternateContent>
      </w:r>
    </w:p>
    <w:p w14:paraId="2AF4CB7B" w14:textId="575412EB" w:rsidR="001507A5" w:rsidRPr="001507A5" w:rsidRDefault="001507A5" w:rsidP="001507A5">
      <w:pPr>
        <w:rPr>
          <w:lang w:val="de-DE"/>
        </w:rPr>
      </w:pPr>
    </w:p>
    <w:p w14:paraId="0C2F0774" w14:textId="322BAC73" w:rsidR="001507A5" w:rsidRDefault="001507A5" w:rsidP="001507A5">
      <w:pPr>
        <w:tabs>
          <w:tab w:val="left" w:pos="9955"/>
        </w:tabs>
        <w:rPr>
          <w:lang w:val="de-DE"/>
        </w:rPr>
      </w:pPr>
    </w:p>
    <w:p w14:paraId="50838135" w14:textId="727C84E1" w:rsidR="00BC58CF" w:rsidRDefault="00BC58CF" w:rsidP="001507A5">
      <w:pPr>
        <w:tabs>
          <w:tab w:val="left" w:pos="9955"/>
        </w:tabs>
        <w:rPr>
          <w:lang w:val="de-DE"/>
        </w:rPr>
      </w:pPr>
    </w:p>
    <w:p w14:paraId="2E028FC5" w14:textId="33523EED" w:rsidR="00BC58CF" w:rsidRDefault="00BC58CF" w:rsidP="001507A5">
      <w:pPr>
        <w:tabs>
          <w:tab w:val="left" w:pos="9955"/>
        </w:tabs>
        <w:rPr>
          <w:lang w:val="de-DE"/>
        </w:rPr>
      </w:pPr>
    </w:p>
    <w:p w14:paraId="7544D313" w14:textId="6C627CF5" w:rsidR="00BC58CF" w:rsidRDefault="00BC58CF" w:rsidP="001507A5">
      <w:pPr>
        <w:tabs>
          <w:tab w:val="left" w:pos="9955"/>
        </w:tabs>
        <w:rPr>
          <w:lang w:val="de-DE"/>
        </w:rPr>
      </w:pPr>
    </w:p>
    <w:p w14:paraId="1960A2FD" w14:textId="2B59919D" w:rsidR="00BC58CF" w:rsidRDefault="00BC58CF" w:rsidP="001507A5">
      <w:pPr>
        <w:tabs>
          <w:tab w:val="left" w:pos="9955"/>
        </w:tabs>
        <w:rPr>
          <w:lang w:val="de-DE"/>
        </w:rPr>
      </w:pPr>
    </w:p>
    <w:p w14:paraId="2633F560" w14:textId="32592656" w:rsidR="00BC58CF" w:rsidRDefault="00BC58CF" w:rsidP="001507A5">
      <w:pPr>
        <w:tabs>
          <w:tab w:val="left" w:pos="9955"/>
        </w:tabs>
        <w:rPr>
          <w:lang w:val="de-DE"/>
        </w:rPr>
      </w:pPr>
    </w:p>
    <w:p w14:paraId="21208F81" w14:textId="792E0EAB" w:rsidR="00BC58CF" w:rsidRDefault="00BC58CF" w:rsidP="001507A5">
      <w:pPr>
        <w:tabs>
          <w:tab w:val="left" w:pos="9955"/>
        </w:tabs>
        <w:rPr>
          <w:lang w:val="de-DE"/>
        </w:rPr>
      </w:pPr>
    </w:p>
    <w:p w14:paraId="76F5A8E9" w14:textId="01F0E890" w:rsidR="00BC58CF" w:rsidRDefault="00BC58CF" w:rsidP="001507A5">
      <w:pPr>
        <w:tabs>
          <w:tab w:val="left" w:pos="9955"/>
        </w:tabs>
        <w:rPr>
          <w:lang w:val="de-DE"/>
        </w:rPr>
      </w:pPr>
    </w:p>
    <w:p w14:paraId="300CF0B0" w14:textId="7A29AB24" w:rsidR="00BC58CF" w:rsidRDefault="000F347E" w:rsidP="001507A5">
      <w:pPr>
        <w:tabs>
          <w:tab w:val="left" w:pos="9955"/>
        </w:tabs>
        <w:rPr>
          <w:lang w:val="de-DE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36576" distB="36576" distL="36576" distR="36576" simplePos="0" relativeHeight="251857920" behindDoc="0" locked="0" layoutInCell="1" allowOverlap="1" wp14:anchorId="659265EB" wp14:editId="7FAEFA62">
                <wp:simplePos x="0" y="0"/>
                <wp:positionH relativeFrom="column">
                  <wp:posOffset>0</wp:posOffset>
                </wp:positionH>
                <wp:positionV relativeFrom="page">
                  <wp:posOffset>1169485</wp:posOffset>
                </wp:positionV>
                <wp:extent cx="7026910" cy="1440815"/>
                <wp:effectExtent l="0" t="0" r="0" b="0"/>
                <wp:wrapNone/>
                <wp:docPr id="16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910" cy="144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C5C66D" w14:textId="5188CABF" w:rsidR="00BC58CF" w:rsidRPr="008F5768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000000" w:themeColor="text1"/>
                                <w:sz w:val="44"/>
                                <w:szCs w:val="44"/>
                                <w:lang w:bidi="en-GB"/>
                              </w:rPr>
                            </w:pPr>
                            <w:r w:rsidRPr="008F57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w w:val="90"/>
                              </w:rPr>
                              <w:t xml:space="preserve">    </w:t>
                            </w:r>
                            <w:r w:rsidRPr="008F57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99" w:history="1">
                              <w:r w:rsidRPr="008F576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pacing w:val="4"/>
                                  <w:w w:val="90"/>
                                  <w:sz w:val="20"/>
                                  <w:szCs w:val="20"/>
                                  <w:u w:val="none"/>
                                </w:rPr>
                                <w:t>WWW.</w:t>
                              </w:r>
                              <w:r w:rsidRPr="008F5768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color w:val="000000" w:themeColor="text1"/>
                                  <w:spacing w:val="4"/>
                                  <w:w w:val="90"/>
                                  <w:sz w:val="44"/>
                                  <w:szCs w:val="44"/>
                                  <w:u w:val="none"/>
                                  <w:lang w:bidi="en-GB"/>
                                </w:rPr>
                                <w:t>EDU.CESKATELEVIZE.CZ</w:t>
                              </w:r>
                            </w:hyperlink>
                          </w:p>
                          <w:p w14:paraId="6E5A49DE" w14:textId="6DA3BC85" w:rsidR="00BC58CF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Česká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televize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nabízí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velké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množství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video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lekcí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zaměřených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předškolní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 w:rsidR="000F347E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školní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děti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počínaje</w:t>
                            </w:r>
                            <w:proofErr w:type="spellEnd"/>
                          </w:p>
                          <w:p w14:paraId="18D0B6AC" w14:textId="501E41B2" w:rsidR="00BC58CF" w:rsidRPr="0081037D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školkou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konče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střední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školou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Videa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slouž</w:t>
                            </w:r>
                            <w:r w:rsidR="008F5768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oživení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výuky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jsou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délce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od 1 do 30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minut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>.</w:t>
                            </w:r>
                          </w:p>
                          <w:p w14:paraId="19FCA30D" w14:textId="77777777" w:rsidR="00BC58CF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 </w:t>
                            </w:r>
                          </w:p>
                          <w:p w14:paraId="0C07F6E7" w14:textId="77777777" w:rsidR="00BC58CF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bidi="en-GB"/>
                              </w:rPr>
                              <w:t xml:space="preserve"> </w:t>
                            </w:r>
                          </w:p>
                          <w:p w14:paraId="2897B2D8" w14:textId="77777777" w:rsidR="00BC58CF" w:rsidRPr="00274E0C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5EB4C16A" w14:textId="77777777" w:rsidR="00BC58CF" w:rsidRPr="00274E0C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 w:rsidRPr="00274E0C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     </w:t>
                            </w:r>
                          </w:p>
                          <w:p w14:paraId="576CDB25" w14:textId="77777777" w:rsidR="00BC58CF" w:rsidRPr="00274E0C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061FF9E7" w14:textId="77777777" w:rsidR="00BC58CF" w:rsidRPr="00274E0C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13C2D622" w14:textId="77777777" w:rsidR="00BC58CF" w:rsidRPr="00274E0C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349D8735" w14:textId="77777777" w:rsidR="00BC58CF" w:rsidRPr="00274E0C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1A58C037" w14:textId="77777777" w:rsidR="00BC58CF" w:rsidRPr="00274E0C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59D2CE27" w14:textId="77777777" w:rsidR="00BC58CF" w:rsidRPr="00274E0C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073B95A6" w14:textId="77777777" w:rsidR="00BC58CF" w:rsidRPr="00274E0C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 w:rsidRPr="00274E0C"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  <w:t xml:space="preserve">    </w:t>
                            </w:r>
                          </w:p>
                          <w:p w14:paraId="13E8AEDD" w14:textId="77777777" w:rsidR="00BC58CF" w:rsidRPr="00274E0C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6089188B" w14:textId="77777777" w:rsidR="00BC58CF" w:rsidRPr="00274E0C" w:rsidRDefault="00BC58CF" w:rsidP="00BC58CF">
                            <w:pPr>
                              <w:widowControl w:val="0"/>
                              <w:spacing w:after="40" w:line="360" w:lineRule="auto"/>
                              <w:rPr>
                                <w:rFonts w:ascii="Arial" w:eastAsia="Arial" w:hAnsi="Arial" w:cs="Arial"/>
                                <w:color w:val="676767"/>
                                <w:sz w:val="24"/>
                                <w:szCs w:val="24"/>
                                <w:lang w:val="en-US" w:bidi="en-GB"/>
                              </w:rPr>
                            </w:pPr>
                          </w:p>
                          <w:p w14:paraId="067F788C" w14:textId="77777777" w:rsidR="00BC58CF" w:rsidRPr="00274E0C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6340437C" w14:textId="77777777" w:rsidR="00BC58CF" w:rsidRPr="00274E0C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3369E7D4" w14:textId="77777777" w:rsidR="00BC58CF" w:rsidRPr="00274E0C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00EF8C8E" w14:textId="77777777" w:rsidR="00BC58CF" w:rsidRPr="00274E0C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00EFE394" w14:textId="77777777" w:rsidR="00BC58CF" w:rsidRPr="00274E0C" w:rsidRDefault="00BC58CF" w:rsidP="00BC58CF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val="en-US" w:bidi="en-GB"/>
                              </w:rPr>
                            </w:pPr>
                          </w:p>
                          <w:p w14:paraId="0DFA5CE4" w14:textId="77777777" w:rsidR="00BC58CF" w:rsidRDefault="00BC58CF" w:rsidP="00BC58CF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676767"/>
                                <w:sz w:val="15"/>
                                <w:szCs w:val="15"/>
                                <w:lang w:bidi="en-GB"/>
                              </w:rPr>
                              <w:t>vv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265EB" id="_x0000_s1069" type="#_x0000_t202" style="position:absolute;margin-left:0;margin-top:92.1pt;width:553.3pt;height:113.45pt;z-index:251857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" filled="f" fillcolor="#fffffe" stroked="f" strokecolor="#212120" insetpen="t">
                <v:textbox inset="2.88pt,2.88pt,2.88pt,2.88pt">
                  <w:txbxContent>
                    <w:p w14:paraId="70C5C66D" w14:textId="5188CABF" w:rsidR="00BC58CF" w:rsidRPr="008F5768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000000" w:themeColor="text1"/>
                          <w:sz w:val="44"/>
                          <w:szCs w:val="44"/>
                          <w:lang w:bidi="en-GB"/>
                        </w:rPr>
                      </w:pPr>
                      <w:r w:rsidRPr="008F57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4"/>
                          <w:w w:val="90"/>
                        </w:rPr>
                        <w:t xml:space="preserve">    </w:t>
                      </w:r>
                      <w:r w:rsidRPr="008F57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hyperlink r:id="rId100" w:history="1">
                        <w:r w:rsidRPr="008F5768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spacing w:val="4"/>
                            <w:w w:val="90"/>
                            <w:sz w:val="20"/>
                            <w:szCs w:val="20"/>
                            <w:u w:val="none"/>
                          </w:rPr>
                          <w:t>WWW.</w:t>
                        </w:r>
                        <w:r w:rsidRPr="008F5768">
                          <w:rPr>
                            <w:rStyle w:val="Hyperlink"/>
                            <w:rFonts w:ascii="Arial" w:eastAsia="Arial" w:hAnsi="Arial" w:cs="Arial"/>
                            <w:b/>
                            <w:color w:val="000000" w:themeColor="text1"/>
                            <w:spacing w:val="4"/>
                            <w:w w:val="90"/>
                            <w:sz w:val="44"/>
                            <w:szCs w:val="44"/>
                            <w:u w:val="none"/>
                            <w:lang w:bidi="en-GB"/>
                          </w:rPr>
                          <w:t>EDU.CESKATELEVIZE.CZ</w:t>
                        </w:r>
                      </w:hyperlink>
                    </w:p>
                    <w:p w14:paraId="6E5A49DE" w14:textId="6DA3BC85" w:rsidR="00BC58CF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Česká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televize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nabízí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velké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množství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video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lekcí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zaměřených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předškolní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 w:rsidR="000F347E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školní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děti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počínaje</w:t>
                      </w:r>
                      <w:proofErr w:type="spellEnd"/>
                    </w:p>
                    <w:p w14:paraId="18D0B6AC" w14:textId="501E41B2" w:rsidR="00BC58CF" w:rsidRPr="0081037D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školkou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konče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střední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školou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Videa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slouž</w:t>
                      </w:r>
                      <w:r w:rsidR="008F5768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oživení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výuky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jsou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v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délce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od 1 do 30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minut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>.</w:t>
                      </w:r>
                    </w:p>
                    <w:p w14:paraId="19FCA30D" w14:textId="77777777" w:rsidR="00BC58CF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 </w:t>
                      </w:r>
                    </w:p>
                    <w:p w14:paraId="0C07F6E7" w14:textId="77777777" w:rsidR="00BC58CF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</w:pPr>
                      <w:r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bidi="en-GB"/>
                        </w:rPr>
                        <w:t xml:space="preserve"> </w:t>
                      </w:r>
                    </w:p>
                    <w:p w14:paraId="2897B2D8" w14:textId="77777777" w:rsidR="00BC58CF" w:rsidRPr="00274E0C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5EB4C16A" w14:textId="77777777" w:rsidR="00BC58CF" w:rsidRPr="00274E0C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 w:rsidRPr="00274E0C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     </w:t>
                      </w:r>
                    </w:p>
                    <w:p w14:paraId="576CDB25" w14:textId="77777777" w:rsidR="00BC58CF" w:rsidRPr="00274E0C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061FF9E7" w14:textId="77777777" w:rsidR="00BC58CF" w:rsidRPr="00274E0C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13C2D622" w14:textId="77777777" w:rsidR="00BC58CF" w:rsidRPr="00274E0C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349D8735" w14:textId="77777777" w:rsidR="00BC58CF" w:rsidRPr="00274E0C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1A58C037" w14:textId="77777777" w:rsidR="00BC58CF" w:rsidRPr="00274E0C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59D2CE27" w14:textId="77777777" w:rsidR="00BC58CF" w:rsidRPr="00274E0C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073B95A6" w14:textId="77777777" w:rsidR="00BC58CF" w:rsidRPr="00274E0C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  <w:r w:rsidRPr="00274E0C"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  <w:t xml:space="preserve">    </w:t>
                      </w:r>
                    </w:p>
                    <w:p w14:paraId="13E8AEDD" w14:textId="77777777" w:rsidR="00BC58CF" w:rsidRPr="00274E0C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6089188B" w14:textId="77777777" w:rsidR="00BC58CF" w:rsidRPr="00274E0C" w:rsidRDefault="00BC58CF" w:rsidP="00BC58CF">
                      <w:pPr>
                        <w:widowControl w:val="0"/>
                        <w:spacing w:after="40" w:line="360" w:lineRule="auto"/>
                        <w:rPr>
                          <w:rFonts w:ascii="Arial" w:eastAsia="Arial" w:hAnsi="Arial" w:cs="Arial"/>
                          <w:color w:val="676767"/>
                          <w:sz w:val="24"/>
                          <w:szCs w:val="24"/>
                          <w:lang w:val="en-US" w:bidi="en-GB"/>
                        </w:rPr>
                      </w:pPr>
                    </w:p>
                    <w:p w14:paraId="067F788C" w14:textId="77777777" w:rsidR="00BC58CF" w:rsidRPr="00274E0C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6340437C" w14:textId="77777777" w:rsidR="00BC58CF" w:rsidRPr="00274E0C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3369E7D4" w14:textId="77777777" w:rsidR="00BC58CF" w:rsidRPr="00274E0C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00EF8C8E" w14:textId="77777777" w:rsidR="00BC58CF" w:rsidRPr="00274E0C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00EFE394" w14:textId="77777777" w:rsidR="00BC58CF" w:rsidRPr="00274E0C" w:rsidRDefault="00BC58CF" w:rsidP="00BC58CF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val="en-US" w:bidi="en-GB"/>
                        </w:rPr>
                      </w:pPr>
                    </w:p>
                    <w:p w14:paraId="0DFA5CE4" w14:textId="77777777" w:rsidR="00BC58CF" w:rsidRDefault="00BC58CF" w:rsidP="00BC58CF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.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676767"/>
                          <w:sz w:val="15"/>
                          <w:szCs w:val="15"/>
                          <w:lang w:bidi="en-GB"/>
                        </w:rPr>
                        <w:t>vv</w:t>
                      </w:r>
                      <w:proofErr w:type="spellEnd"/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2F9604D" w14:textId="53F03BDE" w:rsidR="00BC58CF" w:rsidRDefault="00BC58CF" w:rsidP="001507A5">
      <w:pPr>
        <w:tabs>
          <w:tab w:val="left" w:pos="9955"/>
        </w:tabs>
        <w:rPr>
          <w:lang w:val="de-DE"/>
        </w:rPr>
      </w:pPr>
    </w:p>
    <w:p w14:paraId="4235A1F1" w14:textId="1E9282C7" w:rsidR="00BC58CF" w:rsidRDefault="00BC58CF" w:rsidP="001507A5">
      <w:pPr>
        <w:tabs>
          <w:tab w:val="left" w:pos="9955"/>
        </w:tabs>
        <w:rPr>
          <w:lang w:val="de-DE"/>
        </w:rPr>
      </w:pPr>
    </w:p>
    <w:p w14:paraId="75AFD92B" w14:textId="762B2E65" w:rsidR="00BC58CF" w:rsidRDefault="00BC58CF" w:rsidP="001507A5">
      <w:pPr>
        <w:tabs>
          <w:tab w:val="left" w:pos="9955"/>
        </w:tabs>
        <w:rPr>
          <w:lang w:val="de-DE"/>
        </w:rPr>
      </w:pPr>
    </w:p>
    <w:p w14:paraId="719FC88F" w14:textId="19DDF722" w:rsidR="00BC58CF" w:rsidRDefault="00BC58CF" w:rsidP="001507A5">
      <w:pPr>
        <w:tabs>
          <w:tab w:val="left" w:pos="9955"/>
        </w:tabs>
        <w:rPr>
          <w:lang w:val="de-DE"/>
        </w:rPr>
      </w:pPr>
    </w:p>
    <w:p w14:paraId="735E9D74" w14:textId="0FCB5DA2" w:rsidR="00BC58CF" w:rsidRDefault="00BC58CF" w:rsidP="001507A5">
      <w:pPr>
        <w:tabs>
          <w:tab w:val="left" w:pos="9955"/>
        </w:tabs>
        <w:rPr>
          <w:lang w:val="de-DE"/>
        </w:rPr>
      </w:pPr>
    </w:p>
    <w:p w14:paraId="07D3D850" w14:textId="7D198C72" w:rsidR="00BC58CF" w:rsidRDefault="008F5768" w:rsidP="001507A5">
      <w:pPr>
        <w:tabs>
          <w:tab w:val="left" w:pos="9955"/>
        </w:tabs>
        <w:rPr>
          <w:lang w:val="de-DE"/>
        </w:rPr>
      </w:pPr>
      <w:r>
        <w:rPr>
          <w:noProof/>
          <w:lang w:val="en-US"/>
        </w:rPr>
        <w:drawing>
          <wp:anchor distT="0" distB="0" distL="114300" distR="114300" simplePos="0" relativeHeight="251868160" behindDoc="0" locked="0" layoutInCell="1" allowOverlap="1" wp14:anchorId="68282FFC" wp14:editId="5F0548DC">
            <wp:simplePos x="0" y="0"/>
            <wp:positionH relativeFrom="column">
              <wp:posOffset>0</wp:posOffset>
            </wp:positionH>
            <wp:positionV relativeFrom="paragraph">
              <wp:posOffset>425901</wp:posOffset>
            </wp:positionV>
            <wp:extent cx="7103110" cy="5012055"/>
            <wp:effectExtent l="0" t="0" r="0" b="4445"/>
            <wp:wrapThrough wrapText="bothSides">
              <wp:wrapPolygon edited="0">
                <wp:start x="0" y="0"/>
                <wp:lineTo x="0" y="21564"/>
                <wp:lineTo x="21550" y="21564"/>
                <wp:lineTo x="21550" y="0"/>
                <wp:lineTo x="0" y="0"/>
              </wp:wrapPolygon>
            </wp:wrapThrough>
            <wp:docPr id="21" name="Picture 2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, table&#10;&#10;Description automatically generated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28956" w14:textId="4CC9F0DA" w:rsidR="008F5768" w:rsidRPr="008F5768" w:rsidRDefault="00B62A19" w:rsidP="008F5768">
      <w:pPr>
        <w:tabs>
          <w:tab w:val="left" w:pos="9955"/>
        </w:tabs>
        <w:rPr>
          <w:lang w:val="en-US"/>
        </w:rPr>
      </w:pPr>
      <w:r w:rsidRPr="00E17CE6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42C7645" wp14:editId="05F083F0">
                <wp:simplePos x="0" y="0"/>
                <wp:positionH relativeFrom="margin">
                  <wp:posOffset>0</wp:posOffset>
                </wp:positionH>
                <wp:positionV relativeFrom="margin">
                  <wp:posOffset>227965</wp:posOffset>
                </wp:positionV>
                <wp:extent cx="7164070" cy="342900"/>
                <wp:effectExtent l="0" t="0" r="0" b="0"/>
                <wp:wrapNone/>
                <wp:docPr id="1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D7AFD" id="Rectangle 31" o:spid="_x0000_s1026" style="position:absolute;margin-left:0;margin-top:17.95pt;width:564.1pt;height:27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" fillcolor="#2f5496 [2404]" stroked="f">
                <w10:wrap anchorx="margin" anchory="margin"/>
              </v:rect>
            </w:pict>
          </mc:Fallback>
        </mc:AlternateContent>
      </w:r>
    </w:p>
    <w:p w14:paraId="1DD1C1F4" w14:textId="3AC74C9C" w:rsidR="008F5768" w:rsidRDefault="008F5768" w:rsidP="001507A5">
      <w:pPr>
        <w:tabs>
          <w:tab w:val="left" w:pos="9955"/>
        </w:tabs>
        <w:rPr>
          <w:lang w:val="en-US"/>
        </w:rPr>
      </w:pPr>
    </w:p>
    <w:p w14:paraId="745166DC" w14:textId="2610B834" w:rsidR="00504F78" w:rsidRDefault="00504F78" w:rsidP="001507A5">
      <w:pPr>
        <w:tabs>
          <w:tab w:val="left" w:pos="9955"/>
        </w:tabs>
        <w:rPr>
          <w:lang w:val="en-US"/>
        </w:rPr>
      </w:pPr>
    </w:p>
    <w:p w14:paraId="42825281" w14:textId="353B6881" w:rsidR="003B7FAF" w:rsidRDefault="003B7FAF" w:rsidP="001507A5">
      <w:pPr>
        <w:tabs>
          <w:tab w:val="left" w:pos="9955"/>
        </w:tabs>
        <w:rPr>
          <w:lang w:val="en-US"/>
        </w:rPr>
      </w:pPr>
    </w:p>
    <w:p w14:paraId="125D09BC" w14:textId="0EA98789" w:rsidR="003B7FAF" w:rsidRDefault="003B7FAF" w:rsidP="001507A5">
      <w:pPr>
        <w:tabs>
          <w:tab w:val="left" w:pos="9955"/>
        </w:tabs>
        <w:rPr>
          <w:lang w:val="en-US"/>
        </w:rPr>
      </w:pPr>
    </w:p>
    <w:p w14:paraId="5E6BCFD4" w14:textId="6A775D68" w:rsidR="008F5768" w:rsidRPr="008F5768" w:rsidRDefault="000F347E" w:rsidP="001507A5">
      <w:pPr>
        <w:tabs>
          <w:tab w:val="left" w:pos="9955"/>
        </w:tabs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E9620DB" wp14:editId="4C47A467">
                <wp:simplePos x="0" y="0"/>
                <wp:positionH relativeFrom="column">
                  <wp:posOffset>-65405</wp:posOffset>
                </wp:positionH>
                <wp:positionV relativeFrom="paragraph">
                  <wp:posOffset>484935</wp:posOffset>
                </wp:positionV>
                <wp:extent cx="7166917" cy="28513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6917" cy="285135"/>
                        </a:xfrm>
                        <a:prstGeom prst="rect">
                          <a:avLst/>
                        </a:prstGeom>
                        <a:solidFill>
                          <a:srgbClr val="FA74D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22D30" w14:textId="3AF55590" w:rsidR="005237E4" w:rsidRPr="000F347E" w:rsidRDefault="005237E4" w:rsidP="000F347E">
                            <w:pPr>
                              <w:jc w:val="center"/>
                              <w:rPr>
                                <w:color w:val="FFFFFF" w:themeColor="background1"/>
                                <w:lang w:val="cs-CZ"/>
                              </w:rPr>
                            </w:pPr>
                            <w:r w:rsidRPr="005237E4">
                              <w:rPr>
                                <w:color w:val="FFFFFF" w:themeColor="background1"/>
                                <w:lang w:val="cs-CZ"/>
                              </w:rPr>
                              <w:t xml:space="preserve">Vytvořila: Bc. Iva </w:t>
                            </w:r>
                            <w:proofErr w:type="spellStart"/>
                            <w:r w:rsidRPr="005237E4">
                              <w:rPr>
                                <w:color w:val="FFFFFF" w:themeColor="background1"/>
                                <w:lang w:val="cs-CZ"/>
                              </w:rPr>
                              <w:t>Crookston</w:t>
                            </w:r>
                            <w:proofErr w:type="spellEnd"/>
                            <w:r w:rsidRPr="005237E4">
                              <w:rPr>
                                <w:color w:val="FFFFFF" w:themeColor="background1"/>
                                <w:lang w:val="cs-CZ"/>
                              </w:rPr>
                              <w:t>, MA</w:t>
                            </w:r>
                            <w:r w:rsidR="000F347E">
                              <w:rPr>
                                <w:color w:val="FFFFFF" w:themeColor="background1"/>
                                <w:lang w:val="cs-CZ"/>
                              </w:rPr>
                              <w:t xml:space="preserve">, </w:t>
                            </w:r>
                            <w:r w:rsidRPr="005237E4">
                              <w:rPr>
                                <w:color w:val="FFFFFF" w:themeColor="background1"/>
                                <w:lang w:val="cs-CZ"/>
                              </w:rPr>
                              <w:t>Nadační fond Šance pro děti</w:t>
                            </w:r>
                            <w:r w:rsidR="000F347E">
                              <w:rPr>
                                <w:color w:val="FFFFFF" w:themeColor="background1"/>
                                <w:lang w:val="cs-CZ"/>
                              </w:rPr>
                              <w:t xml:space="preserve">, </w:t>
                            </w:r>
                            <w:hyperlink r:id="rId102" w:history="1">
                              <w:r w:rsidR="000F347E" w:rsidRPr="000F347E">
                                <w:rPr>
                                  <w:rStyle w:val="Hyperlink"/>
                                  <w:color w:val="BDD6EE" w:themeColor="accent5" w:themeTint="66"/>
                                  <w:lang w:val="cs-CZ"/>
                                </w:rPr>
                                <w:t>www.primarniprevencemb.cz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620DB" id="Text Box 55" o:spid="_x0000_s1070" type="#_x0000_t202" style="position:absolute;margin-left:-5.15pt;margin-top:38.2pt;width:564.3pt;height:22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" fillcolor="#fa74d0" stroked="f" strokeweight=".5pt">
                <v:textbox>
                  <w:txbxContent>
                    <w:p w14:paraId="23F22D30" w14:textId="3AF55590" w:rsidR="005237E4" w:rsidRPr="000F347E" w:rsidRDefault="005237E4" w:rsidP="000F347E">
                      <w:pPr>
                        <w:jc w:val="center"/>
                        <w:rPr>
                          <w:color w:val="FFFFFF" w:themeColor="background1"/>
                          <w:lang w:val="cs-CZ"/>
                        </w:rPr>
                      </w:pPr>
                      <w:r w:rsidRPr="005237E4">
                        <w:rPr>
                          <w:color w:val="FFFFFF" w:themeColor="background1"/>
                          <w:lang w:val="cs-CZ"/>
                        </w:rPr>
                        <w:t xml:space="preserve">Vytvořila: Bc. Iva </w:t>
                      </w:r>
                      <w:proofErr w:type="spellStart"/>
                      <w:r w:rsidRPr="005237E4">
                        <w:rPr>
                          <w:color w:val="FFFFFF" w:themeColor="background1"/>
                          <w:lang w:val="cs-CZ"/>
                        </w:rPr>
                        <w:t>Crookston</w:t>
                      </w:r>
                      <w:proofErr w:type="spellEnd"/>
                      <w:r w:rsidRPr="005237E4">
                        <w:rPr>
                          <w:color w:val="FFFFFF" w:themeColor="background1"/>
                          <w:lang w:val="cs-CZ"/>
                        </w:rPr>
                        <w:t>, MA</w:t>
                      </w:r>
                      <w:r w:rsidR="000F347E">
                        <w:rPr>
                          <w:color w:val="FFFFFF" w:themeColor="background1"/>
                          <w:lang w:val="cs-CZ"/>
                        </w:rPr>
                        <w:t xml:space="preserve">, </w:t>
                      </w:r>
                      <w:r w:rsidRPr="005237E4">
                        <w:rPr>
                          <w:color w:val="FFFFFF" w:themeColor="background1"/>
                          <w:lang w:val="cs-CZ"/>
                        </w:rPr>
                        <w:t>Nadační fond Šance pro děti</w:t>
                      </w:r>
                      <w:r w:rsidR="000F347E">
                        <w:rPr>
                          <w:color w:val="FFFFFF" w:themeColor="background1"/>
                          <w:lang w:val="cs-CZ"/>
                        </w:rPr>
                        <w:t xml:space="preserve">, </w:t>
                      </w:r>
                      <w:hyperlink r:id="rId103" w:history="1">
                        <w:r w:rsidR="000F347E" w:rsidRPr="000F347E">
                          <w:rPr>
                            <w:rStyle w:val="Hyperlink"/>
                            <w:color w:val="BDD6EE" w:themeColor="accent5" w:themeTint="66"/>
                            <w:lang w:val="cs-CZ"/>
                          </w:rPr>
                          <w:t>www.primarniprevencemb.c</w:t>
                        </w:r>
                        <w:r w:rsidR="000F347E" w:rsidRPr="000F347E">
                          <w:rPr>
                            <w:rStyle w:val="Hyperlink"/>
                            <w:color w:val="BDD6EE" w:themeColor="accent5" w:themeTint="66"/>
                            <w:lang w:val="cs-CZ"/>
                          </w:rPr>
                          <w:t>z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8F5768" w:rsidRPr="008F5768" w:rsidSect="00764C84">
      <w:footerReference w:type="even" r:id="rId104"/>
      <w:footerReference w:type="default" r:id="rId105"/>
      <w:pgSz w:w="11906" w:h="16838" w:code="9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74C36" w14:textId="77777777" w:rsidR="007D1772" w:rsidRDefault="007D1772" w:rsidP="00AA544E">
      <w:pPr>
        <w:spacing w:after="0" w:line="240" w:lineRule="auto"/>
      </w:pPr>
      <w:r>
        <w:separator/>
      </w:r>
    </w:p>
  </w:endnote>
  <w:endnote w:type="continuationSeparator" w:id="0">
    <w:p w14:paraId="353C6DE0" w14:textId="77777777" w:rsidR="007D1772" w:rsidRDefault="007D1772" w:rsidP="00AA5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Open Sans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828507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067A79" w14:textId="77777777" w:rsidR="00F403A9" w:rsidRDefault="00F403A9" w:rsidP="000F345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9956614" w14:textId="77777777" w:rsidR="00F403A9" w:rsidRDefault="00F403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916015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ED3227E" w14:textId="77777777" w:rsidR="00F403A9" w:rsidRDefault="00F403A9" w:rsidP="000F345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29</w:t>
        </w:r>
        <w:r>
          <w:rPr>
            <w:rStyle w:val="PageNumber"/>
          </w:rPr>
          <w:fldChar w:fldCharType="end"/>
        </w:r>
      </w:p>
    </w:sdtContent>
  </w:sdt>
  <w:p w14:paraId="74DF0C2B" w14:textId="77777777" w:rsidR="00F403A9" w:rsidRDefault="00F403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64F08" w14:textId="77777777" w:rsidR="007D1772" w:rsidRDefault="007D1772" w:rsidP="00AA544E">
      <w:pPr>
        <w:spacing w:after="0" w:line="240" w:lineRule="auto"/>
      </w:pPr>
      <w:r>
        <w:separator/>
      </w:r>
    </w:p>
  </w:footnote>
  <w:footnote w:type="continuationSeparator" w:id="0">
    <w:p w14:paraId="7B9A153C" w14:textId="77777777" w:rsidR="007D1772" w:rsidRDefault="007D1772" w:rsidP="00AA5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1781D"/>
    <w:multiLevelType w:val="hybridMultilevel"/>
    <w:tmpl w:val="5C6C27DA"/>
    <w:lvl w:ilvl="0" w:tplc="D4C2A5A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348A0"/>
    <w:multiLevelType w:val="hybridMultilevel"/>
    <w:tmpl w:val="AFC6BE14"/>
    <w:lvl w:ilvl="0" w:tplc="BB06641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C36FF"/>
    <w:multiLevelType w:val="hybridMultilevel"/>
    <w:tmpl w:val="18FCF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A4ABF"/>
    <w:multiLevelType w:val="hybridMultilevel"/>
    <w:tmpl w:val="AC46A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CC5413"/>
    <w:multiLevelType w:val="hybridMultilevel"/>
    <w:tmpl w:val="5A5038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EF47E4"/>
    <w:multiLevelType w:val="hybridMultilevel"/>
    <w:tmpl w:val="423097B6"/>
    <w:lvl w:ilvl="0" w:tplc="72EC5E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F67E05"/>
    <w:multiLevelType w:val="hybridMultilevel"/>
    <w:tmpl w:val="CCF8054C"/>
    <w:lvl w:ilvl="0" w:tplc="BB06641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FD7301"/>
    <w:multiLevelType w:val="multilevel"/>
    <w:tmpl w:val="58A89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B83302"/>
    <w:multiLevelType w:val="hybridMultilevel"/>
    <w:tmpl w:val="8F3672DC"/>
    <w:lvl w:ilvl="0" w:tplc="EE04B078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280FCB"/>
    <w:multiLevelType w:val="hybridMultilevel"/>
    <w:tmpl w:val="3864D1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94577F"/>
    <w:multiLevelType w:val="hybridMultilevel"/>
    <w:tmpl w:val="BD12C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9"/>
  </w:num>
  <w:num w:numId="5">
    <w:abstractNumId w:val="2"/>
  </w:num>
  <w:num w:numId="6">
    <w:abstractNumId w:val="3"/>
  </w:num>
  <w:num w:numId="7">
    <w:abstractNumId w:val="10"/>
  </w:num>
  <w:num w:numId="8">
    <w:abstractNumId w:val="8"/>
  </w:num>
  <w:num w:numId="9">
    <w:abstractNumId w:val="1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F0E"/>
    <w:rsid w:val="00007B1D"/>
    <w:rsid w:val="0003181C"/>
    <w:rsid w:val="00034ACE"/>
    <w:rsid w:val="0005186F"/>
    <w:rsid w:val="00064F33"/>
    <w:rsid w:val="000726A1"/>
    <w:rsid w:val="00072B73"/>
    <w:rsid w:val="000911C5"/>
    <w:rsid w:val="000A7C4A"/>
    <w:rsid w:val="000B0462"/>
    <w:rsid w:val="000B2048"/>
    <w:rsid w:val="000B598A"/>
    <w:rsid w:val="000D5451"/>
    <w:rsid w:val="000D69C7"/>
    <w:rsid w:val="000D6CF0"/>
    <w:rsid w:val="000E58EF"/>
    <w:rsid w:val="000F347E"/>
    <w:rsid w:val="00114B70"/>
    <w:rsid w:val="00116AF2"/>
    <w:rsid w:val="00125432"/>
    <w:rsid w:val="00142870"/>
    <w:rsid w:val="001507A5"/>
    <w:rsid w:val="00161057"/>
    <w:rsid w:val="00163BBA"/>
    <w:rsid w:val="001A3F5A"/>
    <w:rsid w:val="001B1A82"/>
    <w:rsid w:val="001E08AC"/>
    <w:rsid w:val="001F06C1"/>
    <w:rsid w:val="00201E27"/>
    <w:rsid w:val="002054A8"/>
    <w:rsid w:val="0020734B"/>
    <w:rsid w:val="0022650E"/>
    <w:rsid w:val="002352F8"/>
    <w:rsid w:val="00246BF9"/>
    <w:rsid w:val="00254067"/>
    <w:rsid w:val="00262E2F"/>
    <w:rsid w:val="002656D6"/>
    <w:rsid w:val="00274E0C"/>
    <w:rsid w:val="00280D76"/>
    <w:rsid w:val="00297440"/>
    <w:rsid w:val="002A0B7E"/>
    <w:rsid w:val="002B2411"/>
    <w:rsid w:val="002C229A"/>
    <w:rsid w:val="002E001E"/>
    <w:rsid w:val="003132B9"/>
    <w:rsid w:val="00320C8C"/>
    <w:rsid w:val="00331130"/>
    <w:rsid w:val="0036154D"/>
    <w:rsid w:val="00361BE5"/>
    <w:rsid w:val="0037189E"/>
    <w:rsid w:val="00397355"/>
    <w:rsid w:val="003B627F"/>
    <w:rsid w:val="003B7FAF"/>
    <w:rsid w:val="003D6DA0"/>
    <w:rsid w:val="0040112A"/>
    <w:rsid w:val="00407DB5"/>
    <w:rsid w:val="00416855"/>
    <w:rsid w:val="00421260"/>
    <w:rsid w:val="004354DC"/>
    <w:rsid w:val="00445E81"/>
    <w:rsid w:val="00494714"/>
    <w:rsid w:val="004A76D9"/>
    <w:rsid w:val="004B3CDF"/>
    <w:rsid w:val="004F7072"/>
    <w:rsid w:val="0050286C"/>
    <w:rsid w:val="00504897"/>
    <w:rsid w:val="00504F78"/>
    <w:rsid w:val="00522C4A"/>
    <w:rsid w:val="005237E4"/>
    <w:rsid w:val="00553A46"/>
    <w:rsid w:val="0056465D"/>
    <w:rsid w:val="00571BC4"/>
    <w:rsid w:val="005951CE"/>
    <w:rsid w:val="005A022E"/>
    <w:rsid w:val="005A719B"/>
    <w:rsid w:val="005D0EF2"/>
    <w:rsid w:val="005E426A"/>
    <w:rsid w:val="005F6A62"/>
    <w:rsid w:val="005F72FD"/>
    <w:rsid w:val="00654BB5"/>
    <w:rsid w:val="00657EF3"/>
    <w:rsid w:val="0067756F"/>
    <w:rsid w:val="00693361"/>
    <w:rsid w:val="006959F3"/>
    <w:rsid w:val="006A2C91"/>
    <w:rsid w:val="006F2933"/>
    <w:rsid w:val="00702ABB"/>
    <w:rsid w:val="0073438F"/>
    <w:rsid w:val="007423DD"/>
    <w:rsid w:val="00742DD6"/>
    <w:rsid w:val="00754C45"/>
    <w:rsid w:val="00761CC0"/>
    <w:rsid w:val="00764C84"/>
    <w:rsid w:val="00767531"/>
    <w:rsid w:val="00777F0E"/>
    <w:rsid w:val="0078026E"/>
    <w:rsid w:val="00780475"/>
    <w:rsid w:val="00781F29"/>
    <w:rsid w:val="007868A2"/>
    <w:rsid w:val="00787B62"/>
    <w:rsid w:val="007951EF"/>
    <w:rsid w:val="007B5ED6"/>
    <w:rsid w:val="007D1772"/>
    <w:rsid w:val="007E2B9F"/>
    <w:rsid w:val="00803D68"/>
    <w:rsid w:val="00804ACD"/>
    <w:rsid w:val="0081037D"/>
    <w:rsid w:val="00812809"/>
    <w:rsid w:val="0082436F"/>
    <w:rsid w:val="0084240E"/>
    <w:rsid w:val="008525E5"/>
    <w:rsid w:val="008537C2"/>
    <w:rsid w:val="00860DE1"/>
    <w:rsid w:val="00865879"/>
    <w:rsid w:val="00865B89"/>
    <w:rsid w:val="00867478"/>
    <w:rsid w:val="00870B1C"/>
    <w:rsid w:val="008A1D31"/>
    <w:rsid w:val="008E6966"/>
    <w:rsid w:val="008E6A6C"/>
    <w:rsid w:val="008F5768"/>
    <w:rsid w:val="00920FD8"/>
    <w:rsid w:val="00926A07"/>
    <w:rsid w:val="0094051C"/>
    <w:rsid w:val="009525DB"/>
    <w:rsid w:val="009609B8"/>
    <w:rsid w:val="0098625F"/>
    <w:rsid w:val="009A4D13"/>
    <w:rsid w:val="009D3067"/>
    <w:rsid w:val="009D4F73"/>
    <w:rsid w:val="009E1A83"/>
    <w:rsid w:val="009F6BB2"/>
    <w:rsid w:val="00A046B2"/>
    <w:rsid w:val="00A228C7"/>
    <w:rsid w:val="00A32AE1"/>
    <w:rsid w:val="00A55407"/>
    <w:rsid w:val="00A70F53"/>
    <w:rsid w:val="00A915F2"/>
    <w:rsid w:val="00A96557"/>
    <w:rsid w:val="00AA544E"/>
    <w:rsid w:val="00AB4520"/>
    <w:rsid w:val="00AC7B42"/>
    <w:rsid w:val="00AD4A1F"/>
    <w:rsid w:val="00AF2750"/>
    <w:rsid w:val="00B07DE7"/>
    <w:rsid w:val="00B44857"/>
    <w:rsid w:val="00B62A19"/>
    <w:rsid w:val="00B74EB2"/>
    <w:rsid w:val="00B7519A"/>
    <w:rsid w:val="00B8020B"/>
    <w:rsid w:val="00B948E3"/>
    <w:rsid w:val="00BA1F03"/>
    <w:rsid w:val="00BC2969"/>
    <w:rsid w:val="00BC58CF"/>
    <w:rsid w:val="00BE64DC"/>
    <w:rsid w:val="00BE6FCB"/>
    <w:rsid w:val="00C038AB"/>
    <w:rsid w:val="00C05CA9"/>
    <w:rsid w:val="00C2178D"/>
    <w:rsid w:val="00C36E29"/>
    <w:rsid w:val="00C541BD"/>
    <w:rsid w:val="00C60E00"/>
    <w:rsid w:val="00C610C1"/>
    <w:rsid w:val="00C85316"/>
    <w:rsid w:val="00CA5C0E"/>
    <w:rsid w:val="00CD556B"/>
    <w:rsid w:val="00CE33A9"/>
    <w:rsid w:val="00D101E9"/>
    <w:rsid w:val="00D12840"/>
    <w:rsid w:val="00D13BCA"/>
    <w:rsid w:val="00D4497E"/>
    <w:rsid w:val="00D6021C"/>
    <w:rsid w:val="00D77D17"/>
    <w:rsid w:val="00D96C60"/>
    <w:rsid w:val="00DA5A31"/>
    <w:rsid w:val="00E02BA2"/>
    <w:rsid w:val="00E17CE6"/>
    <w:rsid w:val="00E30EE3"/>
    <w:rsid w:val="00E42B1C"/>
    <w:rsid w:val="00E459FF"/>
    <w:rsid w:val="00E57CC3"/>
    <w:rsid w:val="00E752AC"/>
    <w:rsid w:val="00E8605D"/>
    <w:rsid w:val="00EB0B9A"/>
    <w:rsid w:val="00EC159D"/>
    <w:rsid w:val="00EE0031"/>
    <w:rsid w:val="00EF116D"/>
    <w:rsid w:val="00F048B8"/>
    <w:rsid w:val="00F2146D"/>
    <w:rsid w:val="00F27282"/>
    <w:rsid w:val="00F403A9"/>
    <w:rsid w:val="00F745AA"/>
    <w:rsid w:val="00F80B90"/>
    <w:rsid w:val="00FA12B4"/>
    <w:rsid w:val="00FA5842"/>
    <w:rsid w:val="00FB62A8"/>
    <w:rsid w:val="00FC7FC5"/>
    <w:rsid w:val="00FD65A2"/>
    <w:rsid w:val="00FE46CB"/>
    <w:rsid w:val="00FF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3D9176"/>
  <w15:chartTrackingRefBased/>
  <w15:docId w15:val="{258BF76E-4F3D-434B-A647-8C22E4D6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3">
    <w:name w:val="heading 3"/>
    <w:basedOn w:val="Normal"/>
    <w:link w:val="Heading3Char"/>
    <w:uiPriority w:val="9"/>
    <w:qFormat/>
    <w:rsid w:val="00DA5A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5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D76"/>
  </w:style>
  <w:style w:type="paragraph" w:styleId="Footer">
    <w:name w:val="footer"/>
    <w:basedOn w:val="Normal"/>
    <w:link w:val="FooterChar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D76"/>
  </w:style>
  <w:style w:type="paragraph" w:styleId="NormalWeb">
    <w:name w:val="Normal (Web)"/>
    <w:basedOn w:val="Normal"/>
    <w:uiPriority w:val="99"/>
    <w:unhideWhenUsed/>
    <w:rsid w:val="008E6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8E6A6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DA5A3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dt4ke">
    <w:name w:val="cdt4ke"/>
    <w:basedOn w:val="Normal"/>
    <w:rsid w:val="00DA5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A5A3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59F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6A07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40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9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9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3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1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2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7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8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9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3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27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testovani.cz/Projekt/3/testy-do-hodin" TargetMode="External"/><Relationship Id="rId21" Type="http://schemas.openxmlformats.org/officeDocument/2006/relationships/image" Target="media/image36.png"/><Relationship Id="rId42" Type="http://schemas.openxmlformats.org/officeDocument/2006/relationships/hyperlink" Target="http://www.zlatka.in/" TargetMode="External"/><Relationship Id="rId47" Type="http://schemas.openxmlformats.org/officeDocument/2006/relationships/image" Target="media/image13.png"/><Relationship Id="rId63" Type="http://schemas.openxmlformats.org/officeDocument/2006/relationships/hyperlink" Target="http://www.drmatika.cz/" TargetMode="External"/><Relationship Id="rId68" Type="http://schemas.openxmlformats.org/officeDocument/2006/relationships/hyperlink" Target="http://www.umimecesky.cz/" TargetMode="External"/><Relationship Id="rId84" Type="http://schemas.openxmlformats.org/officeDocument/2006/relationships/hyperlink" Target="https://www.ceskatelevize.cz/porady/13394657013-ucitelka/" TargetMode="External"/><Relationship Id="rId89" Type="http://schemas.openxmlformats.org/officeDocument/2006/relationships/hyperlink" Target="http://www.khanovaskola.cz/" TargetMode="External"/><Relationship Id="rId16" Type="http://schemas.openxmlformats.org/officeDocument/2006/relationships/hyperlink" Target="https://docs.google.com/spreadsheets/d/1KVkFFS-3shmvryQS_hGwXy05oMapsFoi1W42fMBHh1g/edit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://www.U&#268;&#205;ME" TargetMode="External"/><Relationship Id="rId32" Type="http://schemas.openxmlformats.org/officeDocument/2006/relationships/hyperlink" Target="http://www._kolakov.eu/" TargetMode="External"/><Relationship Id="rId37" Type="http://schemas.openxmlformats.org/officeDocument/2006/relationships/image" Target="media/image9.png"/><Relationship Id="rId53" Type="http://schemas.openxmlformats.org/officeDocument/2006/relationships/hyperlink" Target="http://www.jane111.chytrak.cz/" TargetMode="External"/><Relationship Id="rId58" Type="http://schemas.openxmlformats.org/officeDocument/2006/relationships/image" Target="media/image18.png"/><Relationship Id="rId74" Type="http://schemas.openxmlformats.org/officeDocument/2006/relationships/image" Target="media/image26.png"/><Relationship Id="rId79" Type="http://schemas.openxmlformats.org/officeDocument/2006/relationships/hyperlink" Target="http://www.ueb.cas.cz/" TargetMode="External"/><Relationship Id="rId102" Type="http://schemas.openxmlformats.org/officeDocument/2006/relationships/hyperlink" Target="http://www.primarniprevencemb.cz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32.png"/><Relationship Id="rId95" Type="http://schemas.openxmlformats.org/officeDocument/2006/relationships/image" Target="media/image33.png"/><Relationship Id="rId22" Type="http://schemas.openxmlformats.org/officeDocument/2006/relationships/image" Target="media/image40.png"/><Relationship Id="rId27" Type="http://schemas.openxmlformats.org/officeDocument/2006/relationships/image" Target="media/image6.png"/><Relationship Id="rId43" Type="http://schemas.openxmlformats.org/officeDocument/2006/relationships/hyperlink" Target="http://www.zlatka.in/" TargetMode="External"/><Relationship Id="rId48" Type="http://schemas.openxmlformats.org/officeDocument/2006/relationships/hyperlink" Target="http://www.trainbra.in/" TargetMode="External"/><Relationship Id="rId64" Type="http://schemas.openxmlformats.org/officeDocument/2006/relationships/image" Target="media/image20.png"/><Relationship Id="rId69" Type="http://schemas.openxmlformats.org/officeDocument/2006/relationships/hyperlink" Target="http://www.umimcestinu.wordpress.com/" TargetMode="External"/><Relationship Id="rId80" Type="http://schemas.openxmlformats.org/officeDocument/2006/relationships/image" Target="media/image28.png"/><Relationship Id="rId85" Type="http://schemas.openxmlformats.org/officeDocument/2006/relationships/hyperlink" Target="https://www.ceskatelevize.cz/porady/13394657013-ucitelka/" TargetMode="External"/><Relationship Id="rId12" Type="http://schemas.openxmlformats.org/officeDocument/2006/relationships/hyperlink" Target="https://www.projektsypo.cz/kontakty/krajska-pracoviste" TargetMode="External"/><Relationship Id="rId17" Type="http://schemas.openxmlformats.org/officeDocument/2006/relationships/image" Target="media/image2.jpeg"/><Relationship Id="rId33" Type="http://schemas.openxmlformats.org/officeDocument/2006/relationships/hyperlink" Target="http://www._kolakov.eu/" TargetMode="External"/><Relationship Id="rId38" Type="http://schemas.openxmlformats.org/officeDocument/2006/relationships/image" Target="media/image10.png"/><Relationship Id="rId59" Type="http://schemas.openxmlformats.org/officeDocument/2006/relationships/hyperlink" Target="http://www.opicimatika.cz/" TargetMode="External"/><Relationship Id="rId103" Type="http://schemas.openxmlformats.org/officeDocument/2006/relationships/hyperlink" Target="http://www.primarniprevencemb.cz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11.png"/><Relationship Id="rId54" Type="http://schemas.openxmlformats.org/officeDocument/2006/relationships/hyperlink" Target="http://www.jane111.chytrak.cz/" TargetMode="External"/><Relationship Id="rId62" Type="http://schemas.openxmlformats.org/officeDocument/2006/relationships/hyperlink" Target="http://www.drmatika.cz/" TargetMode="External"/><Relationship Id="rId70" Type="http://schemas.openxmlformats.org/officeDocument/2006/relationships/hyperlink" Target="http://www.umimcestinu.wordpress.com/" TargetMode="External"/><Relationship Id="rId75" Type="http://schemas.openxmlformats.org/officeDocument/2006/relationships/hyperlink" Target="http://www.pravopisne.cz/" TargetMode="External"/><Relationship Id="rId83" Type="http://schemas.openxmlformats.org/officeDocument/2006/relationships/image" Target="media/image29.png"/><Relationship Id="rId88" Type="http://schemas.openxmlformats.org/officeDocument/2006/relationships/hyperlink" Target="http://www.khanovaskola.cz/" TargetMode="External"/><Relationship Id="rId91" Type="http://schemas.openxmlformats.org/officeDocument/2006/relationships/hyperlink" Target="https://www.fraus.cz/" TargetMode="External"/><Relationship Id="rId96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ocs.google.com/spreadsheets/d/1KVkFFS-3shmvryQS_hGwXy05oMapsFoi1W42fMBHh1g/edit" TargetMode="External"/><Relationship Id="rId23" Type="http://schemas.openxmlformats.org/officeDocument/2006/relationships/image" Target="media/image5.jpeg"/><Relationship Id="rId28" Type="http://schemas.openxmlformats.org/officeDocument/2006/relationships/image" Target="file:///C:\Documents%20and%20Settings\tamic\Desktop\TC999D\TC9990301D-PB\TC9990301-IMG07.png" TargetMode="External"/><Relationship Id="rId36" Type="http://schemas.openxmlformats.org/officeDocument/2006/relationships/hyperlink" Target="http://www.gramar.in/" TargetMode="External"/><Relationship Id="rId49" Type="http://schemas.openxmlformats.org/officeDocument/2006/relationships/hyperlink" Target="http://www.trainbra.in/" TargetMode="External"/><Relationship Id="rId57" Type="http://schemas.openxmlformats.org/officeDocument/2006/relationships/hyperlink" Target="http://www.umimematiku.cz/" TargetMode="External"/><Relationship Id="rId106" Type="http://schemas.openxmlformats.org/officeDocument/2006/relationships/fontTable" Target="fontTable.xml"/><Relationship Id="rId10" Type="http://schemas.openxmlformats.org/officeDocument/2006/relationships/hyperlink" Target="file:///Users/icrookston/Downloads/metodika_DZV__23_09_final.pdf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12.png"/><Relationship Id="rId52" Type="http://schemas.openxmlformats.org/officeDocument/2006/relationships/image" Target="media/image16.png"/><Relationship Id="rId60" Type="http://schemas.openxmlformats.org/officeDocument/2006/relationships/hyperlink" Target="http://www.opicimatika.cz/" TargetMode="External"/><Relationship Id="rId65" Type="http://schemas.openxmlformats.org/officeDocument/2006/relationships/image" Target="media/image21.png"/><Relationship Id="rId73" Type="http://schemas.openxmlformats.org/officeDocument/2006/relationships/image" Target="media/image25.png"/><Relationship Id="rId78" Type="http://schemas.openxmlformats.org/officeDocument/2006/relationships/hyperlink" Target="http://www.ueb.cas.cz/" TargetMode="External"/><Relationship Id="rId81" Type="http://schemas.openxmlformats.org/officeDocument/2006/relationships/hyperlink" Target="https://www.duolingo.com/learn" TargetMode="External"/><Relationship Id="rId86" Type="http://schemas.openxmlformats.org/officeDocument/2006/relationships/image" Target="media/image30.png"/><Relationship Id="rId94" Type="http://schemas.openxmlformats.org/officeDocument/2006/relationships/hyperlink" Target="https://www.youtube.com/user/OtevrenaVeda/videos" TargetMode="External"/><Relationship Id="rId99" Type="http://schemas.openxmlformats.org/officeDocument/2006/relationships/hyperlink" Target="https://edu.ceskatelevize.cz/" TargetMode="External"/><Relationship Id="rId101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hyperlink" Target="file:///Users/icrookston/Downloads/metodika_DZV__23_09_final.pdf" TargetMode="External"/><Relationship Id="rId13" Type="http://schemas.openxmlformats.org/officeDocument/2006/relationships/hyperlink" Target="http://www.U&#268;&#205;ME" TargetMode="External"/><Relationship Id="rId18" Type="http://schemas.openxmlformats.org/officeDocument/2006/relationships/image" Target="file:///C:\Documents%20and%20Settings\tamic\Desktop\TC999D\TC9990301D-PB\TC9990301-IMG06.jpg" TargetMode="External"/><Relationship Id="rId39" Type="http://schemas.openxmlformats.org/officeDocument/2006/relationships/hyperlink" Target="http://www.geograf.in/" TargetMode="External"/><Relationship Id="rId34" Type="http://schemas.openxmlformats.org/officeDocument/2006/relationships/image" Target="media/image8.png"/><Relationship Id="rId50" Type="http://schemas.openxmlformats.org/officeDocument/2006/relationships/image" Target="media/image14.png"/><Relationship Id="rId55" Type="http://schemas.openxmlformats.org/officeDocument/2006/relationships/image" Target="media/image17.png"/><Relationship Id="rId76" Type="http://schemas.openxmlformats.org/officeDocument/2006/relationships/hyperlink" Target="http://www.pravopisne.cz/" TargetMode="External"/><Relationship Id="rId97" Type="http://schemas.openxmlformats.org/officeDocument/2006/relationships/hyperlink" Target="http://WWW.O2CHYTRASKOLA.CZ" TargetMode="External"/><Relationship Id="rId104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23.png"/><Relationship Id="rId92" Type="http://schemas.openxmlformats.org/officeDocument/2006/relationships/hyperlink" Target="https://www.fraus.cz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edukavka.cz/" TargetMode="External"/><Relationship Id="rId24" Type="http://schemas.openxmlformats.org/officeDocument/2006/relationships/image" Target="file:///C:\Documents%20and%20Settings\tamic\Desktop\TC999D\TC9990301D-PB\TC9990301-IMG05.jpg" TargetMode="External"/><Relationship Id="rId40" Type="http://schemas.openxmlformats.org/officeDocument/2006/relationships/hyperlink" Target="http://www.geograf.in/" TargetMode="External"/><Relationship Id="rId45" Type="http://schemas.openxmlformats.org/officeDocument/2006/relationships/hyperlink" Target="http://www.matika.in/" TargetMode="External"/><Relationship Id="rId66" Type="http://schemas.openxmlformats.org/officeDocument/2006/relationships/image" Target="media/image22.png"/><Relationship Id="rId87" Type="http://schemas.openxmlformats.org/officeDocument/2006/relationships/image" Target="media/image31.png"/><Relationship Id="rId61" Type="http://schemas.openxmlformats.org/officeDocument/2006/relationships/image" Target="media/image19.png"/><Relationship Id="rId82" Type="http://schemas.openxmlformats.org/officeDocument/2006/relationships/hyperlink" Target="https://www.duolingo.com/learn" TargetMode="External"/><Relationship Id="rId19" Type="http://schemas.openxmlformats.org/officeDocument/2006/relationships/image" Target="media/image3.png"/><Relationship Id="rId14" Type="http://schemas.openxmlformats.org/officeDocument/2006/relationships/hyperlink" Target="https://www.projektsypo.cz/kontakty/krajska-pracoviste" TargetMode="External"/><Relationship Id="rId30" Type="http://schemas.openxmlformats.org/officeDocument/2006/relationships/hyperlink" Target="http://www.edukavka.cz/" TargetMode="External"/><Relationship Id="rId35" Type="http://schemas.openxmlformats.org/officeDocument/2006/relationships/hyperlink" Target="http://www.gramar.in/" TargetMode="External"/><Relationship Id="rId56" Type="http://schemas.openxmlformats.org/officeDocument/2006/relationships/hyperlink" Target="http://www.umimematiku.cz/" TargetMode="External"/><Relationship Id="rId77" Type="http://schemas.openxmlformats.org/officeDocument/2006/relationships/image" Target="media/image27.png"/><Relationship Id="rId100" Type="http://schemas.openxmlformats.org/officeDocument/2006/relationships/hyperlink" Target="https://edu.ceskatelevize.cz/" TargetMode="External"/><Relationship Id="rId105" Type="http://schemas.openxmlformats.org/officeDocument/2006/relationships/footer" Target="footer2.xml"/><Relationship Id="rId8" Type="http://schemas.openxmlformats.org/officeDocument/2006/relationships/image" Target="file:///C:\Documents%20and%20Settings\tamic\Desktop\TC999D\TC9990301D-PB\TC9990301-IMG02.jpg" TargetMode="External"/><Relationship Id="rId51" Type="http://schemas.openxmlformats.org/officeDocument/2006/relationships/image" Target="media/image15.png"/><Relationship Id="rId72" Type="http://schemas.openxmlformats.org/officeDocument/2006/relationships/image" Target="media/image24.png"/><Relationship Id="rId93" Type="http://schemas.openxmlformats.org/officeDocument/2006/relationships/hyperlink" Target="https://www.youtube.com/user/OtevrenaVeda/videos" TargetMode="External"/><Relationship Id="rId98" Type="http://schemas.openxmlformats.org/officeDocument/2006/relationships/hyperlink" Target="http://WWW.O2CHYTRASKOLA.CZ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testovani.cz/Projekt/3/testy-do-hodin" TargetMode="External"/><Relationship Id="rId46" Type="http://schemas.openxmlformats.org/officeDocument/2006/relationships/hyperlink" Target="http://www.matika.in/" TargetMode="External"/><Relationship Id="rId67" Type="http://schemas.openxmlformats.org/officeDocument/2006/relationships/hyperlink" Target="http://www.umimecesky.cz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crookston/Downloads/tf16402903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tf16402903_win32.dotx</Template>
  <TotalTime>0</TotalTime>
  <Pages>28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Crookston Iva</cp:lastModifiedBy>
  <cp:revision>2</cp:revision>
  <dcterms:created xsi:type="dcterms:W3CDTF">2021-12-10T15:29:00Z</dcterms:created>
  <dcterms:modified xsi:type="dcterms:W3CDTF">2021-12-10T15:29:00Z</dcterms:modified>
</cp:coreProperties>
</file>